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36C5C" w14:textId="2C1A85B0" w:rsidR="00C12965" w:rsidRPr="0086739F" w:rsidRDefault="00C12965" w:rsidP="00C12965">
      <w:pPr>
        <w:spacing w:line="240" w:lineRule="auto"/>
        <w:rPr>
          <w:rFonts w:ascii="BundesSerif Office" w:hAnsi="BundesSerif Office" w:cs="Arial"/>
          <w:b/>
          <w:bCs/>
          <w:noProof/>
          <w:spacing w:val="-2"/>
          <w:sz w:val="46"/>
          <w:szCs w:val="42"/>
          <w:lang w:eastAsia="en-US"/>
        </w:rPr>
      </w:pPr>
    </w:p>
    <w:p w14:paraId="7A470127" w14:textId="394D4E6B" w:rsidR="00514AA9" w:rsidRPr="0086739F" w:rsidRDefault="00D410BF" w:rsidP="00EF65D7">
      <w:pPr>
        <w:spacing w:before="120" w:line="400" w:lineRule="exact"/>
        <w:contextualSpacing/>
        <w:rPr>
          <w:rFonts w:ascii="BundesSerif Office" w:hAnsi="BundesSerif Office" w:cs="Arial"/>
          <w:b/>
          <w:bCs/>
          <w:noProof/>
          <w:spacing w:val="-2"/>
          <w:sz w:val="48"/>
          <w:szCs w:val="42"/>
          <w:lang w:eastAsia="en-US"/>
        </w:rPr>
      </w:pPr>
      <w:bookmarkStart w:id="0" w:name="_Hlk80253122"/>
      <w:r w:rsidRPr="0086739F">
        <w:rPr>
          <w:rFonts w:ascii="BundesSerif Office" w:hAnsi="BundesSerif Office" w:cs="Arial"/>
          <w:b/>
          <w:bCs/>
          <w:noProof/>
          <w:spacing w:val="-2"/>
          <w:sz w:val="48"/>
          <w:szCs w:val="42"/>
          <w:lang w:eastAsia="en-US"/>
        </w:rPr>
        <w:t>Coh</w:t>
      </w:r>
      <w:r w:rsidR="001C36A7" w:rsidRPr="0086739F">
        <w:rPr>
          <w:rFonts w:ascii="BundesSerif Office" w:hAnsi="BundesSerif Office" w:cs="Arial"/>
          <w:b/>
          <w:bCs/>
          <w:noProof/>
          <w:spacing w:val="-2"/>
          <w:sz w:val="48"/>
          <w:szCs w:val="42"/>
          <w:lang w:eastAsia="en-US"/>
        </w:rPr>
        <w:t>é</w:t>
      </w:r>
      <w:r w:rsidRPr="0086739F">
        <w:rPr>
          <w:rFonts w:ascii="BundesSerif Office" w:hAnsi="BundesSerif Office" w:cs="Arial"/>
          <w:b/>
          <w:bCs/>
          <w:noProof/>
          <w:spacing w:val="-2"/>
          <w:sz w:val="48"/>
          <w:szCs w:val="42"/>
          <w:lang w:eastAsia="en-US"/>
        </w:rPr>
        <w:t>sion social</w:t>
      </w:r>
      <w:r w:rsidR="003A49E0">
        <w:rPr>
          <w:rFonts w:ascii="BundesSerif Office" w:hAnsi="BundesSerif Office" w:cs="Arial"/>
          <w:b/>
          <w:bCs/>
          <w:noProof/>
          <w:spacing w:val="-2"/>
          <w:sz w:val="48"/>
          <w:szCs w:val="42"/>
          <w:lang w:eastAsia="en-US"/>
        </w:rPr>
        <w:t>e</w:t>
      </w:r>
      <w:r w:rsidRPr="0086739F">
        <w:rPr>
          <w:rFonts w:ascii="BundesSerif Office" w:hAnsi="BundesSerif Office" w:cs="Arial"/>
          <w:b/>
          <w:bCs/>
          <w:noProof/>
          <w:spacing w:val="-2"/>
          <w:sz w:val="48"/>
          <w:szCs w:val="42"/>
          <w:lang w:eastAsia="en-US"/>
        </w:rPr>
        <w:t xml:space="preserve"> et </w:t>
      </w:r>
      <w:r w:rsidR="00DD2D9B" w:rsidRPr="0086739F">
        <w:rPr>
          <w:rFonts w:ascii="BundesSerif Office" w:hAnsi="BundesSerif Office" w:cs="Arial"/>
          <w:b/>
          <w:bCs/>
          <w:noProof/>
          <w:spacing w:val="-2"/>
          <w:sz w:val="48"/>
          <w:szCs w:val="42"/>
          <w:lang w:eastAsia="en-US"/>
        </w:rPr>
        <w:t>cha</w:t>
      </w:r>
      <w:r w:rsidR="001C36A7" w:rsidRPr="0086739F">
        <w:rPr>
          <w:rFonts w:ascii="BundesSerif Office" w:hAnsi="BundesSerif Office" w:cs="Arial"/>
          <w:b/>
          <w:bCs/>
          <w:noProof/>
          <w:spacing w:val="-2"/>
          <w:sz w:val="48"/>
          <w:szCs w:val="42"/>
          <w:lang w:eastAsia="en-US"/>
        </w:rPr>
        <w:t>î</w:t>
      </w:r>
      <w:r w:rsidR="00DD2D9B" w:rsidRPr="0086739F">
        <w:rPr>
          <w:rFonts w:ascii="BundesSerif Office" w:hAnsi="BundesSerif Office" w:cs="Arial"/>
          <w:b/>
          <w:bCs/>
          <w:noProof/>
          <w:spacing w:val="-2"/>
          <w:sz w:val="48"/>
          <w:szCs w:val="42"/>
          <w:lang w:eastAsia="en-US"/>
        </w:rPr>
        <w:t xml:space="preserve">ne de </w:t>
      </w:r>
      <w:r w:rsidR="001C36A7" w:rsidRPr="0086739F">
        <w:rPr>
          <w:rFonts w:ascii="BundesSerif Office" w:hAnsi="BundesSerif Office" w:cs="Arial"/>
          <w:b/>
          <w:bCs/>
          <w:noProof/>
          <w:spacing w:val="-2"/>
          <w:sz w:val="48"/>
          <w:szCs w:val="42"/>
          <w:lang w:eastAsia="en-US"/>
        </w:rPr>
        <w:t>v</w:t>
      </w:r>
      <w:r w:rsidR="00DD2D9B" w:rsidRPr="0086739F">
        <w:rPr>
          <w:rFonts w:ascii="BundesSerif Office" w:hAnsi="BundesSerif Office" w:cs="Arial"/>
          <w:b/>
          <w:bCs/>
          <w:noProof/>
          <w:spacing w:val="-2"/>
          <w:sz w:val="48"/>
          <w:szCs w:val="42"/>
          <w:lang w:eastAsia="en-US"/>
        </w:rPr>
        <w:t>aleur</w:t>
      </w:r>
    </w:p>
    <w:p w14:paraId="2C405562" w14:textId="3E4D595A" w:rsidR="00EF65D7" w:rsidRPr="0086739F" w:rsidRDefault="00587160" w:rsidP="00EF65D7">
      <w:pPr>
        <w:spacing w:after="120" w:line="380" w:lineRule="exact"/>
        <w:ind w:right="232"/>
        <w:rPr>
          <w:rFonts w:cs="Arial"/>
          <w:b/>
          <w:spacing w:val="-2"/>
          <w:sz w:val="25"/>
          <w:szCs w:val="27"/>
        </w:rPr>
      </w:pPr>
      <w:bookmarkStart w:id="1" w:name="_Hlk80253153"/>
      <w:bookmarkEnd w:id="0"/>
      <w:r w:rsidRPr="0086739F">
        <w:rPr>
          <w:rFonts w:cs="Arial"/>
          <w:b/>
          <w:spacing w:val="-2"/>
          <w:sz w:val="25"/>
          <w:szCs w:val="27"/>
        </w:rPr>
        <w:t>Dans trois groupement</w:t>
      </w:r>
      <w:r w:rsidR="00DD620E" w:rsidRPr="0086739F">
        <w:rPr>
          <w:rFonts w:cs="Arial"/>
          <w:b/>
          <w:spacing w:val="-2"/>
          <w:sz w:val="25"/>
          <w:szCs w:val="27"/>
        </w:rPr>
        <w:t>s</w:t>
      </w:r>
      <w:r w:rsidRPr="0086739F">
        <w:rPr>
          <w:rFonts w:cs="Arial"/>
          <w:b/>
          <w:spacing w:val="-2"/>
          <w:sz w:val="25"/>
          <w:szCs w:val="27"/>
        </w:rPr>
        <w:t xml:space="preserve"> </w:t>
      </w:r>
      <w:r w:rsidR="00514AA9" w:rsidRPr="0086739F">
        <w:rPr>
          <w:rFonts w:cs="Arial"/>
          <w:b/>
          <w:spacing w:val="-2"/>
          <w:sz w:val="25"/>
          <w:szCs w:val="27"/>
        </w:rPr>
        <w:t>de la province du Sud-Kivu</w:t>
      </w:r>
      <w:r w:rsidR="00DD2D9B" w:rsidRPr="0086739F">
        <w:rPr>
          <w:rFonts w:cs="Arial"/>
          <w:b/>
          <w:spacing w:val="-2"/>
          <w:sz w:val="25"/>
          <w:szCs w:val="27"/>
        </w:rPr>
        <w:t xml:space="preserve"> et la ville d’Uvira</w:t>
      </w:r>
      <w:r w:rsidR="00514AA9" w:rsidRPr="0086739F">
        <w:rPr>
          <w:rFonts w:cs="Arial"/>
          <w:b/>
          <w:spacing w:val="-2"/>
          <w:sz w:val="25"/>
          <w:szCs w:val="27"/>
        </w:rPr>
        <w:t>, les conditions économiques et sociales se sont améliorées pour les habitants, les foyers et les groupes sociaux</w:t>
      </w:r>
      <w:bookmarkEnd w:id="1"/>
    </w:p>
    <w:tbl>
      <w:tblPr>
        <w:tblStyle w:val="Tabellenraster"/>
        <w:tblpPr w:leftFromText="141" w:rightFromText="141" w:vertAnchor="text" w:horzAnchor="margin" w:tblpY="119"/>
        <w:tblW w:w="8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CellMar>
          <w:left w:w="0" w:type="dxa"/>
          <w:right w:w="0" w:type="dxa"/>
        </w:tblCellMar>
        <w:tblLook w:val="04A0" w:firstRow="1" w:lastRow="0" w:firstColumn="1" w:lastColumn="0" w:noHBand="0" w:noVBand="1"/>
      </w:tblPr>
      <w:tblGrid>
        <w:gridCol w:w="8465"/>
      </w:tblGrid>
      <w:tr w:rsidR="0086739F" w:rsidRPr="0086739F" w14:paraId="22126E1B" w14:textId="77777777" w:rsidTr="00005403">
        <w:trPr>
          <w:trHeight w:val="1983"/>
        </w:trPr>
        <w:tc>
          <w:tcPr>
            <w:tcW w:w="8465" w:type="dxa"/>
            <w:shd w:val="clear" w:color="auto" w:fill="1F497D" w:themeFill="text2"/>
            <w:vAlign w:val="center"/>
          </w:tcPr>
          <w:p w14:paraId="5CB18A45" w14:textId="392C875F" w:rsidR="00EF65D7" w:rsidRPr="0086739F" w:rsidRDefault="00711DF3" w:rsidP="00005403">
            <w:pPr>
              <w:pStyle w:val="Highlight1-inTable"/>
              <w:spacing w:after="0" w:line="276" w:lineRule="auto"/>
              <w:rPr>
                <w:color w:val="auto"/>
                <w:sz w:val="16"/>
                <w:szCs w:val="16"/>
              </w:rPr>
            </w:pPr>
            <w:bookmarkStart w:id="2" w:name="_Hlk111698516"/>
            <w:r w:rsidRPr="0086739F">
              <w:rPr>
                <w:sz w:val="16"/>
                <w:szCs w:val="16"/>
              </w:rPr>
              <w:t>La R</w:t>
            </w:r>
            <w:r w:rsidR="001C36A7" w:rsidRPr="0086739F">
              <w:rPr>
                <w:sz w:val="16"/>
                <w:szCs w:val="16"/>
              </w:rPr>
              <w:t>épublique démocratique du Congo (RDC)</w:t>
            </w:r>
            <w:r w:rsidRPr="0086739F">
              <w:rPr>
                <w:sz w:val="16"/>
                <w:szCs w:val="16"/>
              </w:rPr>
              <w:t xml:space="preserve"> est l'un des pays les plus pauvres du monde. L'Est </w:t>
            </w:r>
            <w:r w:rsidR="003A49E0">
              <w:rPr>
                <w:sz w:val="16"/>
                <w:szCs w:val="16"/>
              </w:rPr>
              <w:t>du pays</w:t>
            </w:r>
            <w:r w:rsidRPr="0086739F">
              <w:rPr>
                <w:sz w:val="16"/>
                <w:szCs w:val="16"/>
              </w:rPr>
              <w:t xml:space="preserve"> souffre depuis de nombreuses années d'une crise prolongée et de conflits armés récurrents</w:t>
            </w:r>
            <w:r w:rsidR="00C07FD2" w:rsidRPr="0086739F">
              <w:rPr>
                <w:sz w:val="16"/>
                <w:szCs w:val="16"/>
              </w:rPr>
              <w:t xml:space="preserve"> avec </w:t>
            </w:r>
            <w:r w:rsidR="003A49E0">
              <w:rPr>
                <w:sz w:val="16"/>
                <w:szCs w:val="16"/>
              </w:rPr>
              <w:t>l’absence</w:t>
            </w:r>
            <w:r w:rsidR="00C07FD2" w:rsidRPr="0086739F">
              <w:rPr>
                <w:sz w:val="16"/>
                <w:szCs w:val="16"/>
              </w:rPr>
              <w:t xml:space="preserve"> d’un état de droit capable de répondre efficacement aux causes et aux conséquences liées à cette </w:t>
            </w:r>
            <w:r w:rsidR="003A2AEE" w:rsidRPr="0086739F">
              <w:rPr>
                <w:sz w:val="16"/>
                <w:szCs w:val="16"/>
              </w:rPr>
              <w:t>crise</w:t>
            </w:r>
            <w:r w:rsidR="00613890" w:rsidRPr="0086739F">
              <w:rPr>
                <w:sz w:val="16"/>
                <w:szCs w:val="16"/>
              </w:rPr>
              <w:t xml:space="preserve"> dont nous pouvons cit</w:t>
            </w:r>
            <w:r w:rsidR="00646D87" w:rsidRPr="0086739F">
              <w:rPr>
                <w:sz w:val="16"/>
                <w:szCs w:val="16"/>
              </w:rPr>
              <w:t>er</w:t>
            </w:r>
            <w:r w:rsidR="003A49E0">
              <w:rPr>
                <w:sz w:val="16"/>
                <w:szCs w:val="16"/>
              </w:rPr>
              <w:t xml:space="preserve">, </w:t>
            </w:r>
            <w:r w:rsidR="003A49E0" w:rsidRPr="0086739F">
              <w:rPr>
                <w:sz w:val="16"/>
                <w:szCs w:val="16"/>
              </w:rPr>
              <w:t>entre autres</w:t>
            </w:r>
            <w:r w:rsidR="00CC46B0" w:rsidRPr="0086739F">
              <w:rPr>
                <w:sz w:val="16"/>
                <w:szCs w:val="16"/>
              </w:rPr>
              <w:t xml:space="preserve"> </w:t>
            </w:r>
            <w:r w:rsidR="003A49E0">
              <w:rPr>
                <w:sz w:val="16"/>
                <w:szCs w:val="16"/>
              </w:rPr>
              <w:t xml:space="preserve">effets, </w:t>
            </w:r>
            <w:r w:rsidR="00CC46B0" w:rsidRPr="0086739F">
              <w:rPr>
                <w:sz w:val="16"/>
                <w:szCs w:val="16"/>
              </w:rPr>
              <w:t>la</w:t>
            </w:r>
            <w:r w:rsidRPr="0086739F">
              <w:rPr>
                <w:sz w:val="16"/>
                <w:szCs w:val="16"/>
              </w:rPr>
              <w:t xml:space="preserve"> destruction </w:t>
            </w:r>
            <w:r w:rsidR="00005403">
              <w:rPr>
                <w:sz w:val="16"/>
                <w:szCs w:val="16"/>
              </w:rPr>
              <w:t>d’</w:t>
            </w:r>
            <w:proofErr w:type="spellStart"/>
            <w:r w:rsidR="00005403">
              <w:rPr>
                <w:sz w:val="16"/>
                <w:szCs w:val="16"/>
              </w:rPr>
              <w:t>infra</w:t>
            </w:r>
            <w:r w:rsidR="00005403">
              <w:rPr>
                <w:sz w:val="16"/>
                <w:szCs w:val="16"/>
              </w:rPr>
              <w:t>s</w:t>
            </w:r>
            <w:r w:rsidR="00005403">
              <w:rPr>
                <w:sz w:val="16"/>
                <w:szCs w:val="16"/>
              </w:rPr>
              <w:t>rtuctures</w:t>
            </w:r>
            <w:proofErr w:type="spellEnd"/>
            <w:r w:rsidR="00005403" w:rsidRPr="0086739F">
              <w:rPr>
                <w:sz w:val="16"/>
                <w:szCs w:val="16"/>
              </w:rPr>
              <w:t xml:space="preserve"> </w:t>
            </w:r>
            <w:r w:rsidRPr="0086739F">
              <w:rPr>
                <w:sz w:val="16"/>
                <w:szCs w:val="16"/>
              </w:rPr>
              <w:t xml:space="preserve">et des circuits économiques ainsi qu'une érosion constante de l'ordre étatique et social. </w:t>
            </w:r>
            <w:r w:rsidR="00613890" w:rsidRPr="0086739F">
              <w:rPr>
                <w:sz w:val="16"/>
                <w:szCs w:val="16"/>
              </w:rPr>
              <w:t xml:space="preserve">Cette situation est </w:t>
            </w:r>
            <w:r w:rsidR="003A49E0">
              <w:rPr>
                <w:sz w:val="16"/>
                <w:szCs w:val="16"/>
              </w:rPr>
              <w:t>exacerbée</w:t>
            </w:r>
            <w:r w:rsidR="00613890" w:rsidRPr="0086739F">
              <w:rPr>
                <w:sz w:val="16"/>
                <w:szCs w:val="16"/>
              </w:rPr>
              <w:t xml:space="preserve"> dans les provinces situées à l’Est de la RDC dont le Nord et le Sud Kivu </w:t>
            </w:r>
            <w:r w:rsidR="005A7BB1" w:rsidRPr="0086739F">
              <w:rPr>
                <w:sz w:val="16"/>
                <w:szCs w:val="16"/>
              </w:rPr>
              <w:t xml:space="preserve">et l’Ituri et </w:t>
            </w:r>
            <w:r w:rsidR="00613890" w:rsidRPr="0086739F">
              <w:rPr>
                <w:sz w:val="16"/>
                <w:szCs w:val="16"/>
              </w:rPr>
              <w:t xml:space="preserve">contribue grandement à la dégradation </w:t>
            </w:r>
            <w:r w:rsidR="006F18E2" w:rsidRPr="0086739F">
              <w:rPr>
                <w:sz w:val="16"/>
                <w:szCs w:val="16"/>
              </w:rPr>
              <w:t xml:space="preserve">croissante de tous les moyens de subsistance. Les services sociaux </w:t>
            </w:r>
            <w:r w:rsidR="003A49E0">
              <w:rPr>
                <w:sz w:val="16"/>
                <w:szCs w:val="16"/>
              </w:rPr>
              <w:t>élémentaires</w:t>
            </w:r>
            <w:r w:rsidR="006F18E2" w:rsidRPr="0086739F">
              <w:rPr>
                <w:sz w:val="16"/>
                <w:szCs w:val="16"/>
              </w:rPr>
              <w:t xml:space="preserve"> </w:t>
            </w:r>
            <w:r w:rsidR="003A49E0">
              <w:rPr>
                <w:sz w:val="16"/>
                <w:szCs w:val="16"/>
              </w:rPr>
              <w:t>sont inexistants</w:t>
            </w:r>
            <w:r w:rsidR="006F18E2" w:rsidRPr="0086739F">
              <w:rPr>
                <w:sz w:val="16"/>
                <w:szCs w:val="16"/>
              </w:rPr>
              <w:t xml:space="preserve">, la corruption </w:t>
            </w:r>
            <w:r w:rsidR="003A49E0">
              <w:rPr>
                <w:sz w:val="16"/>
                <w:szCs w:val="16"/>
              </w:rPr>
              <w:t xml:space="preserve">est présente </w:t>
            </w:r>
            <w:r w:rsidR="006F18E2" w:rsidRPr="0086739F">
              <w:rPr>
                <w:sz w:val="16"/>
                <w:szCs w:val="16"/>
              </w:rPr>
              <w:t xml:space="preserve">à tous les niveaux, </w:t>
            </w:r>
            <w:r w:rsidR="00A135DE">
              <w:rPr>
                <w:sz w:val="16"/>
                <w:szCs w:val="16"/>
              </w:rPr>
              <w:t xml:space="preserve">et </w:t>
            </w:r>
            <w:r w:rsidR="006F18E2" w:rsidRPr="0086739F">
              <w:rPr>
                <w:sz w:val="16"/>
                <w:szCs w:val="16"/>
              </w:rPr>
              <w:t xml:space="preserve">la situation de la </w:t>
            </w:r>
            <w:r w:rsidR="00A135DE">
              <w:rPr>
                <w:sz w:val="16"/>
                <w:szCs w:val="16"/>
              </w:rPr>
              <w:t>F</w:t>
            </w:r>
            <w:r w:rsidR="006F18E2" w:rsidRPr="0086739F">
              <w:rPr>
                <w:sz w:val="16"/>
                <w:szCs w:val="16"/>
              </w:rPr>
              <w:t xml:space="preserve">emme </w:t>
            </w:r>
            <w:r w:rsidR="00A135DE">
              <w:rPr>
                <w:sz w:val="16"/>
                <w:szCs w:val="16"/>
              </w:rPr>
              <w:t>reste la plus exposée</w:t>
            </w:r>
            <w:r w:rsidR="006F18E2" w:rsidRPr="0086739F">
              <w:rPr>
                <w:sz w:val="16"/>
                <w:szCs w:val="16"/>
              </w:rPr>
              <w:t xml:space="preserve"> étant cible dans les attaques armées et étant aussi actrice pou</w:t>
            </w:r>
            <w:r w:rsidR="004C4B64">
              <w:rPr>
                <w:sz w:val="16"/>
                <w:szCs w:val="16"/>
              </w:rPr>
              <w:t>r</w:t>
            </w:r>
            <w:r w:rsidR="006F18E2" w:rsidRPr="0086739F">
              <w:rPr>
                <w:sz w:val="16"/>
                <w:szCs w:val="16"/>
              </w:rPr>
              <w:t xml:space="preserve"> la résilience de la famille afin de </w:t>
            </w:r>
            <w:proofErr w:type="spellStart"/>
            <w:r w:rsidR="006F18E2" w:rsidRPr="0086739F">
              <w:rPr>
                <w:sz w:val="16"/>
                <w:szCs w:val="16"/>
              </w:rPr>
              <w:t>rélever</w:t>
            </w:r>
            <w:proofErr w:type="spellEnd"/>
            <w:r w:rsidR="006F18E2" w:rsidRPr="0086739F">
              <w:rPr>
                <w:sz w:val="16"/>
                <w:szCs w:val="16"/>
              </w:rPr>
              <w:t xml:space="preserve"> le niveau de vie dans sa communauté. </w:t>
            </w:r>
            <w:r w:rsidR="00D534D7" w:rsidRPr="0086739F">
              <w:rPr>
                <w:sz w:val="16"/>
                <w:szCs w:val="16"/>
              </w:rPr>
              <w:t xml:space="preserve"> </w:t>
            </w:r>
            <w:bookmarkEnd w:id="2"/>
          </w:p>
        </w:tc>
      </w:tr>
    </w:tbl>
    <w:p w14:paraId="074BECB3" w14:textId="19693565" w:rsidR="00EF65D7" w:rsidRPr="0086739F" w:rsidRDefault="005A6227" w:rsidP="00C775EB">
      <w:r w:rsidRPr="0086739F">
        <w:rPr>
          <w:noProof/>
        </w:rPr>
        <w:drawing>
          <wp:anchor distT="0" distB="0" distL="114300" distR="114300" simplePos="0" relativeHeight="251681792" behindDoc="1" locked="0" layoutInCell="1" allowOverlap="1" wp14:anchorId="4527270C" wp14:editId="40F572BA">
            <wp:simplePos x="0" y="0"/>
            <wp:positionH relativeFrom="column">
              <wp:posOffset>5375275</wp:posOffset>
            </wp:positionH>
            <wp:positionV relativeFrom="paragraph">
              <wp:posOffset>71120</wp:posOffset>
            </wp:positionV>
            <wp:extent cx="1215184" cy="1362075"/>
            <wp:effectExtent l="0" t="0" r="444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173" cy="1366547"/>
                    </a:xfrm>
                    <a:prstGeom prst="rect">
                      <a:avLst/>
                    </a:prstGeom>
                  </pic:spPr>
                </pic:pic>
              </a:graphicData>
            </a:graphic>
            <wp14:sizeRelH relativeFrom="margin">
              <wp14:pctWidth>0</wp14:pctWidth>
            </wp14:sizeRelH>
            <wp14:sizeRelV relativeFrom="margin">
              <wp14:pctHeight>0</wp14:pctHeight>
            </wp14:sizeRelV>
          </wp:anchor>
        </w:drawing>
      </w:r>
    </w:p>
    <w:p w14:paraId="30FECEA2" w14:textId="77777777" w:rsidR="00EF65D7" w:rsidRPr="0086739F" w:rsidRDefault="00EF65D7" w:rsidP="00C775EB"/>
    <w:p w14:paraId="40CC2A05" w14:textId="2B5A6F52" w:rsidR="00EF65D7" w:rsidRPr="0086739F" w:rsidRDefault="00EF65D7" w:rsidP="00C775EB"/>
    <w:p w14:paraId="6307C5A0" w14:textId="568E1FBB" w:rsidR="00EF65D7" w:rsidRPr="0086739F" w:rsidRDefault="00EF65D7" w:rsidP="00C775EB"/>
    <w:p w14:paraId="6C65B03D" w14:textId="5B816084" w:rsidR="00EF65D7" w:rsidRPr="0086739F" w:rsidRDefault="00EF65D7" w:rsidP="00C775EB"/>
    <w:p w14:paraId="3770A61F" w14:textId="2CABE90E" w:rsidR="00EF65D7" w:rsidRPr="0086739F" w:rsidRDefault="00EF65D7" w:rsidP="00C775EB"/>
    <w:p w14:paraId="0EF78F0C" w14:textId="433B5701" w:rsidR="00816329" w:rsidRPr="0086739F" w:rsidRDefault="00816329" w:rsidP="00C775EB">
      <w:pPr>
        <w:sectPr w:rsidR="00816329" w:rsidRPr="0086739F" w:rsidSect="00EF65D7">
          <w:headerReference w:type="even" r:id="rId9"/>
          <w:headerReference w:type="default" r:id="rId10"/>
          <w:footerReference w:type="even" r:id="rId11"/>
          <w:footerReference w:type="default" r:id="rId12"/>
          <w:footerReference w:type="first" r:id="rId13"/>
          <w:pgSz w:w="11906" w:h="16838" w:code="9"/>
          <w:pgMar w:top="2268" w:right="851" w:bottom="3686" w:left="760" w:header="170" w:footer="567" w:gutter="0"/>
          <w:cols w:space="720"/>
          <w:docGrid w:linePitch="272"/>
        </w:sectPr>
      </w:pPr>
    </w:p>
    <w:tbl>
      <w:tblPr>
        <w:tblStyle w:val="Tabellenraster"/>
        <w:tblpPr w:leftFromText="141" w:rightFromText="141" w:vertAnchor="page" w:horzAnchor="margin" w:tblpY="6835"/>
        <w:tblW w:w="4820"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147"/>
        <w:gridCol w:w="3673"/>
      </w:tblGrid>
      <w:tr w:rsidR="0086739F" w:rsidRPr="0086739F" w14:paraId="5F2151E4" w14:textId="77777777" w:rsidTr="00EF65D7">
        <w:trPr>
          <w:trHeight w:val="384"/>
        </w:trPr>
        <w:tc>
          <w:tcPr>
            <w:tcW w:w="1147" w:type="dxa"/>
            <w:tcBorders>
              <w:top w:val="single" w:sz="4" w:space="0" w:color="FFFFFF" w:themeColor="background1"/>
              <w:bottom w:val="single" w:sz="4" w:space="0" w:color="FFFFFF" w:themeColor="background1"/>
            </w:tcBorders>
            <w:shd w:val="clear" w:color="auto" w:fill="1F497D" w:themeFill="text2"/>
            <w:vAlign w:val="center"/>
          </w:tcPr>
          <w:p w14:paraId="25FB02F1" w14:textId="13701279" w:rsidR="00C12965" w:rsidRPr="0086739F" w:rsidRDefault="00514AA9" w:rsidP="00EF65D7">
            <w:pPr>
              <w:pStyle w:val="Projectdescriptiontitle"/>
              <w:rPr>
                <w:b/>
                <w:color w:val="auto"/>
                <w:lang w:val="fr-FR"/>
              </w:rPr>
            </w:pPr>
            <w:r w:rsidRPr="0086739F">
              <w:rPr>
                <w:b/>
                <w:color w:val="auto"/>
                <w:lang w:val="fr-FR"/>
              </w:rPr>
              <w:t>Client</w:t>
            </w:r>
          </w:p>
        </w:tc>
        <w:tc>
          <w:tcPr>
            <w:tcW w:w="3673" w:type="dxa"/>
            <w:tcBorders>
              <w:top w:val="single" w:sz="4" w:space="0" w:color="FFFFFF" w:themeColor="background1"/>
              <w:bottom w:val="single" w:sz="4" w:space="0" w:color="FFFFFF" w:themeColor="background1"/>
            </w:tcBorders>
            <w:shd w:val="clear" w:color="auto" w:fill="C6D9F1" w:themeFill="text2" w:themeFillTint="33"/>
            <w:vAlign w:val="center"/>
          </w:tcPr>
          <w:p w14:paraId="29ACA421" w14:textId="08DEF538" w:rsidR="00C12965" w:rsidRPr="0086739F" w:rsidRDefault="00514AA9" w:rsidP="00EF65D7">
            <w:pPr>
              <w:pStyle w:val="Projectdescriptioncontent"/>
              <w:rPr>
                <w:color w:val="auto"/>
                <w:lang w:val="fr-FR"/>
              </w:rPr>
            </w:pPr>
            <w:r w:rsidRPr="0086739F">
              <w:rPr>
                <w:color w:val="auto"/>
                <w:lang w:val="fr-FR"/>
              </w:rPr>
              <w:t>Ministère fédéral de la Coopération économique et du Développement - BMZ</w:t>
            </w:r>
          </w:p>
        </w:tc>
      </w:tr>
      <w:tr w:rsidR="0086739F" w:rsidRPr="0086739F" w14:paraId="4AFB7507" w14:textId="77777777" w:rsidTr="00EF65D7">
        <w:trPr>
          <w:trHeight w:val="384"/>
        </w:trPr>
        <w:tc>
          <w:tcPr>
            <w:tcW w:w="1147" w:type="dxa"/>
            <w:tcBorders>
              <w:top w:val="single" w:sz="4" w:space="0" w:color="FFFFFF" w:themeColor="background1"/>
              <w:bottom w:val="single" w:sz="4" w:space="0" w:color="FFFFFF" w:themeColor="background1"/>
            </w:tcBorders>
            <w:shd w:val="clear" w:color="auto" w:fill="1F497D" w:themeFill="text2"/>
            <w:vAlign w:val="center"/>
          </w:tcPr>
          <w:p w14:paraId="1C4F71BF" w14:textId="1BF29146" w:rsidR="00C12965" w:rsidRPr="0086739F" w:rsidRDefault="00514AA9" w:rsidP="00EF65D7">
            <w:pPr>
              <w:pStyle w:val="Projectdescriptiontitle"/>
              <w:rPr>
                <w:b/>
                <w:color w:val="auto"/>
              </w:rPr>
            </w:pPr>
            <w:r w:rsidRPr="0086739F">
              <w:rPr>
                <w:b/>
                <w:color w:val="auto"/>
                <w:lang w:val="fr-FR"/>
              </w:rPr>
              <w:t>R</w:t>
            </w:r>
            <w:proofErr w:type="spellStart"/>
            <w:r w:rsidRPr="0086739F">
              <w:rPr>
                <w:b/>
                <w:color w:val="auto"/>
              </w:rPr>
              <w:t>égions</w:t>
            </w:r>
            <w:proofErr w:type="spellEnd"/>
          </w:p>
        </w:tc>
        <w:tc>
          <w:tcPr>
            <w:tcW w:w="3673" w:type="dxa"/>
            <w:tcBorders>
              <w:top w:val="single" w:sz="4" w:space="0" w:color="FFFFFF" w:themeColor="background1"/>
              <w:bottom w:val="single" w:sz="4" w:space="0" w:color="FFFFFF" w:themeColor="background1"/>
            </w:tcBorders>
            <w:shd w:val="clear" w:color="auto" w:fill="C6D9F1" w:themeFill="text2" w:themeFillTint="33"/>
            <w:vAlign w:val="center"/>
          </w:tcPr>
          <w:p w14:paraId="2ECB5EAA" w14:textId="1E1A2954" w:rsidR="00C12965" w:rsidRPr="0086739F" w:rsidRDefault="0039747A" w:rsidP="00EF65D7">
            <w:pPr>
              <w:pStyle w:val="Projectdescriptioncontent"/>
              <w:rPr>
                <w:b/>
                <w:color w:val="auto"/>
                <w:lang w:val="fr-FR"/>
              </w:rPr>
            </w:pPr>
            <w:r w:rsidRPr="0086739F">
              <w:rPr>
                <w:color w:val="auto"/>
                <w:lang w:val="fr-FR"/>
              </w:rPr>
              <w:t>Su</w:t>
            </w:r>
            <w:r w:rsidR="00C12965" w:rsidRPr="0086739F">
              <w:rPr>
                <w:color w:val="auto"/>
                <w:lang w:val="fr-FR"/>
              </w:rPr>
              <w:t>d</w:t>
            </w:r>
            <w:r w:rsidR="00D66FDB" w:rsidRPr="0086739F">
              <w:rPr>
                <w:color w:val="auto"/>
                <w:lang w:val="fr-FR"/>
              </w:rPr>
              <w:t>-</w:t>
            </w:r>
            <w:r w:rsidR="00941F3C" w:rsidRPr="0086739F">
              <w:rPr>
                <w:color w:val="auto"/>
                <w:lang w:val="fr-FR"/>
              </w:rPr>
              <w:t>K</w:t>
            </w:r>
            <w:r w:rsidR="00C12965" w:rsidRPr="0086739F">
              <w:rPr>
                <w:color w:val="auto"/>
                <w:lang w:val="fr-FR"/>
              </w:rPr>
              <w:t>ivu</w:t>
            </w:r>
          </w:p>
        </w:tc>
      </w:tr>
      <w:tr w:rsidR="0086739F" w:rsidRPr="0086739F" w14:paraId="60020738" w14:textId="77777777" w:rsidTr="00EF65D7">
        <w:trPr>
          <w:trHeight w:val="384"/>
        </w:trPr>
        <w:tc>
          <w:tcPr>
            <w:tcW w:w="1147" w:type="dxa"/>
            <w:tcBorders>
              <w:top w:val="single" w:sz="4" w:space="0" w:color="FFFFFF" w:themeColor="background1"/>
              <w:bottom w:val="single" w:sz="4" w:space="0" w:color="FFFFFF" w:themeColor="background1"/>
            </w:tcBorders>
            <w:shd w:val="clear" w:color="auto" w:fill="1F497D" w:themeFill="text2"/>
            <w:vAlign w:val="center"/>
          </w:tcPr>
          <w:p w14:paraId="2BC55C25" w14:textId="780AAEC7" w:rsidR="00C12965" w:rsidRPr="0086739F" w:rsidRDefault="00514AA9" w:rsidP="00EF65D7">
            <w:pPr>
              <w:pStyle w:val="Projectdescriptiontitle"/>
              <w:rPr>
                <w:b/>
                <w:color w:val="auto"/>
                <w:lang w:val="fr-FR"/>
              </w:rPr>
            </w:pPr>
            <w:r w:rsidRPr="0086739F">
              <w:rPr>
                <w:b/>
                <w:color w:val="auto"/>
                <w:lang w:val="fr-FR"/>
              </w:rPr>
              <w:t>Partenaire</w:t>
            </w:r>
          </w:p>
        </w:tc>
        <w:tc>
          <w:tcPr>
            <w:tcW w:w="3673" w:type="dxa"/>
            <w:tcBorders>
              <w:top w:val="single" w:sz="4" w:space="0" w:color="FFFFFF" w:themeColor="background1"/>
              <w:bottom w:val="single" w:sz="4" w:space="0" w:color="FFFFFF" w:themeColor="background1"/>
            </w:tcBorders>
            <w:shd w:val="clear" w:color="auto" w:fill="C6D9F1" w:themeFill="text2" w:themeFillTint="33"/>
            <w:vAlign w:val="center"/>
          </w:tcPr>
          <w:p w14:paraId="4D6CBFAC" w14:textId="18CBCD21" w:rsidR="00C12965" w:rsidRPr="0086739F" w:rsidRDefault="001C36A7" w:rsidP="00EF65D7">
            <w:pPr>
              <w:pStyle w:val="Projectdescriptioncontent"/>
              <w:rPr>
                <w:color w:val="auto"/>
                <w:lang w:val="fr-FR"/>
              </w:rPr>
            </w:pPr>
            <w:r w:rsidRPr="0086739F">
              <w:rPr>
                <w:color w:val="auto"/>
                <w:lang w:val="fr-FR"/>
              </w:rPr>
              <w:t>Ministère du Plan</w:t>
            </w:r>
          </w:p>
        </w:tc>
      </w:tr>
      <w:tr w:rsidR="0086739F" w:rsidRPr="0086739F" w14:paraId="15B96EC5" w14:textId="77777777" w:rsidTr="00EF65D7">
        <w:trPr>
          <w:trHeight w:val="384"/>
        </w:trPr>
        <w:tc>
          <w:tcPr>
            <w:tcW w:w="1147" w:type="dxa"/>
            <w:tcBorders>
              <w:top w:val="single" w:sz="4" w:space="0" w:color="FFFFFF" w:themeColor="background1"/>
              <w:bottom w:val="single" w:sz="4" w:space="0" w:color="FFFFFF" w:themeColor="background1"/>
            </w:tcBorders>
            <w:shd w:val="clear" w:color="auto" w:fill="1F497D" w:themeFill="text2"/>
            <w:vAlign w:val="center"/>
          </w:tcPr>
          <w:p w14:paraId="48DBD219" w14:textId="3823E852" w:rsidR="00C12965" w:rsidRPr="0086739F" w:rsidRDefault="00514AA9" w:rsidP="00EF65D7">
            <w:pPr>
              <w:pStyle w:val="Projectdescriptiontitle"/>
              <w:rPr>
                <w:b/>
                <w:color w:val="auto"/>
                <w:lang w:val="fr-FR"/>
              </w:rPr>
            </w:pPr>
            <w:r w:rsidRPr="0086739F">
              <w:rPr>
                <w:b/>
                <w:color w:val="auto"/>
                <w:lang w:val="fr-FR"/>
              </w:rPr>
              <w:t>Durée</w:t>
            </w:r>
          </w:p>
        </w:tc>
        <w:tc>
          <w:tcPr>
            <w:tcW w:w="3673" w:type="dxa"/>
            <w:tcBorders>
              <w:top w:val="single" w:sz="4" w:space="0" w:color="FFFFFF" w:themeColor="background1"/>
              <w:bottom w:val="single" w:sz="4" w:space="0" w:color="FFFFFF" w:themeColor="background1"/>
            </w:tcBorders>
            <w:shd w:val="clear" w:color="auto" w:fill="C6D9F1" w:themeFill="text2" w:themeFillTint="33"/>
            <w:vAlign w:val="center"/>
          </w:tcPr>
          <w:p w14:paraId="3417F25B" w14:textId="5D892355" w:rsidR="00C12965" w:rsidRPr="0086739F" w:rsidRDefault="00514AA9" w:rsidP="00EF65D7">
            <w:pPr>
              <w:pStyle w:val="Projectdescriptioncontent"/>
              <w:rPr>
                <w:color w:val="auto"/>
                <w:lang w:val="fr-FR"/>
              </w:rPr>
            </w:pPr>
            <w:r w:rsidRPr="0086739F">
              <w:rPr>
                <w:color w:val="auto"/>
                <w:lang w:val="fr-FR"/>
              </w:rPr>
              <w:t>20</w:t>
            </w:r>
            <w:r w:rsidR="00B16D46" w:rsidRPr="0086739F">
              <w:rPr>
                <w:color w:val="auto"/>
                <w:lang w:val="fr-FR"/>
              </w:rPr>
              <w:t>22</w:t>
            </w:r>
            <w:r w:rsidR="00C12965" w:rsidRPr="0086739F">
              <w:rPr>
                <w:color w:val="auto"/>
                <w:lang w:val="fr-FR"/>
              </w:rPr>
              <w:t>– 202</w:t>
            </w:r>
            <w:r w:rsidR="001C36A7" w:rsidRPr="0086739F">
              <w:rPr>
                <w:color w:val="auto"/>
                <w:lang w:val="fr-FR"/>
              </w:rPr>
              <w:t>5</w:t>
            </w:r>
          </w:p>
        </w:tc>
      </w:tr>
    </w:tbl>
    <w:p w14:paraId="7777416A" w14:textId="57F888CF" w:rsidR="0039747A" w:rsidRPr="0086739F" w:rsidRDefault="00514AA9" w:rsidP="00EF65D7">
      <w:pPr>
        <w:pStyle w:val="berschrift1"/>
        <w:spacing w:before="240" w:after="120"/>
        <w:rPr>
          <w:color w:val="auto"/>
        </w:rPr>
      </w:pPr>
      <w:r w:rsidRPr="0086739F">
        <w:rPr>
          <w:color w:val="auto"/>
        </w:rPr>
        <w:t>Objectifs</w:t>
      </w:r>
      <w:bookmarkStart w:id="3" w:name="_Hlk24997699"/>
    </w:p>
    <w:p w14:paraId="379CE7C9" w14:textId="6096F4EE" w:rsidR="00800F57" w:rsidRPr="0086739F" w:rsidRDefault="00F95A59" w:rsidP="00CC5121">
      <w:pPr>
        <w:jc w:val="both"/>
        <w:rPr>
          <w:rFonts w:cs="Arial"/>
          <w:b/>
          <w:bCs/>
        </w:rPr>
      </w:pPr>
      <w:bookmarkStart w:id="4" w:name="_Hlk80253192"/>
      <w:r w:rsidRPr="0086739F">
        <w:rPr>
          <w:rFonts w:cs="Arial"/>
        </w:rPr>
        <w:t>Le projet</w:t>
      </w:r>
      <w:r w:rsidR="001C36A7" w:rsidRPr="0086739F">
        <w:rPr>
          <w:rFonts w:cs="Arial"/>
        </w:rPr>
        <w:t xml:space="preserve"> de l’aide transitoire</w:t>
      </w:r>
      <w:r w:rsidRPr="0086739F">
        <w:rPr>
          <w:rFonts w:cs="Arial"/>
        </w:rPr>
        <w:t xml:space="preserve"> soutient à la fois des initiatives visant à générer des revenus et </w:t>
      </w:r>
      <w:r w:rsidR="00612957" w:rsidRPr="0086739F">
        <w:rPr>
          <w:rFonts w:cs="Arial"/>
        </w:rPr>
        <w:t>la mise en place de mécanismes de prévention et</w:t>
      </w:r>
      <w:r w:rsidR="0080413F" w:rsidRPr="0086739F">
        <w:rPr>
          <w:rFonts w:cs="Arial"/>
        </w:rPr>
        <w:t xml:space="preserve"> </w:t>
      </w:r>
      <w:r w:rsidR="00A135DE">
        <w:rPr>
          <w:rFonts w:cs="Arial"/>
        </w:rPr>
        <w:t xml:space="preserve">de </w:t>
      </w:r>
      <w:r w:rsidR="00612957" w:rsidRPr="0086739F">
        <w:rPr>
          <w:rFonts w:cs="Arial"/>
        </w:rPr>
        <w:t>gestion des conflits pour</w:t>
      </w:r>
      <w:r w:rsidRPr="0086739F">
        <w:rPr>
          <w:rFonts w:cs="Arial"/>
        </w:rPr>
        <w:t xml:space="preserve"> changer les normes sociales, qui sont actuellement </w:t>
      </w:r>
      <w:proofErr w:type="spellStart"/>
      <w:r w:rsidRPr="0086739F">
        <w:rPr>
          <w:rFonts w:cs="Arial"/>
        </w:rPr>
        <w:t>caracteris</w:t>
      </w:r>
      <w:r w:rsidR="003D5A40" w:rsidRPr="0086739F">
        <w:rPr>
          <w:rFonts w:cs="Arial"/>
        </w:rPr>
        <w:t>é</w:t>
      </w:r>
      <w:r w:rsidR="005337CF" w:rsidRPr="0086739F">
        <w:rPr>
          <w:rFonts w:cs="Arial"/>
        </w:rPr>
        <w:t>es</w:t>
      </w:r>
      <w:proofErr w:type="spellEnd"/>
      <w:r w:rsidR="003D5A40" w:rsidRPr="0086739F">
        <w:rPr>
          <w:rFonts w:cs="Arial"/>
        </w:rPr>
        <w:t xml:space="preserve"> par des intérêts particuliers, des structures de gouvernance faibles, des traumatismes et des violences</w:t>
      </w:r>
      <w:r w:rsidR="00612957" w:rsidRPr="0086739F">
        <w:rPr>
          <w:rFonts w:cs="Arial"/>
        </w:rPr>
        <w:t xml:space="preserve"> </w:t>
      </w:r>
      <w:r w:rsidR="002A6CDC" w:rsidRPr="0086739F">
        <w:rPr>
          <w:rFonts w:cs="Arial"/>
        </w:rPr>
        <w:t xml:space="preserve">sexuelles et </w:t>
      </w:r>
      <w:r w:rsidR="00A135DE" w:rsidRPr="0086739F">
        <w:rPr>
          <w:rFonts w:cs="Arial"/>
        </w:rPr>
        <w:t>ce</w:t>
      </w:r>
      <w:r w:rsidR="00A135DE">
        <w:rPr>
          <w:rFonts w:cs="Arial"/>
        </w:rPr>
        <w:t>lles</w:t>
      </w:r>
      <w:r w:rsidR="00A135DE" w:rsidRPr="0086739F">
        <w:rPr>
          <w:rFonts w:cs="Arial"/>
        </w:rPr>
        <w:t xml:space="preserve"> </w:t>
      </w:r>
      <w:r w:rsidR="002A6CDC" w:rsidRPr="0086739F">
        <w:rPr>
          <w:rFonts w:cs="Arial"/>
        </w:rPr>
        <w:t xml:space="preserve">basées sur le genre en vue de réduire le pouvoir de la </w:t>
      </w:r>
      <w:r w:rsidR="00A135DE">
        <w:rPr>
          <w:rFonts w:cs="Arial"/>
        </w:rPr>
        <w:t>F</w:t>
      </w:r>
      <w:r w:rsidR="002A6CDC" w:rsidRPr="0086739F">
        <w:rPr>
          <w:rFonts w:cs="Arial"/>
        </w:rPr>
        <w:t xml:space="preserve">emme au </w:t>
      </w:r>
      <w:r w:rsidR="003D5A40" w:rsidRPr="0086739F">
        <w:rPr>
          <w:rFonts w:cs="Arial"/>
        </w:rPr>
        <w:t>niveau communautaire</w:t>
      </w:r>
      <w:r w:rsidR="00BA6984" w:rsidRPr="0086739F">
        <w:rPr>
          <w:rFonts w:cs="Arial"/>
        </w:rPr>
        <w:t xml:space="preserve">. </w:t>
      </w:r>
    </w:p>
    <w:p w14:paraId="61546145" w14:textId="1A3F2F92" w:rsidR="00800F57" w:rsidRPr="0086739F" w:rsidRDefault="00F95A59" w:rsidP="00CC5121">
      <w:pPr>
        <w:jc w:val="both"/>
        <w:rPr>
          <w:rFonts w:cs="Arial"/>
        </w:rPr>
      </w:pPr>
      <w:r w:rsidRPr="0086739F">
        <w:rPr>
          <w:rFonts w:cs="Arial"/>
        </w:rPr>
        <w:t>Le projet s</w:t>
      </w:r>
      <w:r w:rsidR="00F57201" w:rsidRPr="0086739F">
        <w:rPr>
          <w:rFonts w:cs="Arial"/>
        </w:rPr>
        <w:t>e focal</w:t>
      </w:r>
      <w:r w:rsidR="00BC683F" w:rsidRPr="0086739F">
        <w:rPr>
          <w:rFonts w:cs="Arial"/>
        </w:rPr>
        <w:t>ise sur la Plaine de la Ruzizi</w:t>
      </w:r>
      <w:r w:rsidR="00CA2C56" w:rsidRPr="0086739F">
        <w:rPr>
          <w:rFonts w:cs="Arial"/>
        </w:rPr>
        <w:t xml:space="preserve"> </w:t>
      </w:r>
      <w:r w:rsidR="00F92B6E" w:rsidRPr="0086739F">
        <w:rPr>
          <w:rFonts w:cs="Arial"/>
        </w:rPr>
        <w:t xml:space="preserve">et </w:t>
      </w:r>
      <w:r w:rsidR="00A135DE">
        <w:rPr>
          <w:rFonts w:cs="Arial"/>
        </w:rPr>
        <w:t xml:space="preserve">plus généralement </w:t>
      </w:r>
      <w:r w:rsidR="00F92B6E" w:rsidRPr="0086739F">
        <w:rPr>
          <w:rFonts w:cs="Arial"/>
        </w:rPr>
        <w:t>l</w:t>
      </w:r>
      <w:r w:rsidR="00B16D46" w:rsidRPr="0086739F">
        <w:rPr>
          <w:rFonts w:cs="Arial"/>
        </w:rPr>
        <w:t>e territoire d’U</w:t>
      </w:r>
      <w:r w:rsidR="001C36A7" w:rsidRPr="0086739F">
        <w:rPr>
          <w:rFonts w:cs="Arial"/>
        </w:rPr>
        <w:t>vira</w:t>
      </w:r>
      <w:r w:rsidR="00BC683F" w:rsidRPr="0086739F">
        <w:rPr>
          <w:rFonts w:cs="Arial"/>
        </w:rPr>
        <w:t xml:space="preserve">, </w:t>
      </w:r>
      <w:r w:rsidR="00D34E52" w:rsidRPr="0086739F">
        <w:rPr>
          <w:rFonts w:cs="Arial"/>
        </w:rPr>
        <w:t>située</w:t>
      </w:r>
      <w:r w:rsidR="00F57201" w:rsidRPr="0086739F">
        <w:rPr>
          <w:rFonts w:cs="Arial"/>
        </w:rPr>
        <w:t xml:space="preserve"> dans la province Sud</w:t>
      </w:r>
      <w:r w:rsidR="005A7BB1" w:rsidRPr="0086739F">
        <w:rPr>
          <w:rFonts w:cs="Arial"/>
        </w:rPr>
        <w:t xml:space="preserve"> </w:t>
      </w:r>
      <w:r w:rsidR="001C36A7" w:rsidRPr="0086739F">
        <w:rPr>
          <w:rFonts w:cs="Arial"/>
        </w:rPr>
        <w:t>K</w:t>
      </w:r>
      <w:r w:rsidR="00F57201" w:rsidRPr="0086739F">
        <w:rPr>
          <w:rFonts w:cs="Arial"/>
        </w:rPr>
        <w:t>ivu</w:t>
      </w:r>
      <w:r w:rsidR="008A6EDD" w:rsidRPr="0086739F">
        <w:rPr>
          <w:rFonts w:cs="Arial"/>
        </w:rPr>
        <w:t xml:space="preserve"> à l’Est d</w:t>
      </w:r>
      <w:r w:rsidR="001C36A7" w:rsidRPr="0086739F">
        <w:rPr>
          <w:rFonts w:cs="Arial"/>
        </w:rPr>
        <w:t>e la RDC,</w:t>
      </w:r>
      <w:r w:rsidR="00612957" w:rsidRPr="0086739F">
        <w:rPr>
          <w:rFonts w:cs="Arial"/>
        </w:rPr>
        <w:t xml:space="preserve"> </w:t>
      </w:r>
      <w:r w:rsidR="00B16D46" w:rsidRPr="0086739F">
        <w:rPr>
          <w:rFonts w:cs="Arial"/>
        </w:rPr>
        <w:t>dont l’objectif est de permettre aux individus, aux ménages, aux groupes sociaux ainsi qu'aux structures administratives locales</w:t>
      </w:r>
      <w:r w:rsidR="00A135DE">
        <w:rPr>
          <w:rFonts w:cs="Arial"/>
        </w:rPr>
        <w:t xml:space="preserve"> </w:t>
      </w:r>
      <w:r w:rsidR="00B16D46" w:rsidRPr="0086739F">
        <w:rPr>
          <w:rFonts w:cs="Arial"/>
        </w:rPr>
        <w:t>de mettre en œuvre davantage de pratiques sociales et économiques de développement durable</w:t>
      </w:r>
      <w:r w:rsidR="008A6EDD" w:rsidRPr="0086739F">
        <w:rPr>
          <w:rFonts w:cs="Arial"/>
        </w:rPr>
        <w:t>.</w:t>
      </w:r>
    </w:p>
    <w:p w14:paraId="3E9ECA5C" w14:textId="79A741CD" w:rsidR="00800F57" w:rsidRPr="0086739F" w:rsidRDefault="00800F57" w:rsidP="00800F57">
      <w:pPr>
        <w:rPr>
          <w:rFonts w:eastAsia="Calibri"/>
        </w:rPr>
      </w:pPr>
    </w:p>
    <w:p w14:paraId="2094512E" w14:textId="21A671BE" w:rsidR="00800F57" w:rsidRPr="0086739F" w:rsidRDefault="00800F57" w:rsidP="00800F57">
      <w:pPr>
        <w:rPr>
          <w:rFonts w:eastAsia="Calibri"/>
        </w:rPr>
      </w:pPr>
    </w:p>
    <w:p w14:paraId="456FCE6C" w14:textId="77777777" w:rsidR="00CC5121" w:rsidRPr="0086739F" w:rsidRDefault="00CC5121" w:rsidP="00CC5121">
      <w:pPr>
        <w:pStyle w:val="KontaktFS"/>
      </w:pPr>
    </w:p>
    <w:p w14:paraId="34DAFECE" w14:textId="0FD3A50E" w:rsidR="00800F57" w:rsidRPr="0086739F" w:rsidRDefault="00800F57" w:rsidP="00800F57">
      <w:pPr>
        <w:pStyle w:val="berschrift1"/>
        <w:spacing w:before="120" w:after="120" w:line="240" w:lineRule="auto"/>
        <w:jc w:val="both"/>
        <w:rPr>
          <w:color w:val="auto"/>
        </w:rPr>
      </w:pPr>
      <w:r w:rsidRPr="0086739F">
        <w:rPr>
          <w:color w:val="auto"/>
        </w:rPr>
        <w:t>Défis et opportunités</w:t>
      </w:r>
    </w:p>
    <w:p w14:paraId="19974E72" w14:textId="6B850A15" w:rsidR="00215189" w:rsidRPr="004C4B64" w:rsidRDefault="005A7BB1" w:rsidP="005A7BB1">
      <w:pPr>
        <w:spacing w:before="80" w:after="80"/>
        <w:jc w:val="both"/>
      </w:pPr>
      <w:r w:rsidRPr="004C4B64">
        <w:t xml:space="preserve">Depuis de nombreuses années, l’est du </w:t>
      </w:r>
      <w:r w:rsidR="00A135DE">
        <w:t xml:space="preserve">de la </w:t>
      </w:r>
      <w:proofErr w:type="spellStart"/>
      <w:r w:rsidR="00A135DE">
        <w:t>Rép</w:t>
      </w:r>
      <w:proofErr w:type="spellEnd"/>
      <w:r w:rsidR="00A135DE">
        <w:t xml:space="preserve">. Dém. du </w:t>
      </w:r>
      <w:r w:rsidRPr="004C4B64">
        <w:t xml:space="preserve">Congo souffre d’une crise persistante et de conflits armés récurrents. </w:t>
      </w:r>
      <w:r w:rsidR="000458AF" w:rsidRPr="004C4B64">
        <w:t xml:space="preserve">La Plaine de la Ruzizi n’est pas </w:t>
      </w:r>
      <w:r w:rsidR="00A135DE">
        <w:t>épargnée</w:t>
      </w:r>
      <w:r w:rsidR="000458AF" w:rsidRPr="004C4B64">
        <w:t xml:space="preserve"> et </w:t>
      </w:r>
      <w:r w:rsidR="00A135DE">
        <w:t>est régulièrement</w:t>
      </w:r>
      <w:r w:rsidR="000458AF" w:rsidRPr="004C4B64">
        <w:t xml:space="preserve"> le théâtre de conflits et de violences. Les dynamiques des conflits sont caractérisés à la fois par la présence des groupes armés, par les conflits intercommunautaires et</w:t>
      </w:r>
      <w:r w:rsidR="00C45B94" w:rsidRPr="004C4B64">
        <w:t xml:space="preserve"> par</w:t>
      </w:r>
      <w:r w:rsidR="000458AF" w:rsidRPr="004C4B64">
        <w:t xml:space="preserve"> les conflits interpersonnels.</w:t>
      </w:r>
      <w:r w:rsidR="00215189" w:rsidRPr="004C4B64">
        <w:t xml:space="preserve"> Dans certains groupements, une dualité de pouvoir </w:t>
      </w:r>
      <w:r w:rsidR="009A2196">
        <w:t>entrave</w:t>
      </w:r>
      <w:r w:rsidR="009A2196" w:rsidRPr="004C4B64">
        <w:t xml:space="preserve"> </w:t>
      </w:r>
      <w:r w:rsidR="00215189" w:rsidRPr="004C4B64">
        <w:t xml:space="preserve">le développement </w:t>
      </w:r>
      <w:r w:rsidR="009A2196">
        <w:t>d’une</w:t>
      </w:r>
      <w:r w:rsidR="00215189" w:rsidRPr="004C4B64">
        <w:t xml:space="preserve"> gouvernance locale</w:t>
      </w:r>
      <w:r w:rsidR="009A2196">
        <w:t xml:space="preserve"> fonctionnelle</w:t>
      </w:r>
      <w:r w:rsidR="00215189" w:rsidRPr="004C4B64">
        <w:t>.</w:t>
      </w:r>
    </w:p>
    <w:p w14:paraId="38B6BAAB" w14:textId="5A037087" w:rsidR="000458AF" w:rsidRPr="004C4B64" w:rsidRDefault="00215189" w:rsidP="005A7BB1">
      <w:pPr>
        <w:spacing w:before="80" w:after="80"/>
        <w:jc w:val="both"/>
      </w:pPr>
      <w:proofErr w:type="spellStart"/>
      <w:r w:rsidRPr="004C4B64">
        <w:t>Malgé</w:t>
      </w:r>
      <w:proofErr w:type="spellEnd"/>
      <w:r w:rsidRPr="004C4B64">
        <w:t xml:space="preserve"> la richesse en ressources naturelles, les ménages </w:t>
      </w:r>
      <w:r w:rsidR="009A2196">
        <w:t>parviennent</w:t>
      </w:r>
      <w:r w:rsidR="009A2196" w:rsidRPr="004C4B64">
        <w:t xml:space="preserve"> </w:t>
      </w:r>
      <w:r w:rsidRPr="004C4B64">
        <w:t xml:space="preserve">à peine </w:t>
      </w:r>
      <w:r w:rsidR="009A2196">
        <w:t xml:space="preserve">à </w:t>
      </w:r>
      <w:r w:rsidRPr="004C4B64">
        <w:t xml:space="preserve">assurer leur subsistance et la population </w:t>
      </w:r>
      <w:r w:rsidR="001B5465">
        <w:t>fait face à</w:t>
      </w:r>
      <w:r w:rsidR="001B5465" w:rsidRPr="004C4B64">
        <w:t xml:space="preserve"> </w:t>
      </w:r>
      <w:r w:rsidRPr="004C4B64">
        <w:t xml:space="preserve">un manque des perspectives économiques, </w:t>
      </w:r>
      <w:r w:rsidR="001B5465">
        <w:t>notamment parmi</w:t>
      </w:r>
      <w:r w:rsidRPr="004C4B64">
        <w:t xml:space="preserve"> les jeunes. </w:t>
      </w:r>
      <w:r w:rsidR="000458AF" w:rsidRPr="004C4B64">
        <w:t xml:space="preserve">A ceci s’ajoute </w:t>
      </w:r>
      <w:r w:rsidR="00AD441D">
        <w:t>les mouvements de</w:t>
      </w:r>
      <w:r w:rsidR="000458AF" w:rsidRPr="004C4B64">
        <w:t xml:space="preserve"> déplacés internes </w:t>
      </w:r>
      <w:r w:rsidR="00AD441D">
        <w:t>depuis</w:t>
      </w:r>
      <w:r w:rsidR="00AD441D" w:rsidRPr="004C4B64">
        <w:t xml:space="preserve"> </w:t>
      </w:r>
      <w:r w:rsidR="000458AF" w:rsidRPr="004C4B64">
        <w:t>zones encore plus fragiles</w:t>
      </w:r>
      <w:r w:rsidRPr="004C4B64">
        <w:t xml:space="preserve">, qui sont </w:t>
      </w:r>
      <w:proofErr w:type="spellStart"/>
      <w:r w:rsidRPr="004C4B64">
        <w:t>accueilis</w:t>
      </w:r>
      <w:proofErr w:type="spellEnd"/>
      <w:r w:rsidRPr="004C4B64">
        <w:t xml:space="preserve"> dans des familles d’</w:t>
      </w:r>
      <w:proofErr w:type="spellStart"/>
      <w:r w:rsidRPr="004C4B64">
        <w:t>acceuil</w:t>
      </w:r>
      <w:proofErr w:type="spellEnd"/>
      <w:r w:rsidRPr="004C4B64">
        <w:t xml:space="preserve">, </w:t>
      </w:r>
      <w:r w:rsidR="00AD441D">
        <w:t xml:space="preserve">sans </w:t>
      </w:r>
      <w:proofErr w:type="spellStart"/>
      <w:r w:rsidR="00AD441D">
        <w:t>rélles</w:t>
      </w:r>
      <w:proofErr w:type="spellEnd"/>
      <w:r w:rsidRPr="004C4B64">
        <w:t xml:space="preserve"> perspective</w:t>
      </w:r>
      <w:r w:rsidR="00AD441D">
        <w:t>s</w:t>
      </w:r>
      <w:r w:rsidRPr="004C4B64">
        <w:t xml:space="preserve"> par rapport à leur </w:t>
      </w:r>
      <w:r w:rsidR="00AD441D">
        <w:t xml:space="preserve">éventuel </w:t>
      </w:r>
      <w:r w:rsidRPr="004C4B64">
        <w:t>retour.</w:t>
      </w:r>
    </w:p>
    <w:p w14:paraId="297AC1E6" w14:textId="616433DE" w:rsidR="007F3AFE" w:rsidRPr="0086739F" w:rsidRDefault="00AD441D" w:rsidP="005A7BB1">
      <w:pPr>
        <w:spacing w:before="80" w:after="80"/>
        <w:jc w:val="both"/>
        <w:rPr>
          <w:rFonts w:cs="Arial"/>
        </w:rPr>
      </w:pPr>
      <w:r>
        <w:rPr>
          <w:rFonts w:cs="Arial"/>
        </w:rPr>
        <w:t>Dans ce contexte, l</w:t>
      </w:r>
      <w:r w:rsidRPr="004C4B64">
        <w:rPr>
          <w:rFonts w:cs="Arial"/>
        </w:rPr>
        <w:t xml:space="preserve">e </w:t>
      </w:r>
      <w:r w:rsidR="005A7BB1" w:rsidRPr="004C4B64">
        <w:rPr>
          <w:rFonts w:cs="Arial"/>
        </w:rPr>
        <w:t>projet</w:t>
      </w:r>
      <w:r w:rsidR="00E17DE5" w:rsidRPr="004C4B64">
        <w:rPr>
          <w:rFonts w:cs="Arial"/>
        </w:rPr>
        <w:t xml:space="preserve"> </w:t>
      </w:r>
      <w:r>
        <w:rPr>
          <w:rFonts w:cs="Arial"/>
        </w:rPr>
        <w:t xml:space="preserve">identifie </w:t>
      </w:r>
      <w:r w:rsidR="0086739F" w:rsidRPr="004C4B64">
        <w:rPr>
          <w:rFonts w:cs="Arial"/>
        </w:rPr>
        <w:t>des</w:t>
      </w:r>
      <w:r w:rsidR="0086739F" w:rsidRPr="0086739F">
        <w:rPr>
          <w:rFonts w:cs="Arial"/>
        </w:rPr>
        <w:t xml:space="preserve"> opportunités </w:t>
      </w:r>
      <w:r>
        <w:rPr>
          <w:rFonts w:cs="Arial"/>
        </w:rPr>
        <w:t xml:space="preserve">de créer et développer </w:t>
      </w:r>
      <w:r w:rsidR="0086739F" w:rsidRPr="0086739F">
        <w:rPr>
          <w:rFonts w:cs="Arial"/>
        </w:rPr>
        <w:t>des</w:t>
      </w:r>
      <w:r w:rsidR="00E17DE5" w:rsidRPr="0086739F">
        <w:rPr>
          <w:rFonts w:cs="Arial"/>
        </w:rPr>
        <w:t xml:space="preserve"> </w:t>
      </w:r>
      <w:r>
        <w:rPr>
          <w:rFonts w:cs="Arial"/>
        </w:rPr>
        <w:t>solutions</w:t>
      </w:r>
      <w:r w:rsidRPr="0086739F">
        <w:rPr>
          <w:rFonts w:cs="Arial"/>
        </w:rPr>
        <w:t xml:space="preserve"> </w:t>
      </w:r>
      <w:r w:rsidR="00E17DE5" w:rsidRPr="0086739F">
        <w:rPr>
          <w:rFonts w:cs="Arial"/>
        </w:rPr>
        <w:t>de revenus alternatifs</w:t>
      </w:r>
      <w:r w:rsidR="008502F6" w:rsidRPr="0086739F">
        <w:rPr>
          <w:rFonts w:cs="Arial"/>
        </w:rPr>
        <w:t xml:space="preserve"> dans le secteur agricole et non-agricole</w:t>
      </w:r>
      <w:r>
        <w:rPr>
          <w:rFonts w:cs="Arial"/>
        </w:rPr>
        <w:t>,</w:t>
      </w:r>
      <w:r w:rsidR="00D61D9C">
        <w:rPr>
          <w:rFonts w:cs="Arial"/>
        </w:rPr>
        <w:t xml:space="preserve"> tout en consolidant</w:t>
      </w:r>
      <w:r w:rsidR="00E17DE5" w:rsidRPr="0086739F">
        <w:rPr>
          <w:rFonts w:cs="Arial"/>
        </w:rPr>
        <w:t xml:space="preserve"> </w:t>
      </w:r>
      <w:r w:rsidR="00D61D9C">
        <w:rPr>
          <w:rFonts w:cs="Arial"/>
        </w:rPr>
        <w:t>favorisant les</w:t>
      </w:r>
      <w:r w:rsidR="00D61D9C" w:rsidRPr="0086739F">
        <w:rPr>
          <w:rFonts w:cs="Arial"/>
        </w:rPr>
        <w:t xml:space="preserve"> </w:t>
      </w:r>
      <w:r w:rsidR="00E17DE5" w:rsidRPr="0086739F">
        <w:rPr>
          <w:rFonts w:cs="Arial"/>
        </w:rPr>
        <w:t xml:space="preserve">perspectives de vie </w:t>
      </w:r>
      <w:r w:rsidR="00D61D9C">
        <w:rPr>
          <w:rFonts w:cs="Arial"/>
        </w:rPr>
        <w:t>au</w:t>
      </w:r>
      <w:r w:rsidR="00D61D9C" w:rsidRPr="0086739F">
        <w:rPr>
          <w:rFonts w:cs="Arial"/>
        </w:rPr>
        <w:t xml:space="preserve"> </w:t>
      </w:r>
      <w:r w:rsidR="00E17DE5" w:rsidRPr="0086739F">
        <w:rPr>
          <w:rFonts w:cs="Arial"/>
        </w:rPr>
        <w:t xml:space="preserve">travers </w:t>
      </w:r>
      <w:r w:rsidR="00D61D9C">
        <w:rPr>
          <w:rFonts w:cs="Arial"/>
        </w:rPr>
        <w:t>du</w:t>
      </w:r>
      <w:r w:rsidR="00D61D9C" w:rsidRPr="0086739F">
        <w:rPr>
          <w:rFonts w:cs="Arial"/>
        </w:rPr>
        <w:t xml:space="preserve"> </w:t>
      </w:r>
      <w:r w:rsidR="00E17DE5" w:rsidRPr="0086739F">
        <w:rPr>
          <w:rFonts w:cs="Arial"/>
        </w:rPr>
        <w:t xml:space="preserve">renforcement des capacités d’adaptation de la population et de transformation par des mesures de coexistence pacifique et de la cohésion sociale. </w:t>
      </w:r>
      <w:r w:rsidR="0086739F" w:rsidRPr="0086739F">
        <w:rPr>
          <w:rFonts w:cs="Arial"/>
        </w:rPr>
        <w:t>Dans ce cadre</w:t>
      </w:r>
      <w:r w:rsidR="00D61D9C">
        <w:rPr>
          <w:rFonts w:cs="Arial"/>
        </w:rPr>
        <w:t>,</w:t>
      </w:r>
      <w:r w:rsidR="0086739F" w:rsidRPr="0086739F">
        <w:rPr>
          <w:rFonts w:cs="Arial"/>
        </w:rPr>
        <w:t xml:space="preserve"> la résilience des personnes et des ins</w:t>
      </w:r>
      <w:r w:rsidR="00D61D9C">
        <w:rPr>
          <w:rFonts w:cs="Arial"/>
        </w:rPr>
        <w:t>t</w:t>
      </w:r>
      <w:r w:rsidR="0086739F" w:rsidRPr="0086739F">
        <w:rPr>
          <w:rFonts w:cs="Arial"/>
        </w:rPr>
        <w:t xml:space="preserve">itutions face aux effets et aux conséquences des crises </w:t>
      </w:r>
      <w:r w:rsidR="00D61D9C">
        <w:rPr>
          <w:rFonts w:cs="Arial"/>
        </w:rPr>
        <w:t>est</w:t>
      </w:r>
      <w:r w:rsidR="00D61D9C" w:rsidRPr="0086739F">
        <w:rPr>
          <w:rFonts w:cs="Arial"/>
        </w:rPr>
        <w:t xml:space="preserve"> renforc</w:t>
      </w:r>
      <w:r w:rsidR="00D61D9C">
        <w:rPr>
          <w:rFonts w:cs="Arial"/>
        </w:rPr>
        <w:t>ée</w:t>
      </w:r>
      <w:r w:rsidR="00D61D9C" w:rsidRPr="0086739F">
        <w:rPr>
          <w:rFonts w:cs="Arial"/>
        </w:rPr>
        <w:t xml:space="preserve"> </w:t>
      </w:r>
      <w:r w:rsidR="0086739F" w:rsidRPr="0086739F">
        <w:rPr>
          <w:rFonts w:cs="Arial"/>
        </w:rPr>
        <w:t xml:space="preserve">et des perspectives de développement durable </w:t>
      </w:r>
      <w:r w:rsidR="00D61D9C">
        <w:rPr>
          <w:rFonts w:cs="Arial"/>
        </w:rPr>
        <w:t>sont</w:t>
      </w:r>
      <w:r w:rsidR="00D61D9C" w:rsidRPr="0086739F">
        <w:rPr>
          <w:rFonts w:cs="Arial"/>
        </w:rPr>
        <w:t xml:space="preserve"> cré</w:t>
      </w:r>
      <w:r w:rsidR="00D61D9C">
        <w:rPr>
          <w:rFonts w:cs="Arial"/>
        </w:rPr>
        <w:t>ées</w:t>
      </w:r>
      <w:r w:rsidR="0086739F" w:rsidRPr="0086739F">
        <w:rPr>
          <w:rFonts w:cs="Arial"/>
        </w:rPr>
        <w:t xml:space="preserve">. </w:t>
      </w:r>
    </w:p>
    <w:bookmarkEnd w:id="3"/>
    <w:bookmarkEnd w:id="4"/>
    <w:p w14:paraId="4D49956A" w14:textId="0FD54C0F" w:rsidR="005843AD" w:rsidRPr="0086739F" w:rsidRDefault="00514AA9" w:rsidP="002A4832">
      <w:pPr>
        <w:pStyle w:val="berschrift1"/>
        <w:spacing w:before="120" w:after="120"/>
        <w:rPr>
          <w:color w:val="auto"/>
        </w:rPr>
      </w:pPr>
      <w:r w:rsidRPr="0086739F">
        <w:rPr>
          <w:noProof/>
          <w:color w:val="auto"/>
        </w:rPr>
        <w:lastRenderedPageBreak/>
        <w:t>Champs d’intervention</w:t>
      </w:r>
    </w:p>
    <w:p w14:paraId="41504401" w14:textId="2F9074D3" w:rsidR="00CC5121" w:rsidRPr="0086739F" w:rsidRDefault="00E06DEB" w:rsidP="00CC5121">
      <w:pPr>
        <w:spacing w:before="80" w:after="80"/>
        <w:jc w:val="both"/>
        <w:rPr>
          <w:rFonts w:cs="Arial"/>
        </w:rPr>
      </w:pPr>
      <w:bookmarkStart w:id="5" w:name="_Hlk80253241"/>
      <w:r w:rsidRPr="0086739F">
        <w:t>Le projet est directement axé sur les champs</w:t>
      </w:r>
      <w:r w:rsidR="0086739F" w:rsidRPr="0086739F">
        <w:t xml:space="preserve"> d'action de la stratégie du Ministère fédéral de la Coopération économique et du Développement allemand (BMZ)</w:t>
      </w:r>
      <w:r w:rsidRPr="0086739F">
        <w:t xml:space="preserve"> en matière d'aide transitoire structurante</w:t>
      </w:r>
      <w:r w:rsidR="00CC5121" w:rsidRPr="0086739F">
        <w:t>, qui a comm</w:t>
      </w:r>
      <w:r w:rsidR="0086739F" w:rsidRPr="0086739F">
        <w:t>e</w:t>
      </w:r>
      <w:r w:rsidR="00CC5121" w:rsidRPr="0086739F">
        <w:t xml:space="preserve"> objectif global </w:t>
      </w:r>
      <w:r w:rsidRPr="0086739F">
        <w:t xml:space="preserve">de renforcer la résilience des personnes et des institutions face aux effets et aux conséquences des crises et </w:t>
      </w:r>
      <w:r w:rsidR="00CC5121" w:rsidRPr="0086739F">
        <w:t>de</w:t>
      </w:r>
      <w:r w:rsidR="00CC5121" w:rsidRPr="0086739F">
        <w:rPr>
          <w:b/>
          <w:bCs/>
        </w:rPr>
        <w:t xml:space="preserve"> </w:t>
      </w:r>
      <w:r w:rsidRPr="0086739F">
        <w:t>créer des perspectives de développement durable</w:t>
      </w:r>
      <w:r w:rsidRPr="0086739F">
        <w:rPr>
          <w:rFonts w:cs="Arial"/>
        </w:rPr>
        <w:t>.</w:t>
      </w:r>
      <w:r w:rsidR="00CC5121" w:rsidRPr="0086739F">
        <w:rPr>
          <w:rFonts w:cs="Arial"/>
        </w:rPr>
        <w:t xml:space="preserve"> C’est pourquoi le projet vise à permettre aux individus, aux ménages, aux groupes sociaux ainsi qu’aux structures administratives locales du Sud-Kivu de mettre en œuvre davantage des pratiques sociales et économiques de développement durable et pacifique. </w:t>
      </w:r>
    </w:p>
    <w:p w14:paraId="580899ED" w14:textId="2504C324" w:rsidR="00E06DEB" w:rsidRPr="0086739F" w:rsidRDefault="00E06DEB" w:rsidP="00CC5121">
      <w:pPr>
        <w:spacing w:before="80" w:after="80"/>
        <w:jc w:val="both"/>
        <w:rPr>
          <w:b/>
          <w:bCs/>
        </w:rPr>
      </w:pPr>
      <w:r w:rsidRPr="0086739F">
        <w:t>Pour y arriver, le projet se focalise sur 4 champs d’action</w:t>
      </w:r>
      <w:r w:rsidR="00CC5121" w:rsidRPr="0086739F">
        <w:t> :</w:t>
      </w:r>
    </w:p>
    <w:p w14:paraId="2A47E51A" w14:textId="773A636F" w:rsidR="000501A3" w:rsidRPr="0086739F" w:rsidRDefault="00E06DEB" w:rsidP="00CC5121">
      <w:pPr>
        <w:spacing w:before="80" w:after="80"/>
        <w:jc w:val="both"/>
      </w:pPr>
      <w:r w:rsidRPr="0086739F">
        <w:t>(1)</w:t>
      </w:r>
      <w:r w:rsidRPr="0086739F">
        <w:tab/>
        <w:t xml:space="preserve"> </w:t>
      </w:r>
      <w:r w:rsidR="004D2BB4" w:rsidRPr="0086739F">
        <w:rPr>
          <w:b/>
          <w:bCs/>
        </w:rPr>
        <w:t>La gestion non-violente de</w:t>
      </w:r>
      <w:r w:rsidR="00D61D9C">
        <w:rPr>
          <w:b/>
          <w:bCs/>
        </w:rPr>
        <w:t>s</w:t>
      </w:r>
      <w:r w:rsidR="004D2BB4" w:rsidRPr="0086739F">
        <w:rPr>
          <w:b/>
          <w:bCs/>
        </w:rPr>
        <w:t xml:space="preserve"> conflits à travers </w:t>
      </w:r>
      <w:r w:rsidR="000501A3" w:rsidRPr="0086739F">
        <w:rPr>
          <w:b/>
          <w:bCs/>
        </w:rPr>
        <w:t>des activités sur le dialogue social</w:t>
      </w:r>
      <w:r w:rsidR="000501A3" w:rsidRPr="0086739F">
        <w:t xml:space="preserve">. Afin d’améliorer la manière </w:t>
      </w:r>
      <w:r w:rsidR="00D61D9C">
        <w:t>dont les</w:t>
      </w:r>
      <w:r w:rsidR="000501A3" w:rsidRPr="0086739F">
        <w:t xml:space="preserve"> conflits sont gérés au niveau individuel et intercommunautaire, le projet </w:t>
      </w:r>
      <w:r w:rsidR="0086739F" w:rsidRPr="0086739F">
        <w:t>appui</w:t>
      </w:r>
      <w:r w:rsidR="009E74D3" w:rsidRPr="0086739F">
        <w:t xml:space="preserve"> le renforcement des capacités des structures de paix traditionnelles, </w:t>
      </w:r>
      <w:r w:rsidR="00D61D9C">
        <w:t>à l’instar</w:t>
      </w:r>
      <w:r w:rsidR="00904DC6" w:rsidRPr="0086739F">
        <w:t xml:space="preserve"> </w:t>
      </w:r>
      <w:r w:rsidR="00D61D9C">
        <w:t>d</w:t>
      </w:r>
      <w:r w:rsidR="00904DC6" w:rsidRPr="0086739F">
        <w:t>es comités de gestion de conflits</w:t>
      </w:r>
      <w:r w:rsidR="009E74D3" w:rsidRPr="0086739F">
        <w:t xml:space="preserve">. </w:t>
      </w:r>
      <w:r w:rsidR="00F161F3" w:rsidRPr="0086739F">
        <w:t xml:space="preserve">Les activités </w:t>
      </w:r>
      <w:r w:rsidR="00D61D9C">
        <w:t xml:space="preserve">sociales </w:t>
      </w:r>
      <w:r w:rsidR="00F161F3" w:rsidRPr="0086739F">
        <w:t>commun</w:t>
      </w:r>
      <w:r w:rsidR="00D61D9C">
        <w:t>e</w:t>
      </w:r>
      <w:r w:rsidR="00F161F3" w:rsidRPr="0086739F">
        <w:t>s</w:t>
      </w:r>
      <w:r w:rsidR="005078B8" w:rsidRPr="0086739F">
        <w:t>, telles que les événements culturels et sportifs</w:t>
      </w:r>
      <w:r w:rsidR="00D61D9C">
        <w:t>, crée</w:t>
      </w:r>
      <w:r w:rsidR="00AD0C22">
        <w:t>nt des environnements propices aux</w:t>
      </w:r>
      <w:r w:rsidR="005078B8" w:rsidRPr="0086739F">
        <w:t xml:space="preserve"> rencontres informelles et positives entre différentes communautés. Ceci </w:t>
      </w:r>
      <w:r w:rsidR="0043767D" w:rsidRPr="0086739F">
        <w:t>contribue aux</w:t>
      </w:r>
      <w:r w:rsidR="007A48C7" w:rsidRPr="0086739F">
        <w:t xml:space="preserve"> bonnes</w:t>
      </w:r>
      <w:r w:rsidR="0043767D" w:rsidRPr="0086739F">
        <w:t xml:space="preserve"> relations int</w:t>
      </w:r>
      <w:r w:rsidR="002976A4" w:rsidRPr="0086739F">
        <w:t>er</w:t>
      </w:r>
      <w:r w:rsidR="0043767D" w:rsidRPr="0086739F">
        <w:t>-</w:t>
      </w:r>
      <w:proofErr w:type="spellStart"/>
      <w:r w:rsidR="0043767D" w:rsidRPr="0086739F">
        <w:t>comunautaires</w:t>
      </w:r>
      <w:proofErr w:type="spellEnd"/>
      <w:r w:rsidR="00525899" w:rsidRPr="0086739F">
        <w:t xml:space="preserve"> </w:t>
      </w:r>
      <w:r w:rsidR="00AD0C22">
        <w:t>pour la consolidation d’un réseau de communication</w:t>
      </w:r>
      <w:r w:rsidR="00DB2528" w:rsidRPr="0086739F">
        <w:t xml:space="preserve"> </w:t>
      </w:r>
      <w:r w:rsidR="0086739F" w:rsidRPr="0086739F">
        <w:t>et</w:t>
      </w:r>
      <w:r w:rsidR="00777595" w:rsidRPr="0086739F">
        <w:t xml:space="preserve"> </w:t>
      </w:r>
      <w:r w:rsidR="00AD0C22">
        <w:t xml:space="preserve">de </w:t>
      </w:r>
      <w:r w:rsidR="00777595" w:rsidRPr="0086739F">
        <w:t>gestion pacifique des éventuels conflits</w:t>
      </w:r>
      <w:r w:rsidR="00AD0C22">
        <w:t>,</w:t>
      </w:r>
      <w:r w:rsidR="00777595" w:rsidRPr="0086739F">
        <w:t xml:space="preserve"> </w:t>
      </w:r>
      <w:r w:rsidR="00525899" w:rsidRPr="0086739F">
        <w:t>ainsi que</w:t>
      </w:r>
      <w:r w:rsidR="002976A4" w:rsidRPr="0086739F">
        <w:t xml:space="preserve"> pour </w:t>
      </w:r>
      <w:r w:rsidR="00AD0C22">
        <w:t>le renforcement</w:t>
      </w:r>
      <w:r w:rsidR="002976A4" w:rsidRPr="0086739F">
        <w:t xml:space="preserve"> de </w:t>
      </w:r>
      <w:r w:rsidR="00AD0C22">
        <w:t xml:space="preserve">la </w:t>
      </w:r>
      <w:r w:rsidR="002976A4" w:rsidRPr="0086739F">
        <w:t>confiance et de la cohésion sociale inter-</w:t>
      </w:r>
      <w:proofErr w:type="spellStart"/>
      <w:r w:rsidR="002976A4" w:rsidRPr="0086739F">
        <w:t>communaitres</w:t>
      </w:r>
      <w:proofErr w:type="spellEnd"/>
      <w:r w:rsidR="002976A4" w:rsidRPr="0086739F">
        <w:t>.</w:t>
      </w:r>
      <w:r w:rsidR="00525899" w:rsidRPr="0086739F">
        <w:t xml:space="preserve"> </w:t>
      </w:r>
    </w:p>
    <w:p w14:paraId="480D6704" w14:textId="77777777" w:rsidR="00005403" w:rsidRDefault="00E06DEB" w:rsidP="000E01C1">
      <w:pPr>
        <w:jc w:val="both"/>
      </w:pPr>
      <w:r w:rsidRPr="0086739F">
        <w:t>(2)</w:t>
      </w:r>
      <w:r w:rsidRPr="0086739F">
        <w:tab/>
      </w:r>
      <w:r w:rsidRPr="0086739F">
        <w:rPr>
          <w:b/>
          <w:bCs/>
        </w:rPr>
        <w:t>L’amélioration de la situation de</w:t>
      </w:r>
      <w:r w:rsidR="00AD0C22">
        <w:rPr>
          <w:b/>
          <w:bCs/>
        </w:rPr>
        <w:t>s</w:t>
      </w:r>
      <w:r w:rsidRPr="0086739F">
        <w:rPr>
          <w:b/>
          <w:bCs/>
        </w:rPr>
        <w:t xml:space="preserve"> revenus</w:t>
      </w:r>
      <w:r w:rsidR="001C731E" w:rsidRPr="0086739F">
        <w:rPr>
          <w:b/>
          <w:bCs/>
        </w:rPr>
        <w:t xml:space="preserve"> au niveau des individus et des ménages</w:t>
      </w:r>
      <w:r w:rsidR="001C731E" w:rsidRPr="0086739F">
        <w:t>.</w:t>
      </w:r>
      <w:r w:rsidRPr="0086739F">
        <w:t xml:space="preserve"> </w:t>
      </w:r>
      <w:r w:rsidR="003771C6" w:rsidRPr="0086739F">
        <w:t>Le projet appuie</w:t>
      </w:r>
      <w:r w:rsidR="00AD0C22">
        <w:t>,</w:t>
      </w:r>
      <w:r w:rsidR="003771C6" w:rsidRPr="0086739F">
        <w:t xml:space="preserve"> </w:t>
      </w:r>
      <w:r w:rsidR="000E01C1" w:rsidRPr="0086739F">
        <w:t>d’un côté</w:t>
      </w:r>
      <w:r w:rsidR="00AD0C22">
        <w:t>,</w:t>
      </w:r>
      <w:r w:rsidR="003771C6" w:rsidRPr="0086739F">
        <w:t xml:space="preserve"> l</w:t>
      </w:r>
      <w:r w:rsidR="00954FEB" w:rsidRPr="0086739F">
        <w:t xml:space="preserve">’augmentation de l’offre de produits alimentaires </w:t>
      </w:r>
      <w:r w:rsidR="00AD0C22">
        <w:t>au profit de</w:t>
      </w:r>
      <w:r w:rsidR="00AD0C22" w:rsidRPr="0086739F">
        <w:t xml:space="preserve"> </w:t>
      </w:r>
      <w:r w:rsidR="00954FEB" w:rsidRPr="0086739F">
        <w:t xml:space="preserve">la population locale et </w:t>
      </w:r>
      <w:r w:rsidR="00AD0C22">
        <w:t>de l’autre,</w:t>
      </w:r>
      <w:r w:rsidR="00954FEB" w:rsidRPr="0086739F">
        <w:t xml:space="preserve"> la création de revenus dans le secteur agricole</w:t>
      </w:r>
      <w:r w:rsidR="000E01C1" w:rsidRPr="0086739F">
        <w:t xml:space="preserve"> et d</w:t>
      </w:r>
      <w:r w:rsidR="00AD0C22">
        <w:t>’</w:t>
      </w:r>
      <w:r w:rsidR="000E01C1" w:rsidRPr="0086739F">
        <w:t>activités génératrices de revenus dans le secteur non agricole</w:t>
      </w:r>
      <w:r w:rsidR="00954FEB" w:rsidRPr="0086739F">
        <w:t xml:space="preserve">. </w:t>
      </w:r>
      <w:r w:rsidR="009F4F43" w:rsidRPr="0086739F">
        <w:t xml:space="preserve">Le renforcement des structures productives et des capacités économiques le long des chaînes de valeur augmente la résilience de la population locale face aux crises et sa capacité à s'approvisionner de manière autonome. La création de perspectives </w:t>
      </w:r>
      <w:r w:rsidR="00F81D51">
        <w:t>financières</w:t>
      </w:r>
      <w:r w:rsidR="009F4F43" w:rsidRPr="0086739F">
        <w:t xml:space="preserve"> entraîne une augmentation des revenus au niveau des ménages</w:t>
      </w:r>
      <w:r w:rsidR="004D0452" w:rsidRPr="0086739F">
        <w:t xml:space="preserve"> </w:t>
      </w:r>
      <w:r w:rsidR="009F4F43" w:rsidRPr="0086739F">
        <w:t>et soutient l'autonomisation et l'égalité des femmes</w:t>
      </w:r>
      <w:r w:rsidR="004D0452" w:rsidRPr="0086739F">
        <w:t>.</w:t>
      </w:r>
      <w:r w:rsidR="007C42F4" w:rsidRPr="0086739F">
        <w:t xml:space="preserve"> </w:t>
      </w:r>
    </w:p>
    <w:p w14:paraId="3D8CA134" w14:textId="77777777" w:rsidR="00005403" w:rsidRDefault="00005403" w:rsidP="000E01C1">
      <w:pPr>
        <w:jc w:val="both"/>
      </w:pPr>
    </w:p>
    <w:p w14:paraId="486467CD" w14:textId="77777777" w:rsidR="00005403" w:rsidRDefault="00005403" w:rsidP="000E01C1">
      <w:pPr>
        <w:jc w:val="both"/>
      </w:pPr>
    </w:p>
    <w:p w14:paraId="43810054" w14:textId="77777777" w:rsidR="00005403" w:rsidRDefault="00005403" w:rsidP="000E01C1">
      <w:pPr>
        <w:jc w:val="both"/>
      </w:pPr>
    </w:p>
    <w:p w14:paraId="454D25BA" w14:textId="7CE1BDF1" w:rsidR="001C731E" w:rsidRPr="0086739F" w:rsidRDefault="007C42F4" w:rsidP="00005403">
      <w:pPr>
        <w:spacing w:before="200"/>
        <w:jc w:val="both"/>
      </w:pPr>
      <w:r w:rsidRPr="0086739F">
        <w:t xml:space="preserve">Concrètement, le projet </w:t>
      </w:r>
      <w:r w:rsidR="00805BBA" w:rsidRPr="0086739F">
        <w:t xml:space="preserve">renforcera </w:t>
      </w:r>
      <w:r w:rsidR="00F81D51">
        <w:t>les</w:t>
      </w:r>
      <w:r w:rsidR="00F81D51" w:rsidRPr="0086739F">
        <w:t xml:space="preserve"> </w:t>
      </w:r>
      <w:r w:rsidR="00805BBA" w:rsidRPr="0086739F">
        <w:t xml:space="preserve">capacités des individus et des ménages </w:t>
      </w:r>
      <w:r w:rsidR="00F81D51">
        <w:t>au travers de</w:t>
      </w:r>
      <w:r w:rsidR="00805BBA" w:rsidRPr="0086739F">
        <w:t xml:space="preserve"> formation</w:t>
      </w:r>
      <w:r w:rsidR="00F81D51">
        <w:t>s</w:t>
      </w:r>
      <w:r w:rsidR="00805BBA" w:rsidRPr="0086739F">
        <w:t xml:space="preserve"> dans le domaine agricole, par ex. </w:t>
      </w:r>
      <w:r w:rsidR="0086739F" w:rsidRPr="0086739F">
        <w:t xml:space="preserve">sur </w:t>
      </w:r>
      <w:r w:rsidR="00805BBA" w:rsidRPr="0086739F">
        <w:t>les graines ou la production</w:t>
      </w:r>
      <w:r w:rsidR="008F51EC" w:rsidRPr="0086739F">
        <w:t xml:space="preserve">, ainsi que des mesures </w:t>
      </w:r>
      <w:r w:rsidR="00543943" w:rsidRPr="0086739F">
        <w:t xml:space="preserve">de renforcer l’entrepreneuriat. </w:t>
      </w:r>
    </w:p>
    <w:p w14:paraId="34CC5E35" w14:textId="190760B6" w:rsidR="00E06DEB" w:rsidRPr="0086739F" w:rsidRDefault="00E06DEB" w:rsidP="00AF59D5">
      <w:pPr>
        <w:jc w:val="both"/>
      </w:pPr>
      <w:r w:rsidRPr="0086739F">
        <w:t>(3)</w:t>
      </w:r>
      <w:r w:rsidRPr="0086739F">
        <w:tab/>
      </w:r>
      <w:r w:rsidR="002A4832" w:rsidRPr="0086739F">
        <w:rPr>
          <w:b/>
          <w:bCs/>
        </w:rPr>
        <w:t>L</w:t>
      </w:r>
      <w:r w:rsidRPr="0086739F">
        <w:rPr>
          <w:b/>
          <w:bCs/>
        </w:rPr>
        <w:t>a mise en œuvre des plans locaux de développement par les acteurs à la base</w:t>
      </w:r>
      <w:r w:rsidR="0086739F" w:rsidRPr="0086739F">
        <w:t xml:space="preserve">. </w:t>
      </w:r>
      <w:r w:rsidRPr="0086739F">
        <w:t xml:space="preserve">Les activités de promotion de la bonne gouvernance en tant que cadre d'alternatives économiques durables et de cohésion sociale visent à renforcer les capacités adaptatives et transformatives des comités locaux de développement pour la planification et la fourniture de services sociaux et économiques de base et renforcent aussi bien le groupe cible que </w:t>
      </w:r>
      <w:r w:rsidR="00F81D51">
        <w:t>les</w:t>
      </w:r>
      <w:r w:rsidR="00F81D51" w:rsidRPr="0086739F">
        <w:t xml:space="preserve"> </w:t>
      </w:r>
      <w:r w:rsidRPr="0086739F">
        <w:t>autorité</w:t>
      </w:r>
      <w:r w:rsidR="0086739F" w:rsidRPr="0086739F">
        <w:t>s locales et représentant</w:t>
      </w:r>
      <w:r w:rsidR="00F81D51">
        <w:t>s</w:t>
      </w:r>
      <w:r w:rsidR="00005403">
        <w:t xml:space="preserve"> </w:t>
      </w:r>
      <w:r w:rsidRPr="0086739F">
        <w:t xml:space="preserve">d'opinions. La priorisation des mesures d'intérêt général à mettre en œuvre à partir des plans de développement se fait dans le cadre de processus participatifs inclusifs au niveau communautaire, par le biais des comités locaux de développement créés à cet effet par le gouvernement provincial. </w:t>
      </w:r>
    </w:p>
    <w:p w14:paraId="387E15E1" w14:textId="7EA98D6D" w:rsidR="00941F3C" w:rsidRPr="0086739F" w:rsidRDefault="00E06DEB" w:rsidP="00972AD2">
      <w:pPr>
        <w:spacing w:before="80" w:after="80"/>
        <w:jc w:val="both"/>
      </w:pPr>
      <w:r w:rsidRPr="0086739F">
        <w:t>(4)</w:t>
      </w:r>
      <w:r w:rsidRPr="0086739F">
        <w:tab/>
      </w:r>
      <w:r w:rsidR="006A6961" w:rsidRPr="0086739F">
        <w:rPr>
          <w:b/>
          <w:bCs/>
        </w:rPr>
        <w:t>L’appui à l’égalité de genre au niveau des ménages.</w:t>
      </w:r>
      <w:r w:rsidRPr="0086739F">
        <w:t xml:space="preserve"> </w:t>
      </w:r>
      <w:r w:rsidR="000C4A56" w:rsidRPr="0086739F">
        <w:t xml:space="preserve">Le projet renforce des compétences et capacités </w:t>
      </w:r>
      <w:r w:rsidR="00DF6987" w:rsidRPr="0086739F">
        <w:t xml:space="preserve">pour que les femmes et filles </w:t>
      </w:r>
      <w:r w:rsidR="00F81D51" w:rsidRPr="0086739F">
        <w:t>participe</w:t>
      </w:r>
      <w:r w:rsidR="00F81D51">
        <w:t>nt</w:t>
      </w:r>
      <w:r w:rsidR="00F81D51" w:rsidRPr="0086739F">
        <w:t xml:space="preserve"> </w:t>
      </w:r>
      <w:r w:rsidR="00DF6987" w:rsidRPr="0086739F">
        <w:t>aux décisions au niveau individuel et social</w:t>
      </w:r>
      <w:r w:rsidR="0086739F" w:rsidRPr="0086739F">
        <w:t xml:space="preserve">. </w:t>
      </w:r>
      <w:r w:rsidR="00757661" w:rsidRPr="0086739F">
        <w:t>D’un côté</w:t>
      </w:r>
      <w:r w:rsidR="00DF6987" w:rsidRPr="0086739F">
        <w:t>, l’accent es</w:t>
      </w:r>
      <w:r w:rsidR="00F81D51">
        <w:t>t</w:t>
      </w:r>
      <w:r w:rsidR="00DF6987" w:rsidRPr="0086739F">
        <w:t xml:space="preserve"> mis sur la participation </w:t>
      </w:r>
      <w:r w:rsidR="00BA6AF3" w:rsidRPr="0086739F">
        <w:t xml:space="preserve">des femmes aux activités du projet afin d’améliorer les conditions socio-économiques des femmes. </w:t>
      </w:r>
      <w:r w:rsidR="00F81D51">
        <w:t>De l’autre</w:t>
      </w:r>
      <w:r w:rsidR="00F81D51" w:rsidRPr="0086739F">
        <w:t xml:space="preserve"> </w:t>
      </w:r>
      <w:r w:rsidR="00BA6AF3" w:rsidRPr="0086739F">
        <w:t>côté</w:t>
      </w:r>
      <w:r w:rsidR="00785ABB" w:rsidRPr="0086739F">
        <w:t xml:space="preserve">, le projet implique les hommes </w:t>
      </w:r>
      <w:r w:rsidR="00AB0BF1" w:rsidRPr="0086739F">
        <w:t xml:space="preserve">pour cibler le changement de normes sociales et </w:t>
      </w:r>
      <w:r w:rsidR="00A3168D" w:rsidRPr="0086739F">
        <w:t xml:space="preserve">la masculinité positive. Les activités visent à </w:t>
      </w:r>
      <w:r w:rsidR="002A6CDC" w:rsidRPr="0086739F">
        <w:t>r</w:t>
      </w:r>
      <w:r w:rsidR="00AD33A0">
        <w:t>é</w:t>
      </w:r>
      <w:r w:rsidR="002A6CDC" w:rsidRPr="0086739F">
        <w:t xml:space="preserve">hausser </w:t>
      </w:r>
      <w:r w:rsidR="00CC5121" w:rsidRPr="0086739F">
        <w:t>la considération sociale</w:t>
      </w:r>
      <w:r w:rsidR="002A6CDC" w:rsidRPr="0086739F">
        <w:t xml:space="preserve"> de la femme</w:t>
      </w:r>
      <w:r w:rsidR="00E026A0" w:rsidRPr="0086739F">
        <w:t xml:space="preserve"> et incluent des cours d’alphab</w:t>
      </w:r>
      <w:r w:rsidR="00AD33A0">
        <w:t>é</w:t>
      </w:r>
      <w:r w:rsidR="00E026A0" w:rsidRPr="0086739F">
        <w:t xml:space="preserve">tisation, </w:t>
      </w:r>
      <w:r w:rsidR="00972AD2" w:rsidRPr="0086739F">
        <w:t>des formations au leadership féminin et des activités sur les multiplicateurs masculins.</w:t>
      </w:r>
      <w:bookmarkEnd w:id="5"/>
    </w:p>
    <w:sectPr w:rsidR="00941F3C" w:rsidRPr="0086739F" w:rsidSect="00F85855">
      <w:headerReference w:type="default" r:id="rId14"/>
      <w:footerReference w:type="default" r:id="rId15"/>
      <w:type w:val="continuous"/>
      <w:pgSz w:w="11906" w:h="16838" w:code="9"/>
      <w:pgMar w:top="3403" w:right="850" w:bottom="2552" w:left="763" w:header="562" w:footer="279" w:gutter="0"/>
      <w:cols w:num="2" w:space="64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EF97D" w14:textId="77777777" w:rsidR="00684028" w:rsidRDefault="00684028" w:rsidP="00C775EB">
      <w:r>
        <w:separator/>
      </w:r>
    </w:p>
  </w:endnote>
  <w:endnote w:type="continuationSeparator" w:id="0">
    <w:p w14:paraId="6DE51EA2" w14:textId="77777777" w:rsidR="00684028" w:rsidRDefault="00684028" w:rsidP="00C7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undesSans Office">
    <w:altName w:val="Calibri"/>
    <w:charset w:val="00"/>
    <w:family w:val="swiss"/>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BundesSerif Office">
    <w:altName w:val="Book Antiqua"/>
    <w:charset w:val="00"/>
    <w:family w:val="roman"/>
    <w:pitch w:val="variable"/>
    <w:sig w:usb0="A00000BF" w:usb1="4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undesSerif Regular Italic">
    <w:panose1 w:val="00000000000000000000"/>
    <w:charset w:val="00"/>
    <w:family w:val="roman"/>
    <w:notTrueType/>
    <w:pitch w:val="variable"/>
    <w:sig w:usb0="A00000BF" w:usb1="4000206B" w:usb2="00000000" w:usb3="00000000" w:csb0="00000093" w:csb1="00000000"/>
  </w:font>
  <w:font w:name="Calibri">
    <w:panose1 w:val="020F0502020204030204"/>
    <w:charset w:val="00"/>
    <w:family w:val="swiss"/>
    <w:pitch w:val="variable"/>
    <w:sig w:usb0="E4002EFF" w:usb1="C000247B" w:usb2="00000009" w:usb3="00000000" w:csb0="000001FF" w:csb1="00000000"/>
  </w:font>
  <w:font w:name="BundesSans Bold">
    <w:panose1 w:val="00000000000000000000"/>
    <w:charset w:val="00"/>
    <w:family w:val="swiss"/>
    <w:notTrueType/>
    <w:pitch w:val="variable"/>
    <w:sig w:usb0="A00000BF" w:usb1="4000206B" w:usb2="00000000" w:usb3="00000000" w:csb0="00000093" w:csb1="00000000"/>
  </w:font>
  <w:font w:name="BundesSerif Regular">
    <w:panose1 w:val="00000000000000000000"/>
    <w:charset w:val="00"/>
    <w:family w:val="roman"/>
    <w:notTrueType/>
    <w:pitch w:val="variable"/>
    <w:sig w:usb0="A00000BF" w:usb1="4000206B" w:usb2="00000000" w:usb3="00000000" w:csb0="00000093" w:csb1="00000000"/>
  </w:font>
  <w:font w:name="BundesSans Regular">
    <w:panose1 w:val="00000000000000000000"/>
    <w:charset w:val="00"/>
    <w:family w:val="swiss"/>
    <w:notTrueType/>
    <w:pitch w:val="variable"/>
    <w:sig w:usb0="A00000BF" w:usb1="4000206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056EB" w14:textId="77777777" w:rsidR="00A10314" w:rsidRPr="00AA32D3" w:rsidRDefault="00A10314" w:rsidP="00A10314">
    <w:r w:rsidRPr="00AA32D3">
      <w:rPr>
        <w:noProof/>
        <w:lang w:eastAsia="fr-FR"/>
      </w:rPr>
      <mc:AlternateContent>
        <mc:Choice Requires="wps">
          <w:drawing>
            <wp:anchor distT="0" distB="0" distL="114300" distR="114300" simplePos="0" relativeHeight="251802624" behindDoc="0" locked="0" layoutInCell="1" allowOverlap="1" wp14:anchorId="0B3A8F95" wp14:editId="60A2FFC6">
              <wp:simplePos x="0" y="0"/>
              <wp:positionH relativeFrom="column">
                <wp:posOffset>-31750</wp:posOffset>
              </wp:positionH>
              <wp:positionV relativeFrom="paragraph">
                <wp:posOffset>15534</wp:posOffset>
              </wp:positionV>
              <wp:extent cx="6578221" cy="0"/>
              <wp:effectExtent l="0" t="0" r="13335" b="19050"/>
              <wp:wrapNone/>
              <wp:docPr id="4" name="Gerade Verbindung 92"/>
              <wp:cNvGraphicFramePr/>
              <a:graphic xmlns:a="http://schemas.openxmlformats.org/drawingml/2006/main">
                <a:graphicData uri="http://schemas.microsoft.com/office/word/2010/wordprocessingShape">
                  <wps:wsp>
                    <wps:cNvCnPr/>
                    <wps:spPr>
                      <a:xfrm>
                        <a:off x="0" y="0"/>
                        <a:ext cx="6578221"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4E2AF" id="Gerade Verbindung 9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5pt,1.2pt" to="515.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" strokecolor="#1f497d [3215]"/>
          </w:pict>
        </mc:Fallback>
      </mc:AlternateContent>
    </w:r>
  </w:p>
  <w:tbl>
    <w:tblPr>
      <w:tblStyle w:val="Tabellenraster"/>
      <w:tblW w:w="49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3926"/>
      <w:gridCol w:w="1416"/>
      <w:gridCol w:w="1708"/>
      <w:gridCol w:w="1564"/>
    </w:tblGrid>
    <w:tr w:rsidR="00A10314" w:rsidRPr="00005403" w14:paraId="2745BDB5" w14:textId="77777777" w:rsidTr="000D5D86">
      <w:trPr>
        <w:trHeight w:val="254"/>
        <w:jc w:val="center"/>
      </w:trPr>
      <w:tc>
        <w:tcPr>
          <w:tcW w:w="803" w:type="pct"/>
        </w:tcPr>
        <w:p w14:paraId="2AC31A50" w14:textId="0DB49DF9" w:rsidR="00A10314" w:rsidRPr="00AA32D3" w:rsidRDefault="007E3924" w:rsidP="00A10314">
          <w:pPr>
            <w:spacing w:after="0" w:line="240" w:lineRule="auto"/>
          </w:pPr>
          <w:proofErr w:type="spellStart"/>
          <w:r w:rsidRPr="00AA32D3">
            <w:rPr>
              <w:rStyle w:val="BundesSansfrImpressum"/>
              <w:sz w:val="14"/>
              <w:szCs w:val="14"/>
              <w:lang w:val="de-DE"/>
            </w:rPr>
            <w:t>Publié</w:t>
          </w:r>
          <w:proofErr w:type="spellEnd"/>
          <w:r w:rsidRPr="00AA32D3">
            <w:rPr>
              <w:rStyle w:val="BundesSansfrImpressum"/>
              <w:sz w:val="14"/>
              <w:szCs w:val="14"/>
              <w:lang w:val="de-DE"/>
            </w:rPr>
            <w:t xml:space="preserve"> </w:t>
          </w:r>
          <w:proofErr w:type="gramStart"/>
          <w:r w:rsidRPr="00AA32D3">
            <w:rPr>
              <w:rStyle w:val="BundesSansfrImpressum"/>
              <w:sz w:val="14"/>
              <w:szCs w:val="14"/>
              <w:lang w:val="de-DE"/>
            </w:rPr>
            <w:t>par</w:t>
          </w:r>
          <w:r w:rsidR="00A202FF">
            <w:rPr>
              <w:rStyle w:val="BundesSansfrImpressum"/>
              <w:sz w:val="14"/>
              <w:szCs w:val="14"/>
              <w:lang w:val="de-DE"/>
            </w:rPr>
            <w:t xml:space="preserve"> </w:t>
          </w:r>
          <w:r w:rsidR="00A10314" w:rsidRPr="00AA32D3">
            <w:rPr>
              <w:rStyle w:val="BundesSansfrImpressum"/>
              <w:sz w:val="14"/>
              <w:szCs w:val="14"/>
              <w:lang w:val="de-DE"/>
            </w:rPr>
            <w:t>:</w:t>
          </w:r>
          <w:proofErr w:type="gramEnd"/>
          <w:r w:rsidR="00A10314" w:rsidRPr="00AA32D3">
            <w:t xml:space="preserve"> </w:t>
          </w:r>
        </w:p>
      </w:tc>
      <w:tc>
        <w:tcPr>
          <w:tcW w:w="1913" w:type="pct"/>
        </w:tcPr>
        <w:p w14:paraId="19D53799" w14:textId="77777777" w:rsidR="00A10314" w:rsidRPr="00AA32D3" w:rsidRDefault="00A10314" w:rsidP="00A10314">
          <w:pPr>
            <w:spacing w:after="0" w:line="240" w:lineRule="auto"/>
            <w:rPr>
              <w:lang w:val="de-DE"/>
            </w:rPr>
          </w:pPr>
          <w:r w:rsidRPr="00AA32D3">
            <w:rPr>
              <w:rStyle w:val="BundesSansfrImpressum"/>
              <w:sz w:val="14"/>
              <w:szCs w:val="14"/>
              <w:lang w:val="de-DE"/>
            </w:rPr>
            <w:t>Deutsche Gesellschaft für</w:t>
          </w:r>
          <w:r w:rsidRPr="00AA32D3">
            <w:rPr>
              <w:rStyle w:val="BundesSansfrImpressum"/>
              <w:sz w:val="14"/>
              <w:szCs w:val="14"/>
              <w:lang w:val="de-DE"/>
            </w:rPr>
            <w:br/>
            <w:t>Internationale Zusammenarbeit (GIZ) GmbH</w:t>
          </w:r>
        </w:p>
      </w:tc>
      <w:tc>
        <w:tcPr>
          <w:tcW w:w="690" w:type="pct"/>
        </w:tcPr>
        <w:p w14:paraId="23C2AC78" w14:textId="343D7FE6" w:rsidR="00A10314" w:rsidRPr="00601405" w:rsidRDefault="00A10314" w:rsidP="00A10314">
          <w:pPr>
            <w:spacing w:after="0" w:line="240" w:lineRule="auto"/>
            <w:rPr>
              <w:lang w:val="de-DE"/>
            </w:rPr>
          </w:pPr>
        </w:p>
      </w:tc>
      <w:tc>
        <w:tcPr>
          <w:tcW w:w="1594" w:type="pct"/>
          <w:gridSpan w:val="2"/>
        </w:tcPr>
        <w:p w14:paraId="7E5F40CC" w14:textId="33E51C03" w:rsidR="00A10314" w:rsidRPr="00601405" w:rsidRDefault="00A10314" w:rsidP="00A10314">
          <w:pPr>
            <w:spacing w:after="0" w:line="240" w:lineRule="auto"/>
            <w:rPr>
              <w:lang w:val="de-DE"/>
            </w:rPr>
          </w:pPr>
        </w:p>
      </w:tc>
    </w:tr>
    <w:tr w:rsidR="000044B7" w:rsidRPr="00005403" w14:paraId="63FF2999" w14:textId="77777777" w:rsidTr="00F4597F">
      <w:trPr>
        <w:trHeight w:val="663"/>
        <w:jc w:val="center"/>
      </w:trPr>
      <w:tc>
        <w:tcPr>
          <w:tcW w:w="803" w:type="pct"/>
        </w:tcPr>
        <w:p w14:paraId="398B9C4D" w14:textId="19BADD3A" w:rsidR="000044B7" w:rsidRPr="00F47F5B" w:rsidRDefault="000044B7" w:rsidP="000044B7">
          <w:pPr>
            <w:spacing w:after="0" w:line="240" w:lineRule="auto"/>
            <w:rPr>
              <w:rStyle w:val="BundesSansfrImpressum"/>
              <w:sz w:val="14"/>
              <w:szCs w:val="14"/>
            </w:rPr>
          </w:pPr>
          <w:r w:rsidRPr="00F47F5B">
            <w:rPr>
              <w:rStyle w:val="BundesSansfrImpressum"/>
              <w:sz w:val="14"/>
              <w:szCs w:val="14"/>
            </w:rPr>
            <w:t>Siège de la GIZ</w:t>
          </w:r>
          <w:r w:rsidR="00A202FF" w:rsidRPr="00F47F5B">
            <w:rPr>
              <w:rStyle w:val="BundesSansfrImpressum"/>
              <w:sz w:val="14"/>
              <w:szCs w:val="14"/>
            </w:rPr>
            <w:t xml:space="preserve"> </w:t>
          </w:r>
          <w:r w:rsidRPr="00F47F5B">
            <w:rPr>
              <w:rStyle w:val="BundesSansfrImpressum"/>
              <w:sz w:val="14"/>
              <w:szCs w:val="14"/>
            </w:rPr>
            <w:t>:</w:t>
          </w:r>
        </w:p>
        <w:p w14:paraId="3BF7FDC1" w14:textId="77777777" w:rsidR="000044B7" w:rsidRDefault="000044B7" w:rsidP="000044B7">
          <w:pPr>
            <w:spacing w:after="0" w:line="240" w:lineRule="auto"/>
          </w:pPr>
        </w:p>
        <w:p w14:paraId="33CEAF67" w14:textId="77777777" w:rsidR="000044B7" w:rsidRDefault="000044B7" w:rsidP="000044B7">
          <w:pPr>
            <w:spacing w:after="0" w:line="240" w:lineRule="auto"/>
          </w:pPr>
        </w:p>
        <w:p w14:paraId="1B2BD78A" w14:textId="77777777" w:rsidR="000044B7" w:rsidRDefault="000044B7" w:rsidP="000044B7">
          <w:pPr>
            <w:spacing w:after="0" w:line="240" w:lineRule="auto"/>
          </w:pPr>
        </w:p>
        <w:p w14:paraId="7BF889CB" w14:textId="77777777" w:rsidR="000044B7" w:rsidRDefault="000044B7" w:rsidP="000044B7">
          <w:pPr>
            <w:spacing w:after="0" w:line="240" w:lineRule="auto"/>
            <w:rPr>
              <w:sz w:val="14"/>
              <w:szCs w:val="14"/>
            </w:rPr>
          </w:pPr>
        </w:p>
        <w:p w14:paraId="08CB2796" w14:textId="77777777" w:rsidR="000044B7" w:rsidRDefault="000044B7" w:rsidP="000044B7">
          <w:pPr>
            <w:spacing w:after="0" w:line="240" w:lineRule="auto"/>
            <w:rPr>
              <w:sz w:val="14"/>
              <w:szCs w:val="14"/>
            </w:rPr>
          </w:pPr>
          <w:r>
            <w:rPr>
              <w:sz w:val="14"/>
              <w:szCs w:val="14"/>
            </w:rPr>
            <w:t>Editeur :</w:t>
          </w:r>
        </w:p>
        <w:p w14:paraId="74BA5C43" w14:textId="77777777" w:rsidR="000044B7" w:rsidRDefault="000044B7" w:rsidP="000044B7">
          <w:pPr>
            <w:spacing w:after="0" w:line="240" w:lineRule="auto"/>
            <w:rPr>
              <w:sz w:val="14"/>
              <w:szCs w:val="14"/>
            </w:rPr>
          </w:pPr>
        </w:p>
        <w:p w14:paraId="2C726E14" w14:textId="77777777" w:rsidR="000044B7" w:rsidRPr="00DE1E34" w:rsidRDefault="000044B7" w:rsidP="000044B7">
          <w:pPr>
            <w:spacing w:after="0" w:line="240" w:lineRule="auto"/>
            <w:rPr>
              <w:sz w:val="14"/>
              <w:szCs w:val="14"/>
              <w:lang w:val="de-DE"/>
            </w:rPr>
          </w:pPr>
          <w:r>
            <w:rPr>
              <w:sz w:val="14"/>
              <w:szCs w:val="14"/>
            </w:rPr>
            <w:t>Conseillère technique principale :</w:t>
          </w:r>
        </w:p>
      </w:tc>
      <w:tc>
        <w:tcPr>
          <w:tcW w:w="1913" w:type="pct"/>
        </w:tcPr>
        <w:p w14:paraId="3CF5B2EF" w14:textId="77777777" w:rsidR="000044B7" w:rsidRPr="00AA32D3" w:rsidRDefault="000044B7" w:rsidP="000044B7">
          <w:pPr>
            <w:pStyle w:val="NormalBundesSansOffice"/>
            <w:spacing w:line="240" w:lineRule="auto"/>
            <w:rPr>
              <w:rStyle w:val="BundesSansfrImpressum"/>
              <w:b w:val="0"/>
              <w:sz w:val="14"/>
              <w:szCs w:val="14"/>
            </w:rPr>
          </w:pPr>
          <w:r w:rsidRPr="00AA32D3">
            <w:rPr>
              <w:rStyle w:val="BundesSansfrImpressum"/>
              <w:b w:val="0"/>
              <w:sz w:val="14"/>
              <w:szCs w:val="14"/>
            </w:rPr>
            <w:t>Dag-</w:t>
          </w:r>
          <w:proofErr w:type="spellStart"/>
          <w:r w:rsidRPr="00AA32D3">
            <w:rPr>
              <w:rStyle w:val="BundesSansfrImpressum"/>
              <w:b w:val="0"/>
              <w:sz w:val="14"/>
              <w:szCs w:val="14"/>
            </w:rPr>
            <w:t>Hammarskjöld</w:t>
          </w:r>
          <w:proofErr w:type="spellEnd"/>
          <w:r w:rsidRPr="00AA32D3">
            <w:rPr>
              <w:rStyle w:val="BundesSansfrImpressum"/>
              <w:b w:val="0"/>
              <w:sz w:val="14"/>
              <w:szCs w:val="14"/>
            </w:rPr>
            <w:t xml:space="preserve"> Weg 1-5</w:t>
          </w:r>
        </w:p>
        <w:p w14:paraId="38DE411C" w14:textId="77777777" w:rsidR="000044B7" w:rsidRPr="00AA32D3" w:rsidRDefault="000044B7" w:rsidP="000044B7">
          <w:pPr>
            <w:pStyle w:val="NormalBundesSansOffice"/>
            <w:spacing w:line="240" w:lineRule="auto"/>
            <w:rPr>
              <w:rStyle w:val="BundesSansfrImpressum"/>
              <w:b w:val="0"/>
              <w:sz w:val="14"/>
              <w:szCs w:val="14"/>
            </w:rPr>
          </w:pPr>
          <w:r w:rsidRPr="00AA32D3">
            <w:rPr>
              <w:rStyle w:val="BundesSansfrImpressum"/>
              <w:b w:val="0"/>
              <w:sz w:val="14"/>
              <w:szCs w:val="14"/>
            </w:rPr>
            <w:t xml:space="preserve">D-65760 Eschborn </w:t>
          </w:r>
        </w:p>
        <w:p w14:paraId="4174912F" w14:textId="77777777" w:rsidR="000044B7" w:rsidRPr="00AA32D3" w:rsidRDefault="000044B7" w:rsidP="000044B7">
          <w:pPr>
            <w:pStyle w:val="NormalBundesSansOffice"/>
            <w:spacing w:line="240" w:lineRule="auto"/>
            <w:rPr>
              <w:rStyle w:val="BundesSansfrImpressum"/>
              <w:b w:val="0"/>
              <w:sz w:val="14"/>
              <w:szCs w:val="14"/>
            </w:rPr>
          </w:pPr>
          <w:r w:rsidRPr="00AA32D3">
            <w:rPr>
              <w:rStyle w:val="BundesSansfrImpressum"/>
              <w:b w:val="0"/>
              <w:sz w:val="14"/>
              <w:szCs w:val="14"/>
            </w:rPr>
            <w:t xml:space="preserve">Deutschland </w:t>
          </w:r>
        </w:p>
        <w:p w14:paraId="2FF292E3" w14:textId="77777777" w:rsidR="000044B7" w:rsidRPr="00F47F5B" w:rsidRDefault="000044B7" w:rsidP="000044B7">
          <w:pPr>
            <w:pStyle w:val="NormalBundesSansOffice"/>
            <w:spacing w:line="240" w:lineRule="auto"/>
            <w:rPr>
              <w:rStyle w:val="BundesSansfrImpressum"/>
              <w:b w:val="0"/>
              <w:sz w:val="14"/>
              <w:szCs w:val="14"/>
              <w:lang w:val="fr-FR"/>
            </w:rPr>
          </w:pPr>
          <w:proofErr w:type="gramStart"/>
          <w:r w:rsidRPr="00F47F5B">
            <w:rPr>
              <w:rStyle w:val="BundesSansfrImpressum"/>
              <w:b w:val="0"/>
              <w:sz w:val="14"/>
              <w:szCs w:val="14"/>
              <w:lang w:val="fr-FR"/>
            </w:rPr>
            <w:t>T:</w:t>
          </w:r>
          <w:proofErr w:type="gramEnd"/>
          <w:r w:rsidRPr="00F47F5B">
            <w:rPr>
              <w:rStyle w:val="BundesSansfrImpressum"/>
              <w:b w:val="0"/>
              <w:sz w:val="14"/>
              <w:szCs w:val="14"/>
              <w:lang w:val="fr-FR"/>
            </w:rPr>
            <w:t xml:space="preserve"> +49 (0)61 96 79-11 75</w:t>
          </w:r>
        </w:p>
        <w:p w14:paraId="07F9EE01" w14:textId="77777777" w:rsidR="000044B7" w:rsidRDefault="000044B7" w:rsidP="000044B7">
          <w:pPr>
            <w:spacing w:after="0" w:line="240" w:lineRule="auto"/>
            <w:rPr>
              <w:rStyle w:val="BundesSansfrImpressum"/>
              <w:sz w:val="14"/>
              <w:szCs w:val="14"/>
            </w:rPr>
          </w:pPr>
          <w:r w:rsidRPr="00AA32D3">
            <w:rPr>
              <w:rStyle w:val="BundesSansfrImpressum"/>
              <w:sz w:val="14"/>
              <w:szCs w:val="14"/>
            </w:rPr>
            <w:t>F +49 (0)61 96 79-11 15</w:t>
          </w:r>
        </w:p>
        <w:p w14:paraId="1A2C402F" w14:textId="77777777" w:rsidR="000044B7" w:rsidRDefault="000044B7" w:rsidP="000044B7">
          <w:pPr>
            <w:spacing w:after="0" w:line="240" w:lineRule="auto"/>
            <w:rPr>
              <w:rStyle w:val="BundesSansfrImpressum"/>
              <w:sz w:val="14"/>
              <w:szCs w:val="14"/>
            </w:rPr>
          </w:pPr>
        </w:p>
        <w:p w14:paraId="5A16E0BA" w14:textId="02FE42F0" w:rsidR="007439AA" w:rsidRDefault="000044B7" w:rsidP="00686160">
          <w:pPr>
            <w:spacing w:after="0" w:line="240" w:lineRule="auto"/>
            <w:rPr>
              <w:sz w:val="14"/>
              <w:szCs w:val="14"/>
            </w:rPr>
          </w:pPr>
          <w:r>
            <w:rPr>
              <w:sz w:val="14"/>
              <w:szCs w:val="14"/>
            </w:rPr>
            <w:t xml:space="preserve">Projet </w:t>
          </w:r>
          <w:r w:rsidR="005A6227">
            <w:rPr>
              <w:sz w:val="14"/>
              <w:szCs w:val="14"/>
            </w:rPr>
            <w:t>« </w:t>
          </w:r>
          <w:r w:rsidR="00686160">
            <w:rPr>
              <w:sz w:val="14"/>
              <w:szCs w:val="14"/>
            </w:rPr>
            <w:t xml:space="preserve">Cohésion </w:t>
          </w:r>
          <w:proofErr w:type="spellStart"/>
          <w:r w:rsidR="00686160">
            <w:rPr>
              <w:sz w:val="14"/>
              <w:szCs w:val="14"/>
            </w:rPr>
            <w:t>socoal</w:t>
          </w:r>
          <w:proofErr w:type="spellEnd"/>
          <w:r w:rsidR="00686160">
            <w:rPr>
              <w:sz w:val="14"/>
              <w:szCs w:val="14"/>
            </w:rPr>
            <w:t xml:space="preserve"> et chaine de valeur</w:t>
          </w:r>
          <w:r w:rsidR="005A6227">
            <w:rPr>
              <w:sz w:val="14"/>
              <w:szCs w:val="14"/>
            </w:rPr>
            <w:t> » MP</w:t>
          </w:r>
        </w:p>
        <w:p w14:paraId="2852486C" w14:textId="071664D1" w:rsidR="000044B7" w:rsidRPr="00B16C64" w:rsidRDefault="00BC683F" w:rsidP="007439AA">
          <w:pPr>
            <w:spacing w:after="0" w:line="240" w:lineRule="auto"/>
            <w:rPr>
              <w:sz w:val="14"/>
              <w:szCs w:val="14"/>
              <w:lang w:val="pt-PT"/>
            </w:rPr>
          </w:pPr>
          <w:r w:rsidRPr="00BC683F">
            <w:rPr>
              <w:sz w:val="14"/>
              <w:szCs w:val="14"/>
              <w:lang w:val="pt-PT"/>
            </w:rPr>
            <w:t>Sarah Weber</w:t>
          </w:r>
        </w:p>
        <w:p w14:paraId="77B12A1A" w14:textId="490B9026" w:rsidR="000044B7" w:rsidRPr="00BC683F" w:rsidRDefault="00BC683F" w:rsidP="000044B7">
          <w:pPr>
            <w:spacing w:after="0" w:line="240" w:lineRule="auto"/>
            <w:rPr>
              <w:sz w:val="14"/>
              <w:szCs w:val="14"/>
              <w:lang w:val="pt-PT"/>
            </w:rPr>
          </w:pPr>
          <w:r w:rsidRPr="00BC683F">
            <w:rPr>
              <w:sz w:val="14"/>
              <w:szCs w:val="14"/>
              <w:lang w:val="pt-PT"/>
            </w:rPr>
            <w:t>sarah.weber@giz.de</w:t>
          </w:r>
        </w:p>
        <w:p w14:paraId="62A9239A" w14:textId="77777777" w:rsidR="000044B7" w:rsidRPr="00BC683F" w:rsidRDefault="000044B7" w:rsidP="000044B7">
          <w:pPr>
            <w:spacing w:after="0" w:line="240" w:lineRule="auto"/>
            <w:rPr>
              <w:sz w:val="14"/>
              <w:szCs w:val="14"/>
              <w:lang w:val="pt-PT"/>
            </w:rPr>
          </w:pPr>
        </w:p>
      </w:tc>
      <w:tc>
        <w:tcPr>
          <w:tcW w:w="690" w:type="pct"/>
        </w:tcPr>
        <w:p w14:paraId="0DC7A40A" w14:textId="266970C1" w:rsidR="000044B7" w:rsidRPr="00F47F5B" w:rsidRDefault="000044B7" w:rsidP="00CD0C34">
          <w:pPr>
            <w:spacing w:after="0" w:line="240" w:lineRule="auto"/>
            <w:rPr>
              <w:rFonts w:cs="BundesSans Regular"/>
              <w:color w:val="000000"/>
              <w:sz w:val="14"/>
              <w:szCs w:val="14"/>
            </w:rPr>
          </w:pPr>
          <w:r w:rsidRPr="00F47F5B">
            <w:rPr>
              <w:rStyle w:val="BundesSansfrImpressum"/>
              <w:sz w:val="14"/>
              <w:szCs w:val="14"/>
            </w:rPr>
            <w:t>Pour le compte d</w:t>
          </w:r>
          <w:r w:rsidR="00D16EAD" w:rsidRPr="00F47F5B">
            <w:rPr>
              <w:rStyle w:val="BundesSansfrImpressum"/>
              <w:sz w:val="14"/>
              <w:szCs w:val="14"/>
            </w:rPr>
            <w:t>u</w:t>
          </w:r>
          <w:r w:rsidR="00CD0C34" w:rsidRPr="00F47F5B">
            <w:rPr>
              <w:rStyle w:val="BundesSansfrImpressum"/>
              <w:sz w:val="14"/>
              <w:szCs w:val="14"/>
            </w:rPr>
            <w:t xml:space="preserve"> </w:t>
          </w:r>
          <w:r w:rsidRPr="00F47F5B">
            <w:rPr>
              <w:rStyle w:val="BundesSansfrImpressum"/>
              <w:sz w:val="14"/>
              <w:szCs w:val="14"/>
            </w:rPr>
            <w:t>:</w:t>
          </w:r>
        </w:p>
        <w:p w14:paraId="3EECC5FC" w14:textId="77777777" w:rsidR="000044B7" w:rsidRPr="00F47F5B" w:rsidRDefault="000044B7" w:rsidP="000044B7">
          <w:pPr>
            <w:rPr>
              <w:rFonts w:cs="BundesSans Regular"/>
              <w:sz w:val="14"/>
              <w:szCs w:val="14"/>
            </w:rPr>
          </w:pPr>
        </w:p>
        <w:p w14:paraId="1C7430C9" w14:textId="77777777" w:rsidR="000044B7" w:rsidRPr="00F47F5B" w:rsidRDefault="000044B7" w:rsidP="000044B7">
          <w:pPr>
            <w:rPr>
              <w:rFonts w:cs="BundesSans Regular"/>
              <w:sz w:val="14"/>
              <w:szCs w:val="14"/>
            </w:rPr>
          </w:pPr>
          <w:r w:rsidRPr="00AA32D3">
            <w:rPr>
              <w:rStyle w:val="BundesSansfrImpressum"/>
              <w:sz w:val="14"/>
              <w:szCs w:val="14"/>
            </w:rPr>
            <w:t>Adresse de correspondance du BMZ</w:t>
          </w:r>
          <w:r>
            <w:rPr>
              <w:rStyle w:val="BundesSansfrImpressum"/>
              <w:sz w:val="14"/>
              <w:szCs w:val="14"/>
            </w:rPr>
            <w:t xml:space="preserve"> </w:t>
          </w:r>
          <w:r w:rsidRPr="00AA32D3">
            <w:rPr>
              <w:rStyle w:val="BundesSansfrImpressum"/>
              <w:sz w:val="14"/>
              <w:szCs w:val="14"/>
            </w:rPr>
            <w:t>:</w:t>
          </w:r>
        </w:p>
      </w:tc>
      <w:tc>
        <w:tcPr>
          <w:tcW w:w="1594" w:type="pct"/>
          <w:gridSpan w:val="2"/>
        </w:tcPr>
        <w:p w14:paraId="30805980" w14:textId="77777777" w:rsidR="000044B7" w:rsidRPr="00F47F5B" w:rsidRDefault="000044B7" w:rsidP="000044B7">
          <w:pPr>
            <w:spacing w:after="0" w:line="240" w:lineRule="auto"/>
            <w:rPr>
              <w:rStyle w:val="BundesSansfrImpressum"/>
              <w:sz w:val="14"/>
              <w:szCs w:val="14"/>
            </w:rPr>
          </w:pPr>
          <w:r w:rsidRPr="00F47F5B">
            <w:rPr>
              <w:rStyle w:val="BundesSansfrImpressum"/>
              <w:sz w:val="14"/>
              <w:szCs w:val="14"/>
            </w:rPr>
            <w:t>Ministère Fédéral de la Coopération économique et du Développement - BMZ</w:t>
          </w:r>
        </w:p>
        <w:p w14:paraId="46F64C1B" w14:textId="77777777" w:rsidR="000044B7" w:rsidRPr="00F47F5B" w:rsidRDefault="000044B7" w:rsidP="000044B7">
          <w:pPr>
            <w:spacing w:after="0" w:line="240" w:lineRule="auto"/>
            <w:rPr>
              <w:rStyle w:val="BundesSansfrImpressum"/>
              <w:sz w:val="14"/>
              <w:szCs w:val="14"/>
            </w:rPr>
          </w:pPr>
        </w:p>
        <w:p w14:paraId="71D28205" w14:textId="77777777" w:rsidR="000044B7" w:rsidRPr="00AA32D3" w:rsidRDefault="000044B7" w:rsidP="000044B7">
          <w:pPr>
            <w:spacing w:after="0" w:line="240" w:lineRule="auto"/>
            <w:rPr>
              <w:rStyle w:val="BundesSansfrImpressum"/>
              <w:sz w:val="14"/>
              <w:szCs w:val="14"/>
              <w:lang w:val="de-DE"/>
            </w:rPr>
          </w:pPr>
          <w:r w:rsidRPr="00AA32D3">
            <w:rPr>
              <w:rStyle w:val="BundesSansfrImpressum"/>
              <w:sz w:val="14"/>
              <w:szCs w:val="14"/>
              <w:lang w:val="de-DE"/>
            </w:rPr>
            <w:t>BMZ Bonn</w:t>
          </w:r>
          <w:r w:rsidR="0033763C">
            <w:rPr>
              <w:rStyle w:val="BundesSansfrImpressum"/>
              <w:sz w:val="14"/>
              <w:szCs w:val="14"/>
              <w:lang w:val="de-DE"/>
            </w:rPr>
            <w:t xml:space="preserve">                                      </w:t>
          </w:r>
        </w:p>
        <w:p w14:paraId="33D2EE55" w14:textId="77777777" w:rsidR="000044B7" w:rsidRPr="00AA32D3" w:rsidRDefault="000044B7" w:rsidP="000044B7">
          <w:pPr>
            <w:spacing w:after="0" w:line="240" w:lineRule="auto"/>
            <w:rPr>
              <w:rStyle w:val="BundesSansfrImpressum"/>
              <w:sz w:val="14"/>
              <w:szCs w:val="14"/>
              <w:lang w:val="de-DE"/>
            </w:rPr>
          </w:pPr>
          <w:r w:rsidRPr="00AA32D3">
            <w:rPr>
              <w:rStyle w:val="BundesSansfrImpressum"/>
              <w:sz w:val="14"/>
              <w:szCs w:val="14"/>
              <w:lang w:val="de-DE"/>
            </w:rPr>
            <w:t>Dahlmannstraße 4</w:t>
          </w:r>
        </w:p>
        <w:p w14:paraId="3E0DF7BD" w14:textId="77777777" w:rsidR="000044B7" w:rsidRPr="00AA32D3" w:rsidRDefault="000044B7" w:rsidP="000044B7">
          <w:pPr>
            <w:pStyle w:val="NormalBundesSansOffice"/>
            <w:spacing w:line="240" w:lineRule="auto"/>
            <w:rPr>
              <w:rStyle w:val="BundesSansfrImpressum"/>
              <w:b w:val="0"/>
              <w:sz w:val="14"/>
              <w:szCs w:val="14"/>
            </w:rPr>
          </w:pPr>
          <w:r w:rsidRPr="00AA32D3">
            <w:rPr>
              <w:rStyle w:val="BundesSansfrImpressum"/>
              <w:b w:val="0"/>
              <w:sz w:val="14"/>
              <w:szCs w:val="14"/>
            </w:rPr>
            <w:t>D-53113 Bonn</w:t>
          </w:r>
        </w:p>
        <w:p w14:paraId="38E5E4BA" w14:textId="77777777" w:rsidR="000044B7" w:rsidRDefault="000044B7" w:rsidP="000044B7">
          <w:pPr>
            <w:pStyle w:val="NormalBundesSansOffice"/>
            <w:spacing w:line="240" w:lineRule="auto"/>
            <w:rPr>
              <w:rStyle w:val="BundesSansfrImpressum"/>
              <w:b w:val="0"/>
              <w:sz w:val="14"/>
              <w:szCs w:val="14"/>
            </w:rPr>
          </w:pPr>
          <w:r w:rsidRPr="00AA32D3">
            <w:rPr>
              <w:rStyle w:val="BundesSansfrImpressum"/>
              <w:b w:val="0"/>
              <w:sz w:val="14"/>
              <w:szCs w:val="14"/>
            </w:rPr>
            <w:t>T: +49 (0)228 99 535-0</w:t>
          </w:r>
        </w:p>
        <w:p w14:paraId="66848FF4" w14:textId="77777777" w:rsidR="0033763C" w:rsidRPr="00AA32D3" w:rsidRDefault="00684028" w:rsidP="0033763C">
          <w:pPr>
            <w:pStyle w:val="NormalBundesSansOffice"/>
            <w:spacing w:line="240" w:lineRule="auto"/>
            <w:rPr>
              <w:rStyle w:val="BundesSansfrImpressum"/>
              <w:b w:val="0"/>
              <w:sz w:val="14"/>
              <w:szCs w:val="14"/>
            </w:rPr>
          </w:pPr>
          <w:hyperlink r:id="rId1" w:history="1">
            <w:r w:rsidR="0033763C" w:rsidRPr="00AA32D3">
              <w:rPr>
                <w:rStyle w:val="BundesSansfrImpressum"/>
                <w:b w:val="0"/>
                <w:sz w:val="14"/>
                <w:szCs w:val="14"/>
              </w:rPr>
              <w:t>poststelle@bmz.bund.de</w:t>
            </w:r>
          </w:hyperlink>
          <w:r w:rsidR="0033763C" w:rsidRPr="00AA32D3">
            <w:rPr>
              <w:rStyle w:val="BundesSansfrImpressum"/>
              <w:b w:val="0"/>
              <w:sz w:val="14"/>
              <w:szCs w:val="14"/>
            </w:rPr>
            <w:t xml:space="preserve"> </w:t>
          </w:r>
        </w:p>
        <w:p w14:paraId="0693826C" w14:textId="77777777" w:rsidR="0033763C" w:rsidRPr="00F47F5B" w:rsidRDefault="0033763C" w:rsidP="0033763C">
          <w:pPr>
            <w:pStyle w:val="NormalBundesSansOffice"/>
            <w:spacing w:line="240" w:lineRule="auto"/>
            <w:rPr>
              <w:rFonts w:cs="BundesSans Regular"/>
              <w:b w:val="0"/>
              <w:color w:val="000000"/>
              <w:sz w:val="14"/>
              <w:szCs w:val="14"/>
            </w:rPr>
          </w:pPr>
          <w:r w:rsidRPr="00F47F5B">
            <w:rPr>
              <w:rStyle w:val="BundesSansfrImpressum"/>
              <w:b w:val="0"/>
              <w:sz w:val="14"/>
              <w:szCs w:val="14"/>
            </w:rPr>
            <w:t>www.bmz.de</w:t>
          </w:r>
        </w:p>
      </w:tc>
    </w:tr>
    <w:tr w:rsidR="000044B7" w:rsidRPr="00005403" w14:paraId="3AB45968" w14:textId="77777777" w:rsidTr="000D5D86">
      <w:trPr>
        <w:trHeight w:val="127"/>
        <w:jc w:val="center"/>
      </w:trPr>
      <w:tc>
        <w:tcPr>
          <w:tcW w:w="803" w:type="pct"/>
        </w:tcPr>
        <w:p w14:paraId="4EEBAD8B" w14:textId="77777777" w:rsidR="000044B7" w:rsidRPr="00B16C64" w:rsidRDefault="000044B7" w:rsidP="000044B7">
          <w:pPr>
            <w:spacing w:after="0" w:line="240" w:lineRule="auto"/>
            <w:rPr>
              <w:rStyle w:val="BundesSansfrImpressum"/>
              <w:sz w:val="14"/>
              <w:szCs w:val="14"/>
            </w:rPr>
          </w:pPr>
          <w:r w:rsidRPr="00B16C64">
            <w:rPr>
              <w:rStyle w:val="BundesSansfrImpressum"/>
              <w:sz w:val="14"/>
              <w:szCs w:val="14"/>
            </w:rPr>
            <w:t>Rédacteur :</w:t>
          </w:r>
        </w:p>
      </w:tc>
      <w:tc>
        <w:tcPr>
          <w:tcW w:w="1913" w:type="pct"/>
        </w:tcPr>
        <w:p w14:paraId="426D9AF7" w14:textId="695C064A" w:rsidR="000044B7" w:rsidRPr="00B16C64" w:rsidRDefault="00BC683F" w:rsidP="000044B7">
          <w:pPr>
            <w:spacing w:after="0" w:line="240" w:lineRule="auto"/>
            <w:rPr>
              <w:rStyle w:val="BundesSansfrImpressum"/>
              <w:sz w:val="14"/>
              <w:szCs w:val="14"/>
            </w:rPr>
          </w:pPr>
          <w:r w:rsidRPr="00BC683F">
            <w:rPr>
              <w:rStyle w:val="BundesSansfrImpressum"/>
              <w:sz w:val="14"/>
              <w:szCs w:val="14"/>
            </w:rPr>
            <w:t>Sarah Weber</w:t>
          </w:r>
          <w:r w:rsidR="00215189">
            <w:rPr>
              <w:rStyle w:val="BundesSansfrImpressum"/>
              <w:sz w:val="14"/>
              <w:szCs w:val="14"/>
            </w:rPr>
            <w:t>, Laura Pelzmann</w:t>
          </w:r>
        </w:p>
      </w:tc>
      <w:tc>
        <w:tcPr>
          <w:tcW w:w="690" w:type="pct"/>
          <w:vMerge w:val="restart"/>
        </w:tcPr>
        <w:p w14:paraId="01DEDE09" w14:textId="77777777" w:rsidR="000044B7" w:rsidRPr="00AA32D3" w:rsidRDefault="000044B7" w:rsidP="000044B7">
          <w:pPr>
            <w:spacing w:after="0" w:line="240" w:lineRule="auto"/>
          </w:pPr>
        </w:p>
      </w:tc>
      <w:tc>
        <w:tcPr>
          <w:tcW w:w="832" w:type="pct"/>
          <w:vMerge w:val="restart"/>
        </w:tcPr>
        <w:p w14:paraId="5DF8ACC0" w14:textId="77777777" w:rsidR="0033763C" w:rsidRPr="00AA32D3" w:rsidRDefault="0033763C" w:rsidP="0033763C">
          <w:pPr>
            <w:pStyle w:val="NormalBundesSansOffice"/>
            <w:spacing w:line="240" w:lineRule="auto"/>
            <w:rPr>
              <w:rStyle w:val="BundesSansfrImpressum"/>
              <w:b w:val="0"/>
              <w:sz w:val="14"/>
              <w:szCs w:val="14"/>
            </w:rPr>
          </w:pPr>
          <w:r w:rsidRPr="00AA32D3">
            <w:rPr>
              <w:rStyle w:val="BundesSansfrImpressum"/>
              <w:b w:val="0"/>
              <w:sz w:val="14"/>
              <w:szCs w:val="14"/>
            </w:rPr>
            <w:t xml:space="preserve">BMZ Berlin </w:t>
          </w:r>
        </w:p>
        <w:p w14:paraId="28082569" w14:textId="77777777" w:rsidR="000044B7" w:rsidRPr="00AA32D3" w:rsidRDefault="0033763C" w:rsidP="0033763C">
          <w:pPr>
            <w:pStyle w:val="NormalBundesSansOffice"/>
            <w:spacing w:line="240" w:lineRule="auto"/>
            <w:rPr>
              <w:rFonts w:cs="BundesSans Regular"/>
              <w:b w:val="0"/>
              <w:color w:val="000000"/>
              <w:sz w:val="14"/>
              <w:szCs w:val="14"/>
            </w:rPr>
          </w:pPr>
          <w:r w:rsidRPr="00AA32D3">
            <w:rPr>
              <w:rStyle w:val="BundesSansfrImpressum"/>
              <w:b w:val="0"/>
              <w:sz w:val="14"/>
              <w:szCs w:val="14"/>
            </w:rPr>
            <w:t>D-10963 Berlin</w:t>
          </w:r>
          <w:r w:rsidRPr="00AA32D3">
            <w:rPr>
              <w:rStyle w:val="BundesSansfrImpressum"/>
              <w:b w:val="0"/>
              <w:sz w:val="14"/>
              <w:szCs w:val="14"/>
            </w:rPr>
            <w:br/>
            <w:t>T +49 (0)30 18 535-0</w:t>
          </w:r>
        </w:p>
      </w:tc>
      <w:tc>
        <w:tcPr>
          <w:tcW w:w="762" w:type="pct"/>
          <w:vMerge w:val="restart"/>
        </w:tcPr>
        <w:p w14:paraId="5B8FE796" w14:textId="77777777" w:rsidR="000044B7" w:rsidRPr="00AA32D3" w:rsidRDefault="000044B7" w:rsidP="000044B7">
          <w:pPr>
            <w:pStyle w:val="NormalBundesSansOffice"/>
            <w:spacing w:line="240" w:lineRule="auto"/>
            <w:rPr>
              <w:rFonts w:cs="BundesSans Regular"/>
              <w:b w:val="0"/>
              <w:color w:val="000000"/>
              <w:sz w:val="14"/>
              <w:szCs w:val="14"/>
            </w:rPr>
          </w:pPr>
          <w:r w:rsidRPr="00AA32D3">
            <w:rPr>
              <w:rStyle w:val="BundesSansfrImpressum"/>
              <w:b w:val="0"/>
              <w:sz w:val="14"/>
              <w:szCs w:val="14"/>
            </w:rPr>
            <w:br/>
          </w:r>
        </w:p>
      </w:tc>
    </w:tr>
    <w:tr w:rsidR="000044B7" w:rsidRPr="00AA32D3" w14:paraId="4E435D2B" w14:textId="77777777" w:rsidTr="000D5D86">
      <w:trPr>
        <w:trHeight w:val="139"/>
        <w:jc w:val="center"/>
      </w:trPr>
      <w:tc>
        <w:tcPr>
          <w:tcW w:w="803" w:type="pct"/>
        </w:tcPr>
        <w:p w14:paraId="33D6C48C" w14:textId="77777777" w:rsidR="000044B7" w:rsidRPr="00AA32D3" w:rsidRDefault="000044B7" w:rsidP="000044B7">
          <w:pPr>
            <w:spacing w:after="0" w:line="240" w:lineRule="auto"/>
            <w:rPr>
              <w:rStyle w:val="BundesSansfrImpressum"/>
              <w:sz w:val="14"/>
              <w:szCs w:val="14"/>
            </w:rPr>
          </w:pPr>
          <w:r w:rsidRPr="00AA32D3">
            <w:rPr>
              <w:rStyle w:val="BundesSansfrImpressum"/>
              <w:sz w:val="14"/>
              <w:szCs w:val="14"/>
            </w:rPr>
            <w:t>Mise en page</w:t>
          </w:r>
          <w:r>
            <w:rPr>
              <w:rStyle w:val="BundesSansfrImpressum"/>
              <w:sz w:val="14"/>
              <w:szCs w:val="14"/>
            </w:rPr>
            <w:t xml:space="preserve"> </w:t>
          </w:r>
          <w:r w:rsidRPr="00AA32D3">
            <w:rPr>
              <w:rStyle w:val="BundesSansfrImpressum"/>
              <w:sz w:val="14"/>
              <w:szCs w:val="14"/>
            </w:rPr>
            <w:t xml:space="preserve">: </w:t>
          </w:r>
        </w:p>
      </w:tc>
      <w:tc>
        <w:tcPr>
          <w:tcW w:w="1913" w:type="pct"/>
        </w:tcPr>
        <w:p w14:paraId="513EF990" w14:textId="77777777" w:rsidR="000044B7" w:rsidRPr="00AA32D3" w:rsidRDefault="000044B7" w:rsidP="000044B7">
          <w:pPr>
            <w:spacing w:after="0" w:line="240" w:lineRule="auto"/>
            <w:rPr>
              <w:rStyle w:val="BundesSansfrImpressum"/>
              <w:sz w:val="14"/>
              <w:szCs w:val="14"/>
            </w:rPr>
          </w:pPr>
          <w:r w:rsidRPr="00AA32D3">
            <w:rPr>
              <w:rStyle w:val="BundesSansfrImpressum"/>
              <w:sz w:val="14"/>
              <w:szCs w:val="14"/>
            </w:rPr>
            <w:t>GIZ</w:t>
          </w:r>
        </w:p>
      </w:tc>
      <w:tc>
        <w:tcPr>
          <w:tcW w:w="690" w:type="pct"/>
          <w:vMerge/>
        </w:tcPr>
        <w:p w14:paraId="77F8E6D2" w14:textId="77777777" w:rsidR="000044B7" w:rsidRPr="00AA32D3" w:rsidRDefault="000044B7" w:rsidP="000044B7">
          <w:pPr>
            <w:spacing w:after="0" w:line="240" w:lineRule="auto"/>
            <w:rPr>
              <w:lang w:val="de-DE"/>
            </w:rPr>
          </w:pPr>
        </w:p>
      </w:tc>
      <w:tc>
        <w:tcPr>
          <w:tcW w:w="832" w:type="pct"/>
          <w:vMerge/>
        </w:tcPr>
        <w:p w14:paraId="22BBFA81" w14:textId="77777777" w:rsidR="000044B7" w:rsidRPr="00AA32D3" w:rsidRDefault="000044B7" w:rsidP="000044B7">
          <w:pPr>
            <w:spacing w:after="0" w:line="240" w:lineRule="auto"/>
            <w:rPr>
              <w:lang w:val="de-DE"/>
            </w:rPr>
          </w:pPr>
        </w:p>
      </w:tc>
      <w:tc>
        <w:tcPr>
          <w:tcW w:w="762" w:type="pct"/>
          <w:vMerge/>
        </w:tcPr>
        <w:p w14:paraId="2085F637" w14:textId="77777777" w:rsidR="000044B7" w:rsidRPr="00AA32D3" w:rsidRDefault="000044B7" w:rsidP="000044B7">
          <w:pPr>
            <w:spacing w:after="0" w:line="240" w:lineRule="auto"/>
            <w:rPr>
              <w:lang w:val="de-DE"/>
            </w:rPr>
          </w:pPr>
        </w:p>
      </w:tc>
    </w:tr>
    <w:tr w:rsidR="000044B7" w:rsidRPr="00AA32D3" w14:paraId="00933704" w14:textId="77777777" w:rsidTr="000D5D86">
      <w:trPr>
        <w:trHeight w:val="127"/>
        <w:jc w:val="center"/>
      </w:trPr>
      <w:tc>
        <w:tcPr>
          <w:tcW w:w="803" w:type="pct"/>
        </w:tcPr>
        <w:p w14:paraId="095A1583" w14:textId="77777777" w:rsidR="000044B7" w:rsidRPr="00AA32D3" w:rsidRDefault="000044B7" w:rsidP="000044B7">
          <w:pPr>
            <w:spacing w:after="0" w:line="240" w:lineRule="auto"/>
            <w:rPr>
              <w:rStyle w:val="BundesSansfrImpressum"/>
              <w:sz w:val="14"/>
              <w:szCs w:val="14"/>
            </w:rPr>
          </w:pPr>
          <w:r w:rsidRPr="00AA32D3">
            <w:rPr>
              <w:rStyle w:val="BundesSansfrImpressum"/>
              <w:sz w:val="14"/>
              <w:szCs w:val="14"/>
            </w:rPr>
            <w:t xml:space="preserve">En date : </w:t>
          </w:r>
        </w:p>
      </w:tc>
      <w:tc>
        <w:tcPr>
          <w:tcW w:w="1913" w:type="pct"/>
        </w:tcPr>
        <w:p w14:paraId="5FF802BA" w14:textId="746AD9A8" w:rsidR="000044B7" w:rsidRPr="00AA32D3" w:rsidRDefault="00215189" w:rsidP="000044B7">
          <w:pPr>
            <w:spacing w:after="0" w:line="240" w:lineRule="auto"/>
            <w:rPr>
              <w:rStyle w:val="BundesSansfrImpressum"/>
              <w:sz w:val="14"/>
              <w:szCs w:val="14"/>
            </w:rPr>
          </w:pPr>
          <w:r>
            <w:rPr>
              <w:rStyle w:val="BundesSansfrImpressum"/>
              <w:sz w:val="14"/>
              <w:szCs w:val="14"/>
            </w:rPr>
            <w:t>Aout</w:t>
          </w:r>
          <w:r w:rsidR="00686160">
            <w:rPr>
              <w:rStyle w:val="BundesSansfrImpressum"/>
              <w:sz w:val="14"/>
              <w:szCs w:val="14"/>
            </w:rPr>
            <w:t xml:space="preserve"> 2022</w:t>
          </w:r>
        </w:p>
      </w:tc>
      <w:tc>
        <w:tcPr>
          <w:tcW w:w="690" w:type="pct"/>
          <w:vMerge/>
        </w:tcPr>
        <w:p w14:paraId="488D85FE" w14:textId="77777777" w:rsidR="000044B7" w:rsidRPr="00AA32D3" w:rsidRDefault="000044B7" w:rsidP="000044B7">
          <w:pPr>
            <w:spacing w:after="0" w:line="240" w:lineRule="auto"/>
            <w:rPr>
              <w:lang w:val="de-DE"/>
            </w:rPr>
          </w:pPr>
        </w:p>
      </w:tc>
      <w:tc>
        <w:tcPr>
          <w:tcW w:w="832" w:type="pct"/>
          <w:vMerge/>
        </w:tcPr>
        <w:p w14:paraId="785A34BE" w14:textId="77777777" w:rsidR="000044B7" w:rsidRPr="00AA32D3" w:rsidRDefault="000044B7" w:rsidP="000044B7">
          <w:pPr>
            <w:spacing w:after="0" w:line="240" w:lineRule="auto"/>
            <w:rPr>
              <w:lang w:val="de-DE"/>
            </w:rPr>
          </w:pPr>
        </w:p>
      </w:tc>
      <w:tc>
        <w:tcPr>
          <w:tcW w:w="762" w:type="pct"/>
          <w:vMerge/>
        </w:tcPr>
        <w:p w14:paraId="37A64433" w14:textId="77777777" w:rsidR="000044B7" w:rsidRPr="00AA32D3" w:rsidRDefault="000044B7" w:rsidP="000044B7">
          <w:pPr>
            <w:spacing w:after="0" w:line="240" w:lineRule="auto"/>
            <w:rPr>
              <w:lang w:val="de-DE"/>
            </w:rPr>
          </w:pPr>
        </w:p>
      </w:tc>
    </w:tr>
    <w:tr w:rsidR="000044B7" w:rsidRPr="00AA32D3" w14:paraId="407F5072" w14:textId="77777777" w:rsidTr="000D5D86">
      <w:trPr>
        <w:trHeight w:val="127"/>
        <w:jc w:val="center"/>
      </w:trPr>
      <w:tc>
        <w:tcPr>
          <w:tcW w:w="2716" w:type="pct"/>
          <w:gridSpan w:val="2"/>
        </w:tcPr>
        <w:p w14:paraId="2AB249CE" w14:textId="77777777" w:rsidR="000044B7" w:rsidRPr="00AA32D3" w:rsidRDefault="000044B7" w:rsidP="000044B7">
          <w:pPr>
            <w:spacing w:after="0" w:line="240" w:lineRule="auto"/>
            <w:rPr>
              <w:rStyle w:val="BundesSansfrImpressum"/>
              <w:sz w:val="14"/>
              <w:szCs w:val="14"/>
            </w:rPr>
          </w:pPr>
          <w:r w:rsidRPr="00AA32D3">
            <w:rPr>
              <w:rStyle w:val="BundesSansfrImpressum"/>
              <w:sz w:val="14"/>
              <w:szCs w:val="14"/>
            </w:rPr>
            <w:t xml:space="preserve">La GIZ est responsable du contenu de la présente publication </w:t>
          </w:r>
        </w:p>
      </w:tc>
      <w:tc>
        <w:tcPr>
          <w:tcW w:w="690" w:type="pct"/>
          <w:vMerge/>
        </w:tcPr>
        <w:p w14:paraId="14C623E7" w14:textId="77777777" w:rsidR="000044B7" w:rsidRPr="00AA32D3" w:rsidRDefault="000044B7" w:rsidP="000044B7">
          <w:pPr>
            <w:spacing w:after="0" w:line="240" w:lineRule="auto"/>
          </w:pPr>
        </w:p>
      </w:tc>
      <w:tc>
        <w:tcPr>
          <w:tcW w:w="832" w:type="pct"/>
          <w:vMerge/>
        </w:tcPr>
        <w:p w14:paraId="105C1F83" w14:textId="77777777" w:rsidR="000044B7" w:rsidRPr="00AA32D3" w:rsidRDefault="000044B7" w:rsidP="000044B7">
          <w:pPr>
            <w:spacing w:after="0" w:line="240" w:lineRule="auto"/>
          </w:pPr>
        </w:p>
      </w:tc>
      <w:tc>
        <w:tcPr>
          <w:tcW w:w="762" w:type="pct"/>
          <w:vMerge/>
        </w:tcPr>
        <w:p w14:paraId="3931A478" w14:textId="77777777" w:rsidR="000044B7" w:rsidRPr="00AA32D3" w:rsidRDefault="000044B7" w:rsidP="000044B7">
          <w:pPr>
            <w:spacing w:after="0" w:line="240" w:lineRule="auto"/>
          </w:pPr>
        </w:p>
      </w:tc>
    </w:tr>
    <w:tr w:rsidR="000044B7" w:rsidRPr="00AA32D3" w14:paraId="74F93186" w14:textId="77777777" w:rsidTr="000D5D86">
      <w:trPr>
        <w:trHeight w:val="254"/>
        <w:jc w:val="center"/>
      </w:trPr>
      <w:tc>
        <w:tcPr>
          <w:tcW w:w="2716" w:type="pct"/>
          <w:gridSpan w:val="2"/>
        </w:tcPr>
        <w:p w14:paraId="6F3DF416" w14:textId="77777777" w:rsidR="000044B7" w:rsidRPr="00AA32D3" w:rsidRDefault="000044B7" w:rsidP="000044B7">
          <w:pPr>
            <w:spacing w:after="0" w:line="240" w:lineRule="auto"/>
            <w:rPr>
              <w:rStyle w:val="BundesSansfrImpressum"/>
              <w:sz w:val="14"/>
              <w:szCs w:val="14"/>
            </w:rPr>
          </w:pPr>
        </w:p>
      </w:tc>
      <w:tc>
        <w:tcPr>
          <w:tcW w:w="690" w:type="pct"/>
        </w:tcPr>
        <w:p w14:paraId="36C9E58E" w14:textId="77777777" w:rsidR="000044B7" w:rsidRPr="00AA32D3" w:rsidRDefault="000044B7" w:rsidP="000044B7">
          <w:pPr>
            <w:spacing w:after="0" w:line="240" w:lineRule="auto"/>
          </w:pPr>
        </w:p>
      </w:tc>
      <w:tc>
        <w:tcPr>
          <w:tcW w:w="1594" w:type="pct"/>
          <w:gridSpan w:val="2"/>
        </w:tcPr>
        <w:p w14:paraId="7A785246" w14:textId="77777777" w:rsidR="000044B7" w:rsidRPr="00F47F5B" w:rsidRDefault="000044B7" w:rsidP="000044B7">
          <w:pPr>
            <w:spacing w:after="0" w:line="240" w:lineRule="auto"/>
          </w:pPr>
        </w:p>
      </w:tc>
    </w:tr>
  </w:tbl>
  <w:p w14:paraId="16EDE9AD" w14:textId="77777777" w:rsidR="006A42C6" w:rsidRDefault="00EF5C6F" w:rsidP="00A10314">
    <w:pPr>
      <w:pStyle w:val="Fuzeile"/>
    </w:pPr>
    <w:r w:rsidRPr="00AA32D3">
      <w:rPr>
        <w:noProof/>
        <w:lang w:val="en-US" w:eastAsia="en-US"/>
      </w:rPr>
      <mc:AlternateContent>
        <mc:Choice Requires="wps">
          <w:drawing>
            <wp:anchor distT="0" distB="0" distL="114300" distR="114300" simplePos="0" relativeHeight="251817984" behindDoc="0" locked="0" layoutInCell="1" allowOverlap="1" wp14:anchorId="683B350E" wp14:editId="426F4A07">
              <wp:simplePos x="0" y="0"/>
              <wp:positionH relativeFrom="page">
                <wp:align>center</wp:align>
              </wp:positionH>
              <wp:positionV relativeFrom="page">
                <wp:posOffset>10232390</wp:posOffset>
              </wp:positionV>
              <wp:extent cx="7199630" cy="287655"/>
              <wp:effectExtent l="0" t="0" r="1270" b="0"/>
              <wp:wrapNone/>
              <wp:docPr id="451" name="Textfeld 451"/>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6FC85" w14:textId="77777777" w:rsidR="00EF5C6F" w:rsidRPr="00AA32D3" w:rsidRDefault="00AA32D3" w:rsidP="00AA32D3">
                          <w:pPr>
                            <w:jc w:val="right"/>
                            <w:rPr>
                              <w:b/>
                              <w:color w:val="FFFFFF" w:themeColor="background1"/>
                            </w:rPr>
                          </w:pPr>
                          <w:r w:rsidRPr="00AA32D3">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B350E" id="_x0000_t202" coordsize="21600,21600" o:spt="202" path="m,l,21600r21600,l21600,xe">
              <v:stroke joinstyle="miter"/>
              <v:path gradientshapeok="t" o:connecttype="rect"/>
            </v:shapetype>
            <v:shape id="Textfeld 451" o:spid="_x0000_s1031" type="#_x0000_t202" style="position:absolute;margin-left:0;margin-top:805.7pt;width:566.9pt;height:22.65pt;z-index:2518179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" fillcolor="#17365d [2415]" stroked="f" strokeweight=".5pt">
              <v:textbox>
                <w:txbxContent>
                  <w:p w14:paraId="2316FC85" w14:textId="77777777" w:rsidR="00EF5C6F" w:rsidRPr="00AA32D3" w:rsidRDefault="00AA32D3" w:rsidP="00AA32D3">
                    <w:pPr>
                      <w:jc w:val="right"/>
                      <w:rPr>
                        <w:b/>
                        <w:color w:val="FFFFFF" w:themeColor="background1"/>
                      </w:rPr>
                    </w:pPr>
                    <w:r w:rsidRPr="00AA32D3">
                      <w:rPr>
                        <w:b/>
                        <w:color w:val="FFFFFF" w:themeColor="background1"/>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33A3F" w14:textId="65802FC0" w:rsidR="005A6227" w:rsidRDefault="005A6227" w:rsidP="005A6227">
    <w:pPr>
      <w:pStyle w:val="Bildbeschreibung"/>
      <w:ind w:left="7088"/>
      <w:rPr>
        <w:lang w:val="fr-FR"/>
      </w:rPr>
    </w:pPr>
  </w:p>
  <w:p w14:paraId="5FA45B51" w14:textId="77777777" w:rsidR="005A6227" w:rsidRDefault="005A6227" w:rsidP="005A6227">
    <w:pPr>
      <w:pStyle w:val="Bildbeschreibung"/>
      <w:ind w:left="7088"/>
      <w:rPr>
        <w:lang w:val="fr-FR"/>
      </w:rPr>
    </w:pPr>
  </w:p>
  <w:p w14:paraId="704E6DD9" w14:textId="7CE56624" w:rsidR="005A6227" w:rsidRPr="00ED11BA" w:rsidRDefault="005A6227" w:rsidP="005A6227">
    <w:pPr>
      <w:pStyle w:val="Bildbeschreibung"/>
      <w:ind w:left="7088"/>
      <w:rPr>
        <w:lang w:val="fr-FR"/>
      </w:rPr>
    </w:pPr>
    <w:r w:rsidRPr="00ED11BA">
      <w:rPr>
        <w:lang w:val="fr-FR"/>
      </w:rPr>
      <w:t>Photo à gauche</w:t>
    </w:r>
    <w:r>
      <w:rPr>
        <w:lang w:val="fr-FR"/>
      </w:rPr>
      <w:t xml:space="preserve"> </w:t>
    </w:r>
    <w:r w:rsidRPr="00ED11BA">
      <w:rPr>
        <w:lang w:val="fr-FR"/>
      </w:rPr>
      <w:t xml:space="preserve">: </w:t>
    </w:r>
    <w:r w:rsidR="00BA42E0">
      <w:rPr>
        <w:lang w:val="fr-FR"/>
      </w:rPr>
      <w:t xml:space="preserve">Une femme au champ   </w:t>
    </w:r>
    <w:r>
      <w:rPr>
        <w:lang w:val="fr-FR"/>
      </w:rPr>
      <w:t xml:space="preserve"> </w:t>
    </w:r>
    <w:r w:rsidRPr="00ED11BA">
      <w:rPr>
        <w:lang w:val="fr-FR"/>
      </w:rPr>
      <w:t>© GIZ</w:t>
    </w:r>
  </w:p>
  <w:p w14:paraId="0BD9223C" w14:textId="12225194" w:rsidR="005A6227" w:rsidRPr="00ED11BA" w:rsidRDefault="005A6227" w:rsidP="005A6227">
    <w:pPr>
      <w:pStyle w:val="Bildbeschreibung"/>
      <w:ind w:left="7088"/>
      <w:rPr>
        <w:lang w:val="fr-FR"/>
      </w:rPr>
    </w:pPr>
    <w:r w:rsidRPr="00ED11BA">
      <w:rPr>
        <w:lang w:val="fr-FR"/>
      </w:rPr>
      <w:t>Photo à droit</w:t>
    </w:r>
    <w:r>
      <w:rPr>
        <w:lang w:val="fr-FR"/>
      </w:rPr>
      <w:t xml:space="preserve">e </w:t>
    </w:r>
    <w:r w:rsidRPr="00ED11BA">
      <w:rPr>
        <w:lang w:val="fr-FR"/>
      </w:rPr>
      <w:t xml:space="preserve">: </w:t>
    </w:r>
    <w:r>
      <w:rPr>
        <w:lang w:val="fr-FR"/>
      </w:rPr>
      <w:t>Une formation sur l’</w:t>
    </w:r>
    <w:proofErr w:type="spellStart"/>
    <w:r>
      <w:rPr>
        <w:lang w:val="fr-FR"/>
      </w:rPr>
      <w:t>éduaction</w:t>
    </w:r>
    <w:proofErr w:type="spellEnd"/>
    <w:r>
      <w:rPr>
        <w:lang w:val="fr-FR"/>
      </w:rPr>
      <w:t xml:space="preserve"> financière au groupement</w:t>
    </w:r>
    <w:r w:rsidRPr="00ED11BA">
      <w:rPr>
        <w:lang w:val="fr-FR"/>
      </w:rPr>
      <w:t xml:space="preserve"> </w:t>
    </w:r>
    <w:r>
      <w:rPr>
        <w:lang w:val="fr-FR"/>
      </w:rPr>
      <w:t xml:space="preserve">      </w:t>
    </w:r>
    <w:r w:rsidRPr="00ED11BA">
      <w:rPr>
        <w:lang w:val="fr-FR"/>
      </w:rPr>
      <w:t>© GIZ</w:t>
    </w:r>
  </w:p>
  <w:p w14:paraId="349AA5D2" w14:textId="023128E1" w:rsidR="00A10314" w:rsidRDefault="005A6227" w:rsidP="00A10314">
    <w:r>
      <w:rPr>
        <w:noProof/>
      </w:rPr>
      <w:drawing>
        <wp:anchor distT="0" distB="0" distL="114300" distR="114300" simplePos="0" relativeHeight="251685884" behindDoc="1" locked="0" layoutInCell="1" allowOverlap="1" wp14:anchorId="6B53FEB2" wp14:editId="0EC97A98">
          <wp:simplePos x="0" y="0"/>
          <wp:positionH relativeFrom="page">
            <wp:posOffset>2514600</wp:posOffset>
          </wp:positionH>
          <wp:positionV relativeFrom="paragraph">
            <wp:posOffset>-1156335</wp:posOffset>
          </wp:positionV>
          <wp:extent cx="2378075" cy="1506855"/>
          <wp:effectExtent l="0" t="0" r="3175" b="0"/>
          <wp:wrapTight wrapText="bothSides">
            <wp:wrapPolygon edited="0">
              <wp:start x="0" y="0"/>
              <wp:lineTo x="0" y="21300"/>
              <wp:lineTo x="21456" y="21300"/>
              <wp:lineTo x="2145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8075"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09" behindDoc="1" locked="0" layoutInCell="1" allowOverlap="1" wp14:anchorId="7ECE608D" wp14:editId="11F8F320">
          <wp:simplePos x="0" y="0"/>
          <wp:positionH relativeFrom="margin">
            <wp:posOffset>-298450</wp:posOffset>
          </wp:positionH>
          <wp:positionV relativeFrom="paragraph">
            <wp:posOffset>-1153795</wp:posOffset>
          </wp:positionV>
          <wp:extent cx="2472377" cy="1580413"/>
          <wp:effectExtent l="0" t="0" r="4445"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72377" cy="1580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314">
      <w:rPr>
        <w:noProof/>
        <w:lang w:val="en-US" w:eastAsia="en-US"/>
      </w:rPr>
      <mc:AlternateContent>
        <mc:Choice Requires="wps">
          <w:drawing>
            <wp:anchor distT="0" distB="0" distL="114300" distR="114300" simplePos="0" relativeHeight="251806720" behindDoc="0" locked="0" layoutInCell="0" allowOverlap="1" wp14:anchorId="6E5E2CD0" wp14:editId="46567219">
              <wp:simplePos x="0" y="0"/>
              <wp:positionH relativeFrom="column">
                <wp:posOffset>4351793</wp:posOffset>
              </wp:positionH>
              <wp:positionV relativeFrom="page">
                <wp:posOffset>10233329</wp:posOffset>
              </wp:positionV>
              <wp:extent cx="2299418" cy="283845"/>
              <wp:effectExtent l="0" t="0" r="0" b="1905"/>
              <wp:wrapNone/>
              <wp:docPr id="43" name="Textfeld 43"/>
              <wp:cNvGraphicFramePr/>
              <a:graphic xmlns:a="http://schemas.openxmlformats.org/drawingml/2006/main">
                <a:graphicData uri="http://schemas.microsoft.com/office/word/2010/wordprocessingShape">
                  <wps:wsp>
                    <wps:cNvSpPr txBox="1"/>
                    <wps:spPr>
                      <a:xfrm>
                        <a:off x="0" y="0"/>
                        <a:ext cx="2299418"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48F2D" w14:textId="77777777" w:rsidR="00A10314" w:rsidRPr="00680098" w:rsidRDefault="00A10314" w:rsidP="00A10314">
                          <w:pPr>
                            <w:autoSpaceDE w:val="0"/>
                            <w:autoSpaceDN w:val="0"/>
                            <w:adjustRightInd w:val="0"/>
                            <w:spacing w:after="0" w:line="288" w:lineRule="auto"/>
                            <w:textAlignment w:val="center"/>
                            <w:rPr>
                              <w:rFonts w:cs="BundesSans Bold"/>
                              <w:b/>
                              <w:bCs/>
                              <w:color w:val="FFFFFF"/>
                              <w:sz w:val="12"/>
                              <w:szCs w:val="12"/>
                              <w:lang w:val="de-DE"/>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2CD0" id="_x0000_t202" coordsize="21600,21600" o:spt="202" path="m,l,21600r21600,l21600,xe">
              <v:stroke joinstyle="miter"/>
              <v:path gradientshapeok="t" o:connecttype="rect"/>
            </v:shapetype>
            <v:shape id="Textfeld 43" o:spid="_x0000_s1032" type="#_x0000_t202" style="position:absolute;margin-left:342.65pt;margin-top:805.75pt;width:181.05pt;height:2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" o:allowincell="f" filled="f" stroked="f" strokeweight=".5pt">
              <v:textbox inset=",,,0">
                <w:txbxContent>
                  <w:p w14:paraId="57A48F2D" w14:textId="77777777" w:rsidR="00A10314" w:rsidRPr="00680098" w:rsidRDefault="00A10314" w:rsidP="00A10314">
                    <w:pPr>
                      <w:autoSpaceDE w:val="0"/>
                      <w:autoSpaceDN w:val="0"/>
                      <w:adjustRightInd w:val="0"/>
                      <w:spacing w:after="0" w:line="288" w:lineRule="auto"/>
                      <w:textAlignment w:val="center"/>
                      <w:rPr>
                        <w:rFonts w:cs="BundesSans Bold"/>
                        <w:b/>
                        <w:bCs/>
                        <w:color w:val="FFFFFF"/>
                        <w:sz w:val="12"/>
                        <w:szCs w:val="12"/>
                        <w:lang w:val="de-DE"/>
                      </w:rPr>
                    </w:pPr>
                  </w:p>
                </w:txbxContent>
              </v:textbox>
              <w10:wrap anchory="page"/>
            </v:shape>
          </w:pict>
        </mc:Fallback>
      </mc:AlternateContent>
    </w:r>
    <w:r w:rsidR="00A10314">
      <w:rPr>
        <w:noProof/>
        <w:lang w:val="en-US" w:eastAsia="en-US"/>
      </w:rPr>
      <mc:AlternateContent>
        <mc:Choice Requires="wps">
          <w:drawing>
            <wp:anchor distT="0" distB="0" distL="114300" distR="114300" simplePos="0" relativeHeight="251804672" behindDoc="0" locked="0" layoutInCell="1" allowOverlap="1" wp14:anchorId="697707A4" wp14:editId="55F82EEA">
              <wp:simplePos x="0" y="0"/>
              <wp:positionH relativeFrom="page">
                <wp:posOffset>180975</wp:posOffset>
              </wp:positionH>
              <wp:positionV relativeFrom="page">
                <wp:posOffset>10229850</wp:posOffset>
              </wp:positionV>
              <wp:extent cx="7199630" cy="287655"/>
              <wp:effectExtent l="0" t="0" r="1270" b="0"/>
              <wp:wrapNone/>
              <wp:docPr id="17" name="Textfeld 17"/>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F79B9" w14:textId="77777777" w:rsidR="00A10314" w:rsidRPr="00AA32D3" w:rsidRDefault="00AA32D3" w:rsidP="00AA32D3">
                          <w:pPr>
                            <w:jc w:val="right"/>
                            <w:rPr>
                              <w:b/>
                              <w:color w:val="FFFFFF" w:themeColor="background1"/>
                            </w:rPr>
                          </w:pPr>
                          <w:r w:rsidRPr="00AA32D3">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07A4" id="Textfeld 17" o:spid="_x0000_s1033" type="#_x0000_t202" style="position:absolute;margin-left:14.25pt;margin-top:805.5pt;width:566.9pt;height:22.6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" fillcolor="#17365d [2415]" stroked="f" strokeweight=".5pt">
              <v:textbox>
                <w:txbxContent>
                  <w:p w14:paraId="0D1F79B9" w14:textId="77777777" w:rsidR="00A10314" w:rsidRPr="00AA32D3" w:rsidRDefault="00AA32D3" w:rsidP="00AA32D3">
                    <w:pPr>
                      <w:jc w:val="right"/>
                      <w:rPr>
                        <w:b/>
                        <w:color w:val="FFFFFF" w:themeColor="background1"/>
                      </w:rPr>
                    </w:pPr>
                    <w:r w:rsidRPr="00AA32D3">
                      <w:rPr>
                        <w:b/>
                        <w:color w:val="FFFFFF" w:themeColor="background1"/>
                      </w:rPr>
                      <w:t>1</w:t>
                    </w:r>
                  </w:p>
                </w:txbxContent>
              </v:textbox>
              <w10:wrap anchorx="page" anchory="page"/>
            </v:shape>
          </w:pict>
        </mc:Fallback>
      </mc:AlternateContent>
    </w:r>
  </w:p>
  <w:p w14:paraId="2BD833FE" w14:textId="0AE86D15" w:rsidR="0001411C" w:rsidRPr="00A10314" w:rsidRDefault="0001411C" w:rsidP="00A1031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280" w:type="dxa"/>
      <w:tblCellMar>
        <w:left w:w="70" w:type="dxa"/>
        <w:right w:w="70" w:type="dxa"/>
      </w:tblCellMar>
      <w:tblLook w:val="0000" w:firstRow="0" w:lastRow="0" w:firstColumn="0" w:lastColumn="0" w:noHBand="0" w:noVBand="0"/>
    </w:tblPr>
    <w:tblGrid>
      <w:gridCol w:w="3044"/>
    </w:tblGrid>
    <w:tr w:rsidR="0001411C" w14:paraId="6BD40A49" w14:textId="77777777">
      <w:trPr>
        <w:trHeight w:hRule="exact" w:val="1559"/>
      </w:trPr>
      <w:tc>
        <w:tcPr>
          <w:tcW w:w="3044" w:type="dxa"/>
        </w:tcPr>
        <w:p w14:paraId="234010DF" w14:textId="77777777" w:rsidR="0001411C" w:rsidRDefault="007F698D" w:rsidP="00C775EB">
          <w:r>
            <w:rPr>
              <w:noProof/>
              <w:lang w:val="en-US" w:eastAsia="en-US"/>
            </w:rPr>
            <w:drawing>
              <wp:inline distT="0" distB="0" distL="0" distR="0" wp14:anchorId="73459032" wp14:editId="4EB9C9CC">
                <wp:extent cx="962025" cy="962025"/>
                <wp:effectExtent l="19050" t="0" r="9525" b="0"/>
                <wp:docPr id="9" name="Bild 2" descr="gtzlogo-standar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zlogo-standard-rgb"/>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14:paraId="409B731A" w14:textId="77777777" w:rsidR="00F02B34" w:rsidRDefault="00F02B34" w:rsidP="00C775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8D139" w14:textId="77777777" w:rsidR="0001411C" w:rsidRPr="00A0117A" w:rsidRDefault="0001411C" w:rsidP="00C775EB">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06B12" w14:textId="77777777" w:rsidR="00684028" w:rsidRDefault="00684028" w:rsidP="00C775EB">
      <w:r>
        <w:separator/>
      </w:r>
    </w:p>
  </w:footnote>
  <w:footnote w:type="continuationSeparator" w:id="0">
    <w:p w14:paraId="677837AB" w14:textId="77777777" w:rsidR="00684028" w:rsidRDefault="00684028" w:rsidP="00C77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35248" w14:textId="5C3075AA" w:rsidR="00BB345F" w:rsidRDefault="00D110EA" w:rsidP="00C775EB">
    <w:r>
      <w:rPr>
        <w:noProof/>
      </w:rPr>
      <w:drawing>
        <wp:anchor distT="0" distB="0" distL="114300" distR="114300" simplePos="0" relativeHeight="251688958" behindDoc="1" locked="0" layoutInCell="1" allowOverlap="1" wp14:anchorId="73DC2A18" wp14:editId="1D78301E">
          <wp:simplePos x="0" y="0"/>
          <wp:positionH relativeFrom="margin">
            <wp:posOffset>1858645</wp:posOffset>
          </wp:positionH>
          <wp:positionV relativeFrom="paragraph">
            <wp:posOffset>118745</wp:posOffset>
          </wp:positionV>
          <wp:extent cx="2546350" cy="15303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46350" cy="1530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1" locked="0" layoutInCell="1" allowOverlap="1" wp14:anchorId="1C3F7D0B" wp14:editId="6D8ACA63">
          <wp:simplePos x="0" y="0"/>
          <wp:positionH relativeFrom="margin">
            <wp:posOffset>-294005</wp:posOffset>
          </wp:positionH>
          <wp:positionV relativeFrom="paragraph">
            <wp:posOffset>121285</wp:posOffset>
          </wp:positionV>
          <wp:extent cx="2273300" cy="152971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73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DBA7D" w14:textId="77777777" w:rsidR="005A6227" w:rsidRDefault="005A6227" w:rsidP="005A6227">
    <w:pPr>
      <w:pStyle w:val="Bildbeschreibung"/>
      <w:ind w:left="7088"/>
      <w:rPr>
        <w:lang w:val="fr-FR"/>
      </w:rPr>
    </w:pPr>
  </w:p>
  <w:p w14:paraId="07AEEEF2" w14:textId="0A192BE7" w:rsidR="005A6227" w:rsidRPr="00ED11BA" w:rsidRDefault="005A6227" w:rsidP="005A6227">
    <w:pPr>
      <w:pStyle w:val="Bildbeschreibung"/>
      <w:ind w:left="7088"/>
      <w:rPr>
        <w:lang w:val="fr-FR"/>
      </w:rPr>
    </w:pPr>
    <w:r w:rsidRPr="00ED11BA">
      <w:rPr>
        <w:lang w:val="fr-FR"/>
      </w:rPr>
      <w:t>Photo à gauche</w:t>
    </w:r>
    <w:r>
      <w:rPr>
        <w:lang w:val="fr-FR"/>
      </w:rPr>
      <w:t xml:space="preserve"> </w:t>
    </w:r>
    <w:r w:rsidRPr="00ED11BA">
      <w:rPr>
        <w:lang w:val="fr-FR"/>
      </w:rPr>
      <w:t xml:space="preserve">: </w:t>
    </w:r>
    <w:r>
      <w:rPr>
        <w:lang w:val="fr-FR"/>
      </w:rPr>
      <w:t>Des bénéficiaires</w:t>
    </w:r>
    <w:r w:rsidR="00BA42E0">
      <w:rPr>
        <w:lang w:val="fr-FR"/>
      </w:rPr>
      <w:t xml:space="preserve"> qui viennent</w:t>
    </w:r>
    <w:r>
      <w:rPr>
        <w:lang w:val="fr-FR"/>
      </w:rPr>
      <w:t xml:space="preserve"> de recevoir des outils </w:t>
    </w:r>
    <w:proofErr w:type="spellStart"/>
    <w:r>
      <w:rPr>
        <w:lang w:val="fr-FR"/>
      </w:rPr>
      <w:t>aratoirs</w:t>
    </w:r>
    <w:proofErr w:type="spellEnd"/>
    <w:r>
      <w:rPr>
        <w:lang w:val="fr-FR"/>
      </w:rPr>
      <w:t xml:space="preserve">          </w:t>
    </w:r>
    <w:r w:rsidRPr="00ED11BA">
      <w:rPr>
        <w:lang w:val="fr-FR"/>
      </w:rPr>
      <w:t xml:space="preserve"> © GIZ</w:t>
    </w:r>
  </w:p>
  <w:p w14:paraId="5D117568" w14:textId="354EBBD7" w:rsidR="005A6227" w:rsidRDefault="005A6227" w:rsidP="005A6227">
    <w:pPr>
      <w:pStyle w:val="Bildbeschreibung"/>
      <w:ind w:left="7088"/>
      <w:rPr>
        <w:lang w:val="fr-FR"/>
      </w:rPr>
    </w:pPr>
    <w:r w:rsidRPr="00ED11BA">
      <w:rPr>
        <w:lang w:val="fr-FR"/>
      </w:rPr>
      <w:t>Photo à droit</w:t>
    </w:r>
    <w:r>
      <w:rPr>
        <w:lang w:val="fr-FR"/>
      </w:rPr>
      <w:t xml:space="preserve">e : Un dialogue local au groupement de Kamanyola </w:t>
    </w:r>
    <w:r w:rsidRPr="00ED11BA">
      <w:rPr>
        <w:lang w:val="fr-FR"/>
      </w:rPr>
      <w:t>© GIZ</w:t>
    </w:r>
  </w:p>
  <w:p w14:paraId="2888E573" w14:textId="7ED9FCFF" w:rsidR="00941F3C" w:rsidRPr="00ED11BA" w:rsidRDefault="00941F3C" w:rsidP="005A6227">
    <w:pPr>
      <w:pStyle w:val="Bildbeschreibung"/>
      <w:ind w:left="7088"/>
      <w:rPr>
        <w:lang w:val="fr-FR"/>
      </w:rPr>
    </w:pPr>
    <w:r>
      <w:rPr>
        <w:lang w:val="fr-FR"/>
      </w:rPr>
      <w:t>Photo en bas : un inspecteur du service national de semences (SENASEM</w:t>
    </w:r>
    <w:r w:rsidR="00BA42E0">
      <w:rPr>
        <w:lang w:val="fr-FR"/>
      </w:rPr>
      <w:t>) en train de vérifier un champ</w:t>
    </w:r>
    <w:r>
      <w:rPr>
        <w:lang w:val="fr-FR"/>
      </w:rPr>
      <w:t xml:space="preserve"> d’haricot</w:t>
    </w:r>
    <w:r w:rsidR="00BA42E0">
      <w:rPr>
        <w:lang w:val="fr-FR"/>
      </w:rPr>
      <w:t xml:space="preserve">          </w:t>
    </w:r>
    <w:r w:rsidR="00BA42E0" w:rsidRPr="00ED11BA">
      <w:rPr>
        <w:lang w:val="fr-FR"/>
      </w:rPr>
      <w:t>© GIZ</w:t>
    </w:r>
  </w:p>
  <w:p w14:paraId="0CB3DD24" w14:textId="52B96543" w:rsidR="006A42C6" w:rsidRDefault="00F02E23" w:rsidP="005A6227">
    <w:pPr>
      <w:ind w:left="7088"/>
    </w:pPr>
    <w:r w:rsidRPr="00436D32">
      <w:rPr>
        <w:noProof/>
        <w:sz w:val="2"/>
        <w:szCs w:val="2"/>
        <w:lang w:val="en-US" w:eastAsia="en-US"/>
      </w:rPr>
      <mc:AlternateContent>
        <mc:Choice Requires="wps">
          <w:drawing>
            <wp:anchor distT="0" distB="0" distL="114300" distR="114300" simplePos="0" relativeHeight="251691008" behindDoc="0" locked="0" layoutInCell="1" allowOverlap="1" wp14:anchorId="65B8002F" wp14:editId="5EBD496F">
              <wp:simplePos x="0" y="0"/>
              <wp:positionH relativeFrom="page">
                <wp:posOffset>180975</wp:posOffset>
              </wp:positionH>
              <wp:positionV relativeFrom="page">
                <wp:posOffset>190500</wp:posOffset>
              </wp:positionV>
              <wp:extent cx="7199630" cy="287655"/>
              <wp:effectExtent l="0" t="0" r="1270" b="0"/>
              <wp:wrapNone/>
              <wp:docPr id="23" name="Textfeld 23"/>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F75B9" w14:textId="77777777" w:rsidR="006A42C6" w:rsidRPr="0099319B" w:rsidRDefault="006A42C6"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8002F" id="_x0000_t202" coordsize="21600,21600" o:spt="202" path="m,l,21600r21600,l21600,xe">
              <v:stroke joinstyle="miter"/>
              <v:path gradientshapeok="t" o:connecttype="rect"/>
            </v:shapetype>
            <v:shape id="Textfeld 23" o:spid="_x0000_s1026" type="#_x0000_t202" style="position:absolute;left:0;text-align:left;margin-left:14.25pt;margin-top:15pt;width:566.9pt;height:22.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" fillcolor="#17365d [2415]" stroked="f" strokeweight=".5pt">
              <v:textbox>
                <w:txbxContent>
                  <w:p w14:paraId="1FAF75B9" w14:textId="77777777" w:rsidR="006A42C6" w:rsidRPr="0099319B" w:rsidRDefault="006A42C6" w:rsidP="00C775EB"/>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D29B7" w14:textId="7085D68C" w:rsidR="00EC21F3" w:rsidRPr="00870812" w:rsidRDefault="00F95A59" w:rsidP="00C775EB">
    <w:pPr>
      <w:rPr>
        <w:sz w:val="2"/>
        <w:szCs w:val="2"/>
      </w:rPr>
    </w:pPr>
    <w:r>
      <w:rPr>
        <w:noProof/>
        <w:lang w:eastAsia="fr-FR"/>
      </w:rPr>
      <w:drawing>
        <wp:anchor distT="0" distB="0" distL="114300" distR="114300" simplePos="0" relativeHeight="251797504" behindDoc="1" locked="0" layoutInCell="1" allowOverlap="1" wp14:anchorId="1EF2860E" wp14:editId="0F4AA0F7">
          <wp:simplePos x="0" y="0"/>
          <wp:positionH relativeFrom="margin">
            <wp:posOffset>4830162</wp:posOffset>
          </wp:positionH>
          <wp:positionV relativeFrom="margin">
            <wp:posOffset>-1112443</wp:posOffset>
          </wp:positionV>
          <wp:extent cx="1585665" cy="1541404"/>
          <wp:effectExtent l="0" t="0" r="0" b="0"/>
          <wp:wrapNone/>
          <wp:docPr id="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esgrenze----country-boundar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5665" cy="1541404"/>
                  </a:xfrm>
                  <a:prstGeom prst="rect">
                    <a:avLst/>
                  </a:prstGeom>
                </pic:spPr>
              </pic:pic>
            </a:graphicData>
          </a:graphic>
          <wp14:sizeRelH relativeFrom="margin">
            <wp14:pctWidth>0</wp14:pctWidth>
          </wp14:sizeRelH>
          <wp14:sizeRelV relativeFrom="margin">
            <wp14:pctHeight>0</wp14:pctHeight>
          </wp14:sizeRelV>
        </wp:anchor>
      </w:drawing>
    </w:r>
    <w:r w:rsidR="00DE6BC0">
      <w:rPr>
        <w:noProof/>
        <w:lang w:eastAsia="fr-FR"/>
      </w:rPr>
      <w:drawing>
        <wp:anchor distT="0" distB="0" distL="114300" distR="114300" simplePos="0" relativeHeight="251689983" behindDoc="1" locked="0" layoutInCell="1" allowOverlap="1" wp14:anchorId="78935068" wp14:editId="0F3CADC7">
          <wp:simplePos x="0" y="0"/>
          <wp:positionH relativeFrom="margin">
            <wp:posOffset>-94298</wp:posOffset>
          </wp:positionH>
          <wp:positionV relativeFrom="paragraph">
            <wp:posOffset>158750</wp:posOffset>
          </wp:positionV>
          <wp:extent cx="1932305" cy="1250315"/>
          <wp:effectExtent l="0" t="0" r="0" b="6985"/>
          <wp:wrapNone/>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BF\PBF Communication\Outils\Presentation PBF\ELdZ_KongoDR_rgb_fra.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2305" cy="125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0794">
      <w:rPr>
        <w:noProof/>
        <w:lang w:val="en-US" w:eastAsia="en-US"/>
      </w:rPr>
      <mc:AlternateContent>
        <mc:Choice Requires="wpg">
          <w:drawing>
            <wp:anchor distT="0" distB="0" distL="114300" distR="114300" simplePos="0" relativeHeight="251786240" behindDoc="0" locked="1" layoutInCell="0" allowOverlap="1" wp14:anchorId="5118FE89" wp14:editId="03ACD283">
              <wp:simplePos x="0" y="0"/>
              <wp:positionH relativeFrom="page">
                <wp:posOffset>-2357120</wp:posOffset>
              </wp:positionH>
              <wp:positionV relativeFrom="topMargin">
                <wp:posOffset>124460</wp:posOffset>
              </wp:positionV>
              <wp:extent cx="7559675" cy="1378585"/>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7559675" cy="1378585"/>
                        <a:chOff x="0" y="0"/>
                        <a:chExt cx="7560000" cy="1380685"/>
                      </a:xfrm>
                    </wpg:grpSpPr>
                    <wps:wsp>
                      <wps:cNvPr id="28" name="Rechteck 28"/>
                      <wps:cNvSpPr/>
                      <wps:spPr>
                        <a:xfrm>
                          <a:off x="0" y="0"/>
                          <a:ext cx="7560000" cy="13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Bild 1" descr="GIZ-Logo, Deutsche Gesellschaft für Internationale Zusammenarbeit (GIZ) GmbH&#10;&#10;C:\Dokumente und Einstellungen\auge_luc\Lokale Einstellungen\Temp\Temporäres Verzeichnis 3 für gizlogo-standard-mit-unternehmensname-de[1].zip\gizlogo-unternehmen-de-rgb.gif" title="GIZ-Logo, Deutsche Gesellschaft für Internationale Zusammenarbeit (GIZ) GmbH"/>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5115144" y="577926"/>
                          <a:ext cx="1929850" cy="802759"/>
                        </a:xfrm>
                        <a:prstGeom prst="rect">
                          <a:avLst/>
                        </a:prstGeom>
                        <a:noFill/>
                        <a:ln w="9525">
                          <a:noFill/>
                          <a:miter lim="800000"/>
                          <a:headEnd/>
                          <a:tailEnd/>
                        </a:ln>
                      </pic:spPr>
                    </pic:pic>
                    <wps:wsp>
                      <wps:cNvPr id="37" name="Textfeld 37"/>
                      <wps:cNvSpPr txBox="1"/>
                      <wps:spPr>
                        <a:xfrm>
                          <a:off x="5297802" y="510702"/>
                          <a:ext cx="918557" cy="99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78CF8" w14:textId="6920F2C7" w:rsidR="00610794" w:rsidRPr="00AD3873" w:rsidRDefault="001D3C05" w:rsidP="00610794">
                            <w:pPr>
                              <w:pStyle w:val="Sprechblasentext"/>
                              <w:rPr>
                                <w:rFonts w:ascii="BundesSans Office" w:hAnsi="BundesSans Office"/>
                                <w:b/>
                                <w:sz w:val="12"/>
                                <w:lang w:val="de-DE"/>
                              </w:rPr>
                            </w:pPr>
                            <w:r>
                              <w:rPr>
                                <w:rFonts w:ascii="BundesSans Office" w:hAnsi="BundesSans Office"/>
                                <w:b/>
                                <w:sz w:val="12"/>
                                <w:lang w:val="de-DE"/>
                              </w:rPr>
                              <w:t xml:space="preserve">Mise en </w:t>
                            </w:r>
                            <w:proofErr w:type="spellStart"/>
                            <w:r>
                              <w:rPr>
                                <w:rFonts w:ascii="BundesSans Office" w:hAnsi="BundesSans Office"/>
                                <w:b/>
                                <w:sz w:val="12"/>
                                <w:lang w:val="de-DE"/>
                              </w:rPr>
                              <w:t>oeuvre</w:t>
                            </w:r>
                            <w:proofErr w:type="spellEnd"/>
                            <w:r>
                              <w:rPr>
                                <w:rFonts w:ascii="BundesSans Office" w:hAnsi="BundesSans Office"/>
                                <w:b/>
                                <w:sz w:val="12"/>
                                <w:lang w:val="de-DE"/>
                              </w:rPr>
                              <w:t xml:space="preserve"> </w:t>
                            </w:r>
                            <w:proofErr w:type="gramStart"/>
                            <w:r>
                              <w:rPr>
                                <w:rFonts w:ascii="BundesSans Office" w:hAnsi="BundesSans Office"/>
                                <w:b/>
                                <w:sz w:val="12"/>
                                <w:lang w:val="de-DE"/>
                              </w:rPr>
                              <w:t>par</w:t>
                            </w:r>
                            <w:r w:rsidR="00D16EAD">
                              <w:rPr>
                                <w:rFonts w:ascii="BundesSans Office" w:hAnsi="BundesSans Office"/>
                                <w:b/>
                                <w:sz w:val="12"/>
                                <w:lang w:val="de-DE"/>
                              </w:rPr>
                              <w:t xml:space="preserve"> </w:t>
                            </w:r>
                            <w:r w:rsidR="00610794" w:rsidRPr="00AD3873">
                              <w:rPr>
                                <w:rFonts w:ascii="BundesSans Office" w:hAnsi="BundesSans Office"/>
                                <w:b/>
                                <w:sz w:val="12"/>
                                <w:lang w:val="de-DE"/>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8FE89" id="Gruppieren 27" o:spid="_x0000_s1027" style="position:absolute;margin-left:-185.6pt;margin-top:9.8pt;width:595.25pt;height:108.55pt;z-index:251786240;mso-position-horizontal-relative:page;mso-position-vertical-relative:top-margin-area;mso-width-relative:margin;mso-height-relative:margin" coordsize="75600,138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" o:allowincell="f">
              <v:rect id="Rechteck 28" o:spid="_x0000_s1028" style="position:absolute;width:75600;height:1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9" type="#_x0000_t75" alt="GIZ-Logo, Deutsche Gesellschaft für Internationale Zusammenarbeit (GIZ) GmbH&#10;&#10;C:\Dokumente und Einstellungen\auge_luc\Lokale Einstellungen\Temp\Temporäres Verzeichnis 3 für gizlogo-standard-mit-unternehmensname-de[1].zip\gizlogo-unternehmen-de-rgb.gif" style="position:absolute;left:51151;top:5779;width:19298;height: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">
                <v:imagedata r:id="rId4" o:title="gizlogo-unternehmen-de-rgb"/>
              </v:shape>
              <v:shapetype id="_x0000_t202" coordsize="21600,21600" o:spt="202" path="m,l,21600r21600,l21600,xe">
                <v:stroke joinstyle="miter"/>
                <v:path gradientshapeok="t" o:connecttype="rect"/>
              </v:shapetype>
              <v:shape id="Textfeld 37" o:spid="_x0000_s1030" type="#_x0000_t202" style="position:absolute;left:52978;top:5107;width:918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30078CF8" w14:textId="6920F2C7" w:rsidR="00610794" w:rsidRPr="00AD3873" w:rsidRDefault="001D3C05" w:rsidP="00610794">
                      <w:pPr>
                        <w:pStyle w:val="Textedebulles"/>
                        <w:rPr>
                          <w:rFonts w:ascii="BundesSans Office" w:hAnsi="BundesSans Office"/>
                          <w:b/>
                          <w:sz w:val="12"/>
                          <w:lang w:val="de-DE"/>
                        </w:rPr>
                      </w:pPr>
                      <w:r>
                        <w:rPr>
                          <w:rFonts w:ascii="BundesSans Office" w:hAnsi="BundesSans Office"/>
                          <w:b/>
                          <w:sz w:val="12"/>
                          <w:lang w:val="de-DE"/>
                        </w:rPr>
                        <w:t xml:space="preserve">Mise en </w:t>
                      </w:r>
                      <w:proofErr w:type="spellStart"/>
                      <w:r>
                        <w:rPr>
                          <w:rFonts w:ascii="BundesSans Office" w:hAnsi="BundesSans Office"/>
                          <w:b/>
                          <w:sz w:val="12"/>
                          <w:lang w:val="de-DE"/>
                        </w:rPr>
                        <w:t>oeuvre</w:t>
                      </w:r>
                      <w:proofErr w:type="spellEnd"/>
                      <w:r>
                        <w:rPr>
                          <w:rFonts w:ascii="BundesSans Office" w:hAnsi="BundesSans Office"/>
                          <w:b/>
                          <w:sz w:val="12"/>
                          <w:lang w:val="de-DE"/>
                        </w:rPr>
                        <w:t xml:space="preserve"> </w:t>
                      </w:r>
                      <w:proofErr w:type="gramStart"/>
                      <w:r>
                        <w:rPr>
                          <w:rFonts w:ascii="BundesSans Office" w:hAnsi="BundesSans Office"/>
                          <w:b/>
                          <w:sz w:val="12"/>
                          <w:lang w:val="de-DE"/>
                        </w:rPr>
                        <w:t>par</w:t>
                      </w:r>
                      <w:r w:rsidR="00D16EAD">
                        <w:rPr>
                          <w:rFonts w:ascii="BundesSans Office" w:hAnsi="BundesSans Office"/>
                          <w:b/>
                          <w:sz w:val="12"/>
                          <w:lang w:val="de-DE"/>
                        </w:rPr>
                        <w:t xml:space="preserve"> </w:t>
                      </w:r>
                      <w:r w:rsidR="00610794" w:rsidRPr="00AD3873">
                        <w:rPr>
                          <w:rFonts w:ascii="BundesSans Office" w:hAnsi="BundesSans Office"/>
                          <w:b/>
                          <w:sz w:val="12"/>
                          <w:lang w:val="de-DE"/>
                        </w:rPr>
                        <w:t>:</w:t>
                      </w:r>
                      <w:proofErr w:type="gramEnd"/>
                    </w:p>
                  </w:txbxContent>
                </v:textbox>
              </v:shape>
              <w10:wrap anchorx="page"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4A724" w14:textId="77777777" w:rsidR="00A0117A" w:rsidRPr="00A0117A" w:rsidRDefault="00A0117A" w:rsidP="00C775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36A1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AA8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B2F2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1278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E88C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626B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9077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243E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B453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62E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82F03"/>
    <w:multiLevelType w:val="hybridMultilevel"/>
    <w:tmpl w:val="3B104710"/>
    <w:lvl w:ilvl="0" w:tplc="8E1C3188">
      <w:start w:val="1"/>
      <w:numFmt w:val="lowerLetter"/>
      <w:pStyle w:val="abcListlevel1"/>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1" w15:restartNumberingAfterBreak="0">
    <w:nsid w:val="068F4414"/>
    <w:multiLevelType w:val="hybridMultilevel"/>
    <w:tmpl w:val="88467452"/>
    <w:lvl w:ilvl="0" w:tplc="0A3E2C1C">
      <w:start w:val="1"/>
      <w:numFmt w:val="bullet"/>
      <w:pStyle w:val="Bulletlevel2"/>
      <w:lvlText w:val=""/>
      <w:lvlJc w:val="left"/>
      <w:pPr>
        <w:ind w:left="644"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A976844"/>
    <w:multiLevelType w:val="hybridMultilevel"/>
    <w:tmpl w:val="FFF62756"/>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0D650AFE"/>
    <w:multiLevelType w:val="hybridMultilevel"/>
    <w:tmpl w:val="D63C742E"/>
    <w:lvl w:ilvl="0" w:tplc="B2E6BE0C">
      <w:start w:val="1"/>
      <w:numFmt w:val="bullet"/>
      <w:lvlText w:val=""/>
      <w:lvlJc w:val="left"/>
      <w:pPr>
        <w:ind w:left="720" w:hanging="360"/>
      </w:pPr>
      <w:rPr>
        <w:rFonts w:ascii="Wingdings" w:hAnsi="Wingdings" w:hint="default"/>
        <w:sz w:val="24"/>
        <w:u w:color="984806"/>
      </w:rPr>
    </w:lvl>
    <w:lvl w:ilvl="1" w:tplc="DBFC1612">
      <w:start w:val="1"/>
      <w:numFmt w:val="bullet"/>
      <w:lvlText w:val=""/>
      <w:lvlJc w:val="left"/>
      <w:pPr>
        <w:ind w:left="1440" w:hanging="360"/>
      </w:pPr>
      <w:rPr>
        <w:rFonts w:ascii="Wingdings" w:hAnsi="Wingdings" w:hint="default"/>
        <w:color w:val="FFC000"/>
        <w:sz w:val="24"/>
        <w:u w:val="none" w:color="984806"/>
      </w:rPr>
    </w:lvl>
    <w:lvl w:ilvl="2" w:tplc="B2E6BE0C">
      <w:start w:val="1"/>
      <w:numFmt w:val="bullet"/>
      <w:lvlText w:val=""/>
      <w:lvlJc w:val="left"/>
      <w:pPr>
        <w:ind w:left="2160" w:hanging="360"/>
      </w:pPr>
      <w:rPr>
        <w:rFonts w:ascii="Wingdings" w:hAnsi="Wingdings" w:hint="default"/>
        <w:sz w:val="24"/>
        <w:u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7C79B7"/>
    <w:multiLevelType w:val="hybridMultilevel"/>
    <w:tmpl w:val="AEF45764"/>
    <w:lvl w:ilvl="0" w:tplc="0FF0DB34">
      <w:start w:val="1"/>
      <w:numFmt w:val="bullet"/>
      <w:pStyle w:val="Bulletlevel3"/>
      <w:lvlText w:val=""/>
      <w:lvlJc w:val="left"/>
      <w:pPr>
        <w:ind w:left="927"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0DDE2521"/>
    <w:multiLevelType w:val="hybridMultilevel"/>
    <w:tmpl w:val="8542BD40"/>
    <w:lvl w:ilvl="0" w:tplc="848692EA">
      <w:start w:val="5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282475"/>
    <w:multiLevelType w:val="hybridMultilevel"/>
    <w:tmpl w:val="A116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56476"/>
    <w:multiLevelType w:val="hybridMultilevel"/>
    <w:tmpl w:val="EB2222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746748B"/>
    <w:multiLevelType w:val="hybridMultilevel"/>
    <w:tmpl w:val="4E129FA8"/>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27AC34D5"/>
    <w:multiLevelType w:val="hybridMultilevel"/>
    <w:tmpl w:val="21CAC1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A152648"/>
    <w:multiLevelType w:val="hybridMultilevel"/>
    <w:tmpl w:val="95A0A74C"/>
    <w:lvl w:ilvl="0" w:tplc="C7EA13EC">
      <w:numFmt w:val="bullet"/>
      <w:lvlText w:val="•"/>
      <w:lvlJc w:val="left"/>
      <w:pPr>
        <w:ind w:left="720" w:hanging="360"/>
      </w:pPr>
      <w:rPr>
        <w:rFonts w:ascii="BundesSans Office" w:eastAsia="Times New Roman" w:hAnsi="BundesSans Offi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986E97"/>
    <w:multiLevelType w:val="hybridMultilevel"/>
    <w:tmpl w:val="DF288B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EA07E9D"/>
    <w:multiLevelType w:val="hybridMultilevel"/>
    <w:tmpl w:val="6B24D4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FB03E56"/>
    <w:multiLevelType w:val="hybridMultilevel"/>
    <w:tmpl w:val="6782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DA4DA7"/>
    <w:multiLevelType w:val="hybridMultilevel"/>
    <w:tmpl w:val="87B230E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AFF024C"/>
    <w:multiLevelType w:val="hybridMultilevel"/>
    <w:tmpl w:val="7152D3F6"/>
    <w:lvl w:ilvl="0" w:tplc="2EDE4CC0">
      <w:start w:val="1"/>
      <w:numFmt w:val="bullet"/>
      <w:pStyle w:val="Bulletlevel1"/>
      <w:lvlText w:val=""/>
      <w:lvlJc w:val="left"/>
      <w:pPr>
        <w:ind w:left="360" w:hanging="360"/>
      </w:pPr>
      <w:rPr>
        <w:rFonts w:ascii="Wingdings" w:hAnsi="Wingdings" w:hint="default"/>
        <w:color w:val="74B917" w:themeColor="accent1"/>
        <w:position w:val="-4"/>
        <w:sz w:val="24"/>
        <w:u w:val="none" w:color="984806"/>
      </w:rPr>
    </w:lvl>
    <w:lvl w:ilvl="1" w:tplc="B2E6BE0C">
      <w:start w:val="1"/>
      <w:numFmt w:val="bullet"/>
      <w:lvlText w:val=""/>
      <w:lvlJc w:val="left"/>
      <w:pPr>
        <w:ind w:left="1440" w:hanging="360"/>
      </w:pPr>
      <w:rPr>
        <w:rFonts w:ascii="Wingdings" w:hAnsi="Wingdings" w:hint="default"/>
        <w:sz w:val="24"/>
        <w:u w:color="984806"/>
      </w:rPr>
    </w:lvl>
    <w:lvl w:ilvl="2" w:tplc="B2E6BE0C">
      <w:start w:val="1"/>
      <w:numFmt w:val="bullet"/>
      <w:lvlText w:val=""/>
      <w:lvlJc w:val="left"/>
      <w:pPr>
        <w:ind w:left="2160" w:hanging="360"/>
      </w:pPr>
      <w:rPr>
        <w:rFonts w:ascii="Wingdings" w:hAnsi="Wingdings" w:hint="default"/>
        <w:sz w:val="24"/>
        <w:u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397783"/>
    <w:multiLevelType w:val="hybridMultilevel"/>
    <w:tmpl w:val="C3F053F6"/>
    <w:lvl w:ilvl="0" w:tplc="04070001">
      <w:start w:val="1"/>
      <w:numFmt w:val="bullet"/>
      <w:pStyle w:val="Listenabsatz"/>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E610F"/>
    <w:multiLevelType w:val="hybridMultilevel"/>
    <w:tmpl w:val="88E67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DC1095"/>
    <w:multiLevelType w:val="hybridMultilevel"/>
    <w:tmpl w:val="3674576A"/>
    <w:lvl w:ilvl="0" w:tplc="000AE8B0">
      <w:start w:val="1"/>
      <w:numFmt w:val="bullet"/>
      <w:lvlText w:val="•"/>
      <w:lvlJc w:val="left"/>
      <w:pPr>
        <w:ind w:left="36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AE444F"/>
    <w:multiLevelType w:val="hybridMultilevel"/>
    <w:tmpl w:val="14E4B550"/>
    <w:lvl w:ilvl="0" w:tplc="B2E6BE0C">
      <w:start w:val="1"/>
      <w:numFmt w:val="bullet"/>
      <w:lvlText w:val=""/>
      <w:lvlJc w:val="left"/>
      <w:pPr>
        <w:ind w:left="720" w:hanging="360"/>
      </w:pPr>
      <w:rPr>
        <w:rFonts w:ascii="Wingdings" w:hAnsi="Wingdings" w:hint="default"/>
        <w:sz w:val="24"/>
        <w:u w:color="984806"/>
      </w:rPr>
    </w:lvl>
    <w:lvl w:ilvl="1" w:tplc="B2E6BE0C">
      <w:start w:val="1"/>
      <w:numFmt w:val="bullet"/>
      <w:lvlText w:val=""/>
      <w:lvlJc w:val="left"/>
      <w:pPr>
        <w:ind w:left="1440" w:hanging="360"/>
      </w:pPr>
      <w:rPr>
        <w:rFonts w:ascii="Wingdings" w:hAnsi="Wingdings" w:hint="default"/>
        <w:sz w:val="24"/>
        <w:u w:color="984806"/>
      </w:rPr>
    </w:lvl>
    <w:lvl w:ilvl="2" w:tplc="A01284D2">
      <w:start w:val="1"/>
      <w:numFmt w:val="bullet"/>
      <w:lvlText w:val=""/>
      <w:lvlJc w:val="left"/>
      <w:pPr>
        <w:ind w:left="2160" w:hanging="360"/>
      </w:pPr>
      <w:rPr>
        <w:rFonts w:ascii="Wingdings" w:hAnsi="Wingdings" w:hint="default"/>
        <w:color w:val="FFC000"/>
        <w:sz w:val="24"/>
        <w:u w:val="none"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A5800"/>
    <w:multiLevelType w:val="hybridMultilevel"/>
    <w:tmpl w:val="B8A2A29C"/>
    <w:lvl w:ilvl="0" w:tplc="DA5CA68A">
      <w:start w:val="1"/>
      <w:numFmt w:val="lowerLetter"/>
      <w:pStyle w:val="abcListlevel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53D71B7B"/>
    <w:multiLevelType w:val="hybridMultilevel"/>
    <w:tmpl w:val="F9362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5166DB"/>
    <w:multiLevelType w:val="hybridMultilevel"/>
    <w:tmpl w:val="68B6A16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DBE5697"/>
    <w:multiLevelType w:val="hybridMultilevel"/>
    <w:tmpl w:val="E826797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0664145"/>
    <w:multiLevelType w:val="hybridMultilevel"/>
    <w:tmpl w:val="C4FA3E0E"/>
    <w:lvl w:ilvl="0" w:tplc="4DF075E8">
      <w:start w:val="2"/>
      <w:numFmt w:val="bullet"/>
      <w:lvlText w:val="-"/>
      <w:lvlJc w:val="left"/>
      <w:pPr>
        <w:ind w:left="720" w:hanging="360"/>
      </w:pPr>
      <w:rPr>
        <w:rFonts w:ascii="BundesSans Office" w:eastAsia="Times New Roman" w:hAnsi="BundesSans Offi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516593"/>
    <w:multiLevelType w:val="hybridMultilevel"/>
    <w:tmpl w:val="83585A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28477BE"/>
    <w:multiLevelType w:val="hybridMultilevel"/>
    <w:tmpl w:val="AE0CA4EA"/>
    <w:lvl w:ilvl="0" w:tplc="101EB720">
      <w:start w:val="1"/>
      <w:numFmt w:val="bullet"/>
      <w:pStyle w:val="letzterAufzhlungspunktFS"/>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3E90523"/>
    <w:multiLevelType w:val="hybridMultilevel"/>
    <w:tmpl w:val="E248A5F0"/>
    <w:lvl w:ilvl="0" w:tplc="518262A8">
      <w:start w:val="1"/>
      <w:numFmt w:val="lowerLetter"/>
      <w:pStyle w:val="abcListlevel3"/>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BE0DE6"/>
    <w:multiLevelType w:val="hybridMultilevel"/>
    <w:tmpl w:val="A936F9EE"/>
    <w:lvl w:ilvl="0" w:tplc="C7EA13EC">
      <w:numFmt w:val="bullet"/>
      <w:lvlText w:val="•"/>
      <w:lvlJc w:val="left"/>
      <w:pPr>
        <w:ind w:left="720" w:hanging="360"/>
      </w:pPr>
      <w:rPr>
        <w:rFonts w:ascii="BundesSans Office" w:eastAsia="Times New Roman" w:hAnsi="BundesSans Offi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B6522"/>
    <w:multiLevelType w:val="hybridMultilevel"/>
    <w:tmpl w:val="20EE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32"/>
  </w:num>
  <w:num w:numId="4">
    <w:abstractNumId w:val="36"/>
  </w:num>
  <w:num w:numId="5">
    <w:abstractNumId w:val="21"/>
  </w:num>
  <w:num w:numId="6">
    <w:abstractNumId w:val="36"/>
  </w:num>
  <w:num w:numId="7">
    <w:abstractNumId w:val="26"/>
  </w:num>
  <w:num w:numId="8">
    <w:abstractNumId w:val="29"/>
  </w:num>
  <w:num w:numId="9">
    <w:abstractNumId w:val="37"/>
  </w:num>
  <w:num w:numId="10">
    <w:abstractNumId w:val="25"/>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0"/>
  </w:num>
  <w:num w:numId="18">
    <w:abstractNumId w:val="8"/>
  </w:num>
  <w:num w:numId="19">
    <w:abstractNumId w:val="3"/>
  </w:num>
  <w:num w:numId="20">
    <w:abstractNumId w:val="2"/>
  </w:num>
  <w:num w:numId="21">
    <w:abstractNumId w:val="1"/>
  </w:num>
  <w:num w:numId="22">
    <w:abstractNumId w:val="23"/>
  </w:num>
  <w:num w:numId="23">
    <w:abstractNumId w:val="20"/>
  </w:num>
  <w:num w:numId="24">
    <w:abstractNumId w:val="38"/>
  </w:num>
  <w:num w:numId="25">
    <w:abstractNumId w:val="16"/>
  </w:num>
  <w:num w:numId="26">
    <w:abstractNumId w:val="11"/>
  </w:num>
  <w:num w:numId="27">
    <w:abstractNumId w:val="14"/>
  </w:num>
  <w:num w:numId="28">
    <w:abstractNumId w:val="10"/>
  </w:num>
  <w:num w:numId="29">
    <w:abstractNumId w:val="3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33"/>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9"/>
  </w:num>
  <w:num w:numId="36">
    <w:abstractNumId w:val="27"/>
  </w:num>
  <w:num w:numId="37">
    <w:abstractNumId w:val="39"/>
  </w:num>
  <w:num w:numId="38">
    <w:abstractNumId w:val="12"/>
  </w:num>
  <w:num w:numId="39">
    <w:abstractNumId w:val="22"/>
  </w:num>
  <w:num w:numId="40">
    <w:abstractNumId w:val="15"/>
  </w:num>
  <w:num w:numId="41">
    <w:abstractNumId w:val="2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610"/>
    <w:rsid w:val="00001026"/>
    <w:rsid w:val="000017D0"/>
    <w:rsid w:val="000025D1"/>
    <w:rsid w:val="0000398F"/>
    <w:rsid w:val="000044B7"/>
    <w:rsid w:val="00005403"/>
    <w:rsid w:val="0000540D"/>
    <w:rsid w:val="0001093A"/>
    <w:rsid w:val="000126AD"/>
    <w:rsid w:val="0001411C"/>
    <w:rsid w:val="00017EE5"/>
    <w:rsid w:val="0002230C"/>
    <w:rsid w:val="0002578E"/>
    <w:rsid w:val="00031AF0"/>
    <w:rsid w:val="00032050"/>
    <w:rsid w:val="000340F2"/>
    <w:rsid w:val="00034E8E"/>
    <w:rsid w:val="00036BD0"/>
    <w:rsid w:val="000437BC"/>
    <w:rsid w:val="0004397E"/>
    <w:rsid w:val="000458AF"/>
    <w:rsid w:val="00047551"/>
    <w:rsid w:val="00047841"/>
    <w:rsid w:val="000501A3"/>
    <w:rsid w:val="0005167F"/>
    <w:rsid w:val="000565A7"/>
    <w:rsid w:val="00057FDD"/>
    <w:rsid w:val="00073070"/>
    <w:rsid w:val="0007507D"/>
    <w:rsid w:val="00076941"/>
    <w:rsid w:val="00085561"/>
    <w:rsid w:val="000910DA"/>
    <w:rsid w:val="00094E08"/>
    <w:rsid w:val="000B0533"/>
    <w:rsid w:val="000B125B"/>
    <w:rsid w:val="000B456D"/>
    <w:rsid w:val="000B492E"/>
    <w:rsid w:val="000B4B42"/>
    <w:rsid w:val="000C091D"/>
    <w:rsid w:val="000C2ABC"/>
    <w:rsid w:val="000C340C"/>
    <w:rsid w:val="000C4A56"/>
    <w:rsid w:val="000C505B"/>
    <w:rsid w:val="000C51D3"/>
    <w:rsid w:val="000D274A"/>
    <w:rsid w:val="000D5D86"/>
    <w:rsid w:val="000E01C1"/>
    <w:rsid w:val="000E33FE"/>
    <w:rsid w:val="000E64B6"/>
    <w:rsid w:val="000F2A01"/>
    <w:rsid w:val="000F47DA"/>
    <w:rsid w:val="00102878"/>
    <w:rsid w:val="00105086"/>
    <w:rsid w:val="0011307D"/>
    <w:rsid w:val="00115271"/>
    <w:rsid w:val="00121F23"/>
    <w:rsid w:val="0012237F"/>
    <w:rsid w:val="00123C4A"/>
    <w:rsid w:val="001272A7"/>
    <w:rsid w:val="001310A7"/>
    <w:rsid w:val="00132C1D"/>
    <w:rsid w:val="00135DC9"/>
    <w:rsid w:val="00143AB4"/>
    <w:rsid w:val="001442BF"/>
    <w:rsid w:val="00160C91"/>
    <w:rsid w:val="001650B1"/>
    <w:rsid w:val="00165D0A"/>
    <w:rsid w:val="001660A5"/>
    <w:rsid w:val="00174733"/>
    <w:rsid w:val="0017506A"/>
    <w:rsid w:val="00177695"/>
    <w:rsid w:val="001779E4"/>
    <w:rsid w:val="00187608"/>
    <w:rsid w:val="001B06E9"/>
    <w:rsid w:val="001B5465"/>
    <w:rsid w:val="001B6734"/>
    <w:rsid w:val="001C2CCB"/>
    <w:rsid w:val="001C36A7"/>
    <w:rsid w:val="001C731E"/>
    <w:rsid w:val="001D068B"/>
    <w:rsid w:val="001D2512"/>
    <w:rsid w:val="001D362E"/>
    <w:rsid w:val="001D3C05"/>
    <w:rsid w:val="001E01BA"/>
    <w:rsid w:val="001E64D8"/>
    <w:rsid w:val="001E70E6"/>
    <w:rsid w:val="001F320C"/>
    <w:rsid w:val="001F38E8"/>
    <w:rsid w:val="001F57CE"/>
    <w:rsid w:val="001F5972"/>
    <w:rsid w:val="001F6156"/>
    <w:rsid w:val="002051E2"/>
    <w:rsid w:val="00215189"/>
    <w:rsid w:val="00221838"/>
    <w:rsid w:val="00223FB4"/>
    <w:rsid w:val="00224A63"/>
    <w:rsid w:val="00231A9C"/>
    <w:rsid w:val="00232738"/>
    <w:rsid w:val="0023387B"/>
    <w:rsid w:val="0023649C"/>
    <w:rsid w:val="002409A5"/>
    <w:rsid w:val="00242587"/>
    <w:rsid w:val="00251D3A"/>
    <w:rsid w:val="0025285E"/>
    <w:rsid w:val="0026262A"/>
    <w:rsid w:val="00271182"/>
    <w:rsid w:val="0027547F"/>
    <w:rsid w:val="00284C1D"/>
    <w:rsid w:val="00285228"/>
    <w:rsid w:val="002854E1"/>
    <w:rsid w:val="00286714"/>
    <w:rsid w:val="0028756D"/>
    <w:rsid w:val="00290836"/>
    <w:rsid w:val="002976A4"/>
    <w:rsid w:val="002A125E"/>
    <w:rsid w:val="002A4832"/>
    <w:rsid w:val="002A6CDC"/>
    <w:rsid w:val="002B1F09"/>
    <w:rsid w:val="002B26A5"/>
    <w:rsid w:val="002B52AD"/>
    <w:rsid w:val="002B5699"/>
    <w:rsid w:val="002B5ED4"/>
    <w:rsid w:val="002C0513"/>
    <w:rsid w:val="002C0B9E"/>
    <w:rsid w:val="002C577F"/>
    <w:rsid w:val="002D2F95"/>
    <w:rsid w:val="002D4C14"/>
    <w:rsid w:val="002E7482"/>
    <w:rsid w:val="002E77FA"/>
    <w:rsid w:val="002F53C9"/>
    <w:rsid w:val="002F5536"/>
    <w:rsid w:val="002F62EF"/>
    <w:rsid w:val="00312371"/>
    <w:rsid w:val="00332914"/>
    <w:rsid w:val="003361BD"/>
    <w:rsid w:val="003366B2"/>
    <w:rsid w:val="0033763C"/>
    <w:rsid w:val="003427A6"/>
    <w:rsid w:val="003434E5"/>
    <w:rsid w:val="00350814"/>
    <w:rsid w:val="00351E65"/>
    <w:rsid w:val="003571E0"/>
    <w:rsid w:val="0035768B"/>
    <w:rsid w:val="00365154"/>
    <w:rsid w:val="003659B6"/>
    <w:rsid w:val="00371E69"/>
    <w:rsid w:val="00375194"/>
    <w:rsid w:val="00375BA6"/>
    <w:rsid w:val="00376751"/>
    <w:rsid w:val="003771C6"/>
    <w:rsid w:val="003803B4"/>
    <w:rsid w:val="0038226B"/>
    <w:rsid w:val="00387F85"/>
    <w:rsid w:val="00390A74"/>
    <w:rsid w:val="003945F3"/>
    <w:rsid w:val="003945F7"/>
    <w:rsid w:val="0039747A"/>
    <w:rsid w:val="003A1463"/>
    <w:rsid w:val="003A2AEE"/>
    <w:rsid w:val="003A49E0"/>
    <w:rsid w:val="003A4BA4"/>
    <w:rsid w:val="003C1485"/>
    <w:rsid w:val="003C1735"/>
    <w:rsid w:val="003D5A40"/>
    <w:rsid w:val="003F116B"/>
    <w:rsid w:val="003F39D2"/>
    <w:rsid w:val="003F4158"/>
    <w:rsid w:val="003F4175"/>
    <w:rsid w:val="00401B22"/>
    <w:rsid w:val="00412822"/>
    <w:rsid w:val="00414AAB"/>
    <w:rsid w:val="004153B6"/>
    <w:rsid w:val="00415B63"/>
    <w:rsid w:val="00427FE4"/>
    <w:rsid w:val="004311FB"/>
    <w:rsid w:val="00433C83"/>
    <w:rsid w:val="00436D32"/>
    <w:rsid w:val="0043767D"/>
    <w:rsid w:val="00443D80"/>
    <w:rsid w:val="00454BAB"/>
    <w:rsid w:val="004610E8"/>
    <w:rsid w:val="004630E8"/>
    <w:rsid w:val="00463518"/>
    <w:rsid w:val="004708A8"/>
    <w:rsid w:val="00470BA3"/>
    <w:rsid w:val="00474DFD"/>
    <w:rsid w:val="00475BBE"/>
    <w:rsid w:val="0047635B"/>
    <w:rsid w:val="004818B4"/>
    <w:rsid w:val="00483AC5"/>
    <w:rsid w:val="00492AF7"/>
    <w:rsid w:val="004A0E5E"/>
    <w:rsid w:val="004A2654"/>
    <w:rsid w:val="004A334C"/>
    <w:rsid w:val="004A45FF"/>
    <w:rsid w:val="004A5EE0"/>
    <w:rsid w:val="004A5F53"/>
    <w:rsid w:val="004C14BF"/>
    <w:rsid w:val="004C1BDE"/>
    <w:rsid w:val="004C43B1"/>
    <w:rsid w:val="004C49D4"/>
    <w:rsid w:val="004C4B64"/>
    <w:rsid w:val="004C5D05"/>
    <w:rsid w:val="004C6F85"/>
    <w:rsid w:val="004D0452"/>
    <w:rsid w:val="004D2BB4"/>
    <w:rsid w:val="004D4B10"/>
    <w:rsid w:val="004D549D"/>
    <w:rsid w:val="004E00AF"/>
    <w:rsid w:val="004E0361"/>
    <w:rsid w:val="004E2FB0"/>
    <w:rsid w:val="004E7365"/>
    <w:rsid w:val="004F295C"/>
    <w:rsid w:val="004F29A6"/>
    <w:rsid w:val="004F2BE0"/>
    <w:rsid w:val="004F3884"/>
    <w:rsid w:val="004F53B8"/>
    <w:rsid w:val="00504F79"/>
    <w:rsid w:val="005078B8"/>
    <w:rsid w:val="00514AA9"/>
    <w:rsid w:val="005249F6"/>
    <w:rsid w:val="00525899"/>
    <w:rsid w:val="00531DEE"/>
    <w:rsid w:val="005337CF"/>
    <w:rsid w:val="00536F2B"/>
    <w:rsid w:val="00542776"/>
    <w:rsid w:val="00542C41"/>
    <w:rsid w:val="00543943"/>
    <w:rsid w:val="00546716"/>
    <w:rsid w:val="00546C75"/>
    <w:rsid w:val="00547605"/>
    <w:rsid w:val="00551F0E"/>
    <w:rsid w:val="005616DC"/>
    <w:rsid w:val="00562A85"/>
    <w:rsid w:val="0056462C"/>
    <w:rsid w:val="005708EC"/>
    <w:rsid w:val="00577E30"/>
    <w:rsid w:val="00581BDD"/>
    <w:rsid w:val="00581D98"/>
    <w:rsid w:val="00582290"/>
    <w:rsid w:val="005843AD"/>
    <w:rsid w:val="00586C28"/>
    <w:rsid w:val="00587160"/>
    <w:rsid w:val="00594910"/>
    <w:rsid w:val="005A0829"/>
    <w:rsid w:val="005A2FF5"/>
    <w:rsid w:val="005A4370"/>
    <w:rsid w:val="005A6227"/>
    <w:rsid w:val="005A7BB1"/>
    <w:rsid w:val="005B0EEF"/>
    <w:rsid w:val="005B171F"/>
    <w:rsid w:val="005B2335"/>
    <w:rsid w:val="005B2551"/>
    <w:rsid w:val="005B322C"/>
    <w:rsid w:val="005B4062"/>
    <w:rsid w:val="005B48EF"/>
    <w:rsid w:val="005B79EF"/>
    <w:rsid w:val="005C34E2"/>
    <w:rsid w:val="005D2E60"/>
    <w:rsid w:val="005D4BD6"/>
    <w:rsid w:val="005D7610"/>
    <w:rsid w:val="005E136B"/>
    <w:rsid w:val="005E7B0D"/>
    <w:rsid w:val="005F2717"/>
    <w:rsid w:val="005F7200"/>
    <w:rsid w:val="005F724C"/>
    <w:rsid w:val="005F77CB"/>
    <w:rsid w:val="00601405"/>
    <w:rsid w:val="00602517"/>
    <w:rsid w:val="0060402E"/>
    <w:rsid w:val="00610794"/>
    <w:rsid w:val="0061161E"/>
    <w:rsid w:val="00612957"/>
    <w:rsid w:val="00613890"/>
    <w:rsid w:val="00615A45"/>
    <w:rsid w:val="00615C3D"/>
    <w:rsid w:val="006169F8"/>
    <w:rsid w:val="0061733F"/>
    <w:rsid w:val="006211A1"/>
    <w:rsid w:val="00627631"/>
    <w:rsid w:val="00630603"/>
    <w:rsid w:val="00636468"/>
    <w:rsid w:val="00644458"/>
    <w:rsid w:val="00645CC0"/>
    <w:rsid w:val="00646D87"/>
    <w:rsid w:val="00650730"/>
    <w:rsid w:val="00650BAB"/>
    <w:rsid w:val="006541ED"/>
    <w:rsid w:val="00661A0A"/>
    <w:rsid w:val="00662578"/>
    <w:rsid w:val="006659DD"/>
    <w:rsid w:val="00671A46"/>
    <w:rsid w:val="006726C0"/>
    <w:rsid w:val="00674E91"/>
    <w:rsid w:val="00680098"/>
    <w:rsid w:val="00680742"/>
    <w:rsid w:val="006825A3"/>
    <w:rsid w:val="00683922"/>
    <w:rsid w:val="00683BC5"/>
    <w:rsid w:val="00684028"/>
    <w:rsid w:val="00684214"/>
    <w:rsid w:val="00686160"/>
    <w:rsid w:val="00686AA5"/>
    <w:rsid w:val="00686F7C"/>
    <w:rsid w:val="00697E5A"/>
    <w:rsid w:val="006A42C6"/>
    <w:rsid w:val="006A6961"/>
    <w:rsid w:val="006B02E6"/>
    <w:rsid w:val="006B2441"/>
    <w:rsid w:val="006B3146"/>
    <w:rsid w:val="006B4654"/>
    <w:rsid w:val="006B492B"/>
    <w:rsid w:val="006B6121"/>
    <w:rsid w:val="006B7123"/>
    <w:rsid w:val="006D616D"/>
    <w:rsid w:val="006D6B2D"/>
    <w:rsid w:val="006E42C7"/>
    <w:rsid w:val="006F06AF"/>
    <w:rsid w:val="006F09C0"/>
    <w:rsid w:val="006F18E2"/>
    <w:rsid w:val="006F33E8"/>
    <w:rsid w:val="006F7562"/>
    <w:rsid w:val="007014B3"/>
    <w:rsid w:val="0070340D"/>
    <w:rsid w:val="007035CD"/>
    <w:rsid w:val="00704171"/>
    <w:rsid w:val="00704F22"/>
    <w:rsid w:val="007101A1"/>
    <w:rsid w:val="007111BC"/>
    <w:rsid w:val="00711DF3"/>
    <w:rsid w:val="0071231F"/>
    <w:rsid w:val="0071464F"/>
    <w:rsid w:val="0071527C"/>
    <w:rsid w:val="007170E8"/>
    <w:rsid w:val="00717DBA"/>
    <w:rsid w:val="007209FA"/>
    <w:rsid w:val="00722CDA"/>
    <w:rsid w:val="00725EB9"/>
    <w:rsid w:val="00727C3D"/>
    <w:rsid w:val="00731765"/>
    <w:rsid w:val="007322E0"/>
    <w:rsid w:val="00740029"/>
    <w:rsid w:val="007439AA"/>
    <w:rsid w:val="00744D56"/>
    <w:rsid w:val="00747B8B"/>
    <w:rsid w:val="00750BB0"/>
    <w:rsid w:val="00757661"/>
    <w:rsid w:val="00762BC7"/>
    <w:rsid w:val="00763E13"/>
    <w:rsid w:val="007710A1"/>
    <w:rsid w:val="00776D10"/>
    <w:rsid w:val="00777595"/>
    <w:rsid w:val="007813D5"/>
    <w:rsid w:val="0078321F"/>
    <w:rsid w:val="00784F98"/>
    <w:rsid w:val="00785ABB"/>
    <w:rsid w:val="0079068B"/>
    <w:rsid w:val="00795855"/>
    <w:rsid w:val="007A0F07"/>
    <w:rsid w:val="007A48C7"/>
    <w:rsid w:val="007A6F80"/>
    <w:rsid w:val="007B55D3"/>
    <w:rsid w:val="007B5F6E"/>
    <w:rsid w:val="007B62B2"/>
    <w:rsid w:val="007C42F4"/>
    <w:rsid w:val="007D2104"/>
    <w:rsid w:val="007D7F9A"/>
    <w:rsid w:val="007E1EB0"/>
    <w:rsid w:val="007E3875"/>
    <w:rsid w:val="007E3924"/>
    <w:rsid w:val="007E6256"/>
    <w:rsid w:val="007E647A"/>
    <w:rsid w:val="007E6C5D"/>
    <w:rsid w:val="007F3AFE"/>
    <w:rsid w:val="007F432A"/>
    <w:rsid w:val="007F698D"/>
    <w:rsid w:val="007F7405"/>
    <w:rsid w:val="00800F57"/>
    <w:rsid w:val="0080413F"/>
    <w:rsid w:val="00804B0A"/>
    <w:rsid w:val="00804EA3"/>
    <w:rsid w:val="00805905"/>
    <w:rsid w:val="00805BBA"/>
    <w:rsid w:val="00810E48"/>
    <w:rsid w:val="00813609"/>
    <w:rsid w:val="00816329"/>
    <w:rsid w:val="0081772E"/>
    <w:rsid w:val="00820A6C"/>
    <w:rsid w:val="00821435"/>
    <w:rsid w:val="00823556"/>
    <w:rsid w:val="00831CA8"/>
    <w:rsid w:val="00836DAD"/>
    <w:rsid w:val="00837C90"/>
    <w:rsid w:val="00837D9C"/>
    <w:rsid w:val="00842336"/>
    <w:rsid w:val="00842A84"/>
    <w:rsid w:val="00843ADC"/>
    <w:rsid w:val="00847708"/>
    <w:rsid w:val="008502F6"/>
    <w:rsid w:val="00850795"/>
    <w:rsid w:val="008507BA"/>
    <w:rsid w:val="0085296D"/>
    <w:rsid w:val="00852B05"/>
    <w:rsid w:val="00854017"/>
    <w:rsid w:val="0085510E"/>
    <w:rsid w:val="00860906"/>
    <w:rsid w:val="00865763"/>
    <w:rsid w:val="0086739F"/>
    <w:rsid w:val="00870812"/>
    <w:rsid w:val="00870846"/>
    <w:rsid w:val="00870B59"/>
    <w:rsid w:val="00877CA2"/>
    <w:rsid w:val="008805D2"/>
    <w:rsid w:val="00881D80"/>
    <w:rsid w:val="00882AAB"/>
    <w:rsid w:val="0088667B"/>
    <w:rsid w:val="0089022C"/>
    <w:rsid w:val="008A1298"/>
    <w:rsid w:val="008A60B0"/>
    <w:rsid w:val="008A6EDD"/>
    <w:rsid w:val="008B0F03"/>
    <w:rsid w:val="008B11B6"/>
    <w:rsid w:val="008B256B"/>
    <w:rsid w:val="008B2A68"/>
    <w:rsid w:val="008B6102"/>
    <w:rsid w:val="008B72BC"/>
    <w:rsid w:val="008B7397"/>
    <w:rsid w:val="008C0F4B"/>
    <w:rsid w:val="008C4945"/>
    <w:rsid w:val="008C6CD4"/>
    <w:rsid w:val="008D20BB"/>
    <w:rsid w:val="008D28E8"/>
    <w:rsid w:val="008D36C6"/>
    <w:rsid w:val="008D4EBD"/>
    <w:rsid w:val="008D57DA"/>
    <w:rsid w:val="008E002F"/>
    <w:rsid w:val="008E320C"/>
    <w:rsid w:val="008E41BA"/>
    <w:rsid w:val="008F0C35"/>
    <w:rsid w:val="008F51EC"/>
    <w:rsid w:val="008F6023"/>
    <w:rsid w:val="00904DC6"/>
    <w:rsid w:val="00913992"/>
    <w:rsid w:val="009217C2"/>
    <w:rsid w:val="00925968"/>
    <w:rsid w:val="00932310"/>
    <w:rsid w:val="00940082"/>
    <w:rsid w:val="00940672"/>
    <w:rsid w:val="00941F3C"/>
    <w:rsid w:val="009439BA"/>
    <w:rsid w:val="00946C5E"/>
    <w:rsid w:val="00947FF2"/>
    <w:rsid w:val="00953F11"/>
    <w:rsid w:val="00954FEB"/>
    <w:rsid w:val="0095547D"/>
    <w:rsid w:val="00957C40"/>
    <w:rsid w:val="0096057C"/>
    <w:rsid w:val="009654E5"/>
    <w:rsid w:val="0097227A"/>
    <w:rsid w:val="00972AD2"/>
    <w:rsid w:val="00975013"/>
    <w:rsid w:val="0098266D"/>
    <w:rsid w:val="009839A0"/>
    <w:rsid w:val="009871FE"/>
    <w:rsid w:val="0098736F"/>
    <w:rsid w:val="00987C3D"/>
    <w:rsid w:val="00990543"/>
    <w:rsid w:val="00992FCD"/>
    <w:rsid w:val="0099319B"/>
    <w:rsid w:val="009973C0"/>
    <w:rsid w:val="009A2196"/>
    <w:rsid w:val="009C5255"/>
    <w:rsid w:val="009D2935"/>
    <w:rsid w:val="009D3FD3"/>
    <w:rsid w:val="009E0499"/>
    <w:rsid w:val="009E1E1B"/>
    <w:rsid w:val="009E2B8F"/>
    <w:rsid w:val="009E5928"/>
    <w:rsid w:val="009E74D3"/>
    <w:rsid w:val="009F13D5"/>
    <w:rsid w:val="009F2E83"/>
    <w:rsid w:val="009F4F43"/>
    <w:rsid w:val="009F7BED"/>
    <w:rsid w:val="00A0117A"/>
    <w:rsid w:val="00A05ABE"/>
    <w:rsid w:val="00A06763"/>
    <w:rsid w:val="00A10314"/>
    <w:rsid w:val="00A135DE"/>
    <w:rsid w:val="00A202FF"/>
    <w:rsid w:val="00A20A49"/>
    <w:rsid w:val="00A24150"/>
    <w:rsid w:val="00A2453F"/>
    <w:rsid w:val="00A3168D"/>
    <w:rsid w:val="00A36575"/>
    <w:rsid w:val="00A368BF"/>
    <w:rsid w:val="00A36B92"/>
    <w:rsid w:val="00A42694"/>
    <w:rsid w:val="00A57424"/>
    <w:rsid w:val="00A57E5C"/>
    <w:rsid w:val="00A65B0E"/>
    <w:rsid w:val="00A72C23"/>
    <w:rsid w:val="00A72E95"/>
    <w:rsid w:val="00A84C00"/>
    <w:rsid w:val="00A860FB"/>
    <w:rsid w:val="00A910AE"/>
    <w:rsid w:val="00A97E2E"/>
    <w:rsid w:val="00AA10C2"/>
    <w:rsid w:val="00AA32D3"/>
    <w:rsid w:val="00AB0BF1"/>
    <w:rsid w:val="00AB2850"/>
    <w:rsid w:val="00AB5EF8"/>
    <w:rsid w:val="00AC07D6"/>
    <w:rsid w:val="00AC23C8"/>
    <w:rsid w:val="00AC62C0"/>
    <w:rsid w:val="00AC6792"/>
    <w:rsid w:val="00AD0C22"/>
    <w:rsid w:val="00AD33A0"/>
    <w:rsid w:val="00AD441D"/>
    <w:rsid w:val="00AD5FE0"/>
    <w:rsid w:val="00AE04EF"/>
    <w:rsid w:val="00AF0406"/>
    <w:rsid w:val="00AF228A"/>
    <w:rsid w:val="00AF59D5"/>
    <w:rsid w:val="00AF6693"/>
    <w:rsid w:val="00B1578A"/>
    <w:rsid w:val="00B16C64"/>
    <w:rsid w:val="00B16D46"/>
    <w:rsid w:val="00B24CB2"/>
    <w:rsid w:val="00B27436"/>
    <w:rsid w:val="00B45F85"/>
    <w:rsid w:val="00B50BC7"/>
    <w:rsid w:val="00B53036"/>
    <w:rsid w:val="00B54C3D"/>
    <w:rsid w:val="00B56242"/>
    <w:rsid w:val="00B56D6C"/>
    <w:rsid w:val="00B61F24"/>
    <w:rsid w:val="00B622FC"/>
    <w:rsid w:val="00B675EA"/>
    <w:rsid w:val="00B74DD3"/>
    <w:rsid w:val="00B81A4E"/>
    <w:rsid w:val="00B90AC5"/>
    <w:rsid w:val="00B928F5"/>
    <w:rsid w:val="00B92ADF"/>
    <w:rsid w:val="00B92AFF"/>
    <w:rsid w:val="00B94298"/>
    <w:rsid w:val="00B95FB4"/>
    <w:rsid w:val="00B97DD4"/>
    <w:rsid w:val="00BA3FC3"/>
    <w:rsid w:val="00BA42E0"/>
    <w:rsid w:val="00BA48E1"/>
    <w:rsid w:val="00BA6984"/>
    <w:rsid w:val="00BA6AF3"/>
    <w:rsid w:val="00BA7B37"/>
    <w:rsid w:val="00BB345F"/>
    <w:rsid w:val="00BB5E56"/>
    <w:rsid w:val="00BC11D7"/>
    <w:rsid w:val="00BC1B40"/>
    <w:rsid w:val="00BC4EC7"/>
    <w:rsid w:val="00BC683F"/>
    <w:rsid w:val="00BD0987"/>
    <w:rsid w:val="00BD3E7C"/>
    <w:rsid w:val="00BD6354"/>
    <w:rsid w:val="00BE3FCD"/>
    <w:rsid w:val="00BF0A97"/>
    <w:rsid w:val="00BF264A"/>
    <w:rsid w:val="00BF45AB"/>
    <w:rsid w:val="00C006D9"/>
    <w:rsid w:val="00C0071C"/>
    <w:rsid w:val="00C02194"/>
    <w:rsid w:val="00C07FD2"/>
    <w:rsid w:val="00C10AB8"/>
    <w:rsid w:val="00C12965"/>
    <w:rsid w:val="00C1643C"/>
    <w:rsid w:val="00C21E25"/>
    <w:rsid w:val="00C22AE3"/>
    <w:rsid w:val="00C23339"/>
    <w:rsid w:val="00C2489D"/>
    <w:rsid w:val="00C27ACC"/>
    <w:rsid w:val="00C35A27"/>
    <w:rsid w:val="00C45B94"/>
    <w:rsid w:val="00C46EA2"/>
    <w:rsid w:val="00C47639"/>
    <w:rsid w:val="00C70BAA"/>
    <w:rsid w:val="00C713C6"/>
    <w:rsid w:val="00C71B4B"/>
    <w:rsid w:val="00C775EB"/>
    <w:rsid w:val="00C801FF"/>
    <w:rsid w:val="00C87368"/>
    <w:rsid w:val="00C87495"/>
    <w:rsid w:val="00C9238C"/>
    <w:rsid w:val="00C933F5"/>
    <w:rsid w:val="00CA071E"/>
    <w:rsid w:val="00CA1282"/>
    <w:rsid w:val="00CA2C56"/>
    <w:rsid w:val="00CA564E"/>
    <w:rsid w:val="00CA5EB1"/>
    <w:rsid w:val="00CA78D5"/>
    <w:rsid w:val="00CB04A3"/>
    <w:rsid w:val="00CB6565"/>
    <w:rsid w:val="00CC4117"/>
    <w:rsid w:val="00CC46B0"/>
    <w:rsid w:val="00CC5121"/>
    <w:rsid w:val="00CC7ACB"/>
    <w:rsid w:val="00CD0C34"/>
    <w:rsid w:val="00CD13CC"/>
    <w:rsid w:val="00CD30E4"/>
    <w:rsid w:val="00CD5A84"/>
    <w:rsid w:val="00CE2C1F"/>
    <w:rsid w:val="00CE461F"/>
    <w:rsid w:val="00CE6896"/>
    <w:rsid w:val="00CE6AE9"/>
    <w:rsid w:val="00CE7183"/>
    <w:rsid w:val="00CF04F5"/>
    <w:rsid w:val="00CF12BE"/>
    <w:rsid w:val="00CF158B"/>
    <w:rsid w:val="00CF2B79"/>
    <w:rsid w:val="00CF30DC"/>
    <w:rsid w:val="00CF53C2"/>
    <w:rsid w:val="00D027CA"/>
    <w:rsid w:val="00D0339A"/>
    <w:rsid w:val="00D108B5"/>
    <w:rsid w:val="00D110EA"/>
    <w:rsid w:val="00D114F8"/>
    <w:rsid w:val="00D1250D"/>
    <w:rsid w:val="00D156C7"/>
    <w:rsid w:val="00D16EAD"/>
    <w:rsid w:val="00D20E8B"/>
    <w:rsid w:val="00D21627"/>
    <w:rsid w:val="00D27A9A"/>
    <w:rsid w:val="00D27F95"/>
    <w:rsid w:val="00D3037B"/>
    <w:rsid w:val="00D348B2"/>
    <w:rsid w:val="00D34CEF"/>
    <w:rsid w:val="00D34E52"/>
    <w:rsid w:val="00D35303"/>
    <w:rsid w:val="00D410BF"/>
    <w:rsid w:val="00D41367"/>
    <w:rsid w:val="00D42F9A"/>
    <w:rsid w:val="00D437B5"/>
    <w:rsid w:val="00D530BC"/>
    <w:rsid w:val="00D533AE"/>
    <w:rsid w:val="00D534D7"/>
    <w:rsid w:val="00D555BD"/>
    <w:rsid w:val="00D56DD0"/>
    <w:rsid w:val="00D60BBE"/>
    <w:rsid w:val="00D613F9"/>
    <w:rsid w:val="00D61D9C"/>
    <w:rsid w:val="00D62247"/>
    <w:rsid w:val="00D656D1"/>
    <w:rsid w:val="00D663B2"/>
    <w:rsid w:val="00D66FDB"/>
    <w:rsid w:val="00D70E61"/>
    <w:rsid w:val="00D73C13"/>
    <w:rsid w:val="00D76DD1"/>
    <w:rsid w:val="00D908FC"/>
    <w:rsid w:val="00D965C7"/>
    <w:rsid w:val="00DA09C1"/>
    <w:rsid w:val="00DB2528"/>
    <w:rsid w:val="00DB4033"/>
    <w:rsid w:val="00DB4F48"/>
    <w:rsid w:val="00DC14AF"/>
    <w:rsid w:val="00DC5A57"/>
    <w:rsid w:val="00DC6B91"/>
    <w:rsid w:val="00DD0A34"/>
    <w:rsid w:val="00DD2D9B"/>
    <w:rsid w:val="00DD389C"/>
    <w:rsid w:val="00DD3FCA"/>
    <w:rsid w:val="00DD4FB8"/>
    <w:rsid w:val="00DD620E"/>
    <w:rsid w:val="00DD6CB1"/>
    <w:rsid w:val="00DD7311"/>
    <w:rsid w:val="00DE087D"/>
    <w:rsid w:val="00DE1E34"/>
    <w:rsid w:val="00DE2162"/>
    <w:rsid w:val="00DE6BC0"/>
    <w:rsid w:val="00DF3AE8"/>
    <w:rsid w:val="00DF6987"/>
    <w:rsid w:val="00DF6AD0"/>
    <w:rsid w:val="00DF71E9"/>
    <w:rsid w:val="00E007AE"/>
    <w:rsid w:val="00E026A0"/>
    <w:rsid w:val="00E054C1"/>
    <w:rsid w:val="00E06DEB"/>
    <w:rsid w:val="00E12633"/>
    <w:rsid w:val="00E12FC6"/>
    <w:rsid w:val="00E156B8"/>
    <w:rsid w:val="00E17DE5"/>
    <w:rsid w:val="00E30C30"/>
    <w:rsid w:val="00E33300"/>
    <w:rsid w:val="00E33A48"/>
    <w:rsid w:val="00E34FC6"/>
    <w:rsid w:val="00E37188"/>
    <w:rsid w:val="00E430B5"/>
    <w:rsid w:val="00E46191"/>
    <w:rsid w:val="00E47E6A"/>
    <w:rsid w:val="00E66E22"/>
    <w:rsid w:val="00E678BD"/>
    <w:rsid w:val="00E67F20"/>
    <w:rsid w:val="00E73E8A"/>
    <w:rsid w:val="00E80115"/>
    <w:rsid w:val="00E86106"/>
    <w:rsid w:val="00E9380A"/>
    <w:rsid w:val="00E95A0A"/>
    <w:rsid w:val="00EA18BE"/>
    <w:rsid w:val="00EA38A2"/>
    <w:rsid w:val="00EB0AC7"/>
    <w:rsid w:val="00EB196D"/>
    <w:rsid w:val="00EB3C99"/>
    <w:rsid w:val="00EB5415"/>
    <w:rsid w:val="00EC21F3"/>
    <w:rsid w:val="00EC489D"/>
    <w:rsid w:val="00ED11BA"/>
    <w:rsid w:val="00ED20CE"/>
    <w:rsid w:val="00ED5506"/>
    <w:rsid w:val="00ED5E4D"/>
    <w:rsid w:val="00ED78D6"/>
    <w:rsid w:val="00EE7058"/>
    <w:rsid w:val="00EF315E"/>
    <w:rsid w:val="00EF33BE"/>
    <w:rsid w:val="00EF5C6F"/>
    <w:rsid w:val="00EF65D7"/>
    <w:rsid w:val="00EF67B5"/>
    <w:rsid w:val="00F00989"/>
    <w:rsid w:val="00F00A48"/>
    <w:rsid w:val="00F02B34"/>
    <w:rsid w:val="00F02E23"/>
    <w:rsid w:val="00F076CC"/>
    <w:rsid w:val="00F127C5"/>
    <w:rsid w:val="00F161F3"/>
    <w:rsid w:val="00F31933"/>
    <w:rsid w:val="00F32FC0"/>
    <w:rsid w:val="00F33CE6"/>
    <w:rsid w:val="00F44B5C"/>
    <w:rsid w:val="00F4597F"/>
    <w:rsid w:val="00F47F5B"/>
    <w:rsid w:val="00F52FD6"/>
    <w:rsid w:val="00F539E1"/>
    <w:rsid w:val="00F54614"/>
    <w:rsid w:val="00F5546A"/>
    <w:rsid w:val="00F55D3E"/>
    <w:rsid w:val="00F57201"/>
    <w:rsid w:val="00F70F3C"/>
    <w:rsid w:val="00F7155B"/>
    <w:rsid w:val="00F731DA"/>
    <w:rsid w:val="00F76A4D"/>
    <w:rsid w:val="00F81D51"/>
    <w:rsid w:val="00F831A8"/>
    <w:rsid w:val="00F84A1F"/>
    <w:rsid w:val="00F851D2"/>
    <w:rsid w:val="00F85855"/>
    <w:rsid w:val="00F92B6E"/>
    <w:rsid w:val="00F95A59"/>
    <w:rsid w:val="00FA15A8"/>
    <w:rsid w:val="00FA2CC2"/>
    <w:rsid w:val="00FA2D96"/>
    <w:rsid w:val="00FB2C48"/>
    <w:rsid w:val="00FB3DA0"/>
    <w:rsid w:val="00FC0F36"/>
    <w:rsid w:val="00FC188F"/>
    <w:rsid w:val="00FC5AC5"/>
    <w:rsid w:val="00FC61AD"/>
    <w:rsid w:val="00FE4550"/>
    <w:rsid w:val="00FE49B5"/>
    <w:rsid w:val="00FE5A42"/>
    <w:rsid w:val="00FE6FC3"/>
    <w:rsid w:val="00FF09E7"/>
    <w:rsid w:val="00FF0F63"/>
    <w:rsid w:val="00FF29C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A33C71"/>
  <w15:docId w15:val="{BD8B169F-16E7-43E7-9DDF-8703756B5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60C91"/>
    <w:pPr>
      <w:spacing w:after="60" w:line="240" w:lineRule="exact"/>
    </w:pPr>
    <w:rPr>
      <w:rFonts w:ascii="BundesSans Office" w:hAnsi="BundesSans Office"/>
      <w:sz w:val="18"/>
      <w:szCs w:val="18"/>
      <w:lang w:val="fr-FR"/>
    </w:rPr>
  </w:style>
  <w:style w:type="paragraph" w:styleId="berschrift1">
    <w:name w:val="heading 1"/>
    <w:basedOn w:val="Standard"/>
    <w:next w:val="Standard"/>
    <w:link w:val="berschrift1Zchn"/>
    <w:rsid w:val="00CA78D5"/>
    <w:pPr>
      <w:spacing w:before="480" w:after="240" w:line="350" w:lineRule="exact"/>
      <w:outlineLvl w:val="0"/>
    </w:pPr>
    <w:rPr>
      <w:rFonts w:ascii="BundesSerif Office" w:hAnsi="BundesSerif Office" w:cs="Arial"/>
      <w:b/>
      <w:bCs/>
      <w:color w:val="74B917" w:themeColor="accent1"/>
      <w:sz w:val="24"/>
      <w:szCs w:val="24"/>
    </w:rPr>
  </w:style>
  <w:style w:type="paragraph" w:styleId="berschrift2">
    <w:name w:val="heading 2"/>
    <w:basedOn w:val="Standard"/>
    <w:next w:val="Standard"/>
    <w:rsid w:val="00CA78D5"/>
    <w:pPr>
      <w:spacing w:before="480" w:after="240" w:line="350" w:lineRule="exact"/>
      <w:outlineLvl w:val="1"/>
    </w:pPr>
    <w:rPr>
      <w:rFonts w:ascii="BundesSerif Office" w:hAnsi="BundesSerif Office" w:cs="Arial"/>
      <w:b/>
      <w:bCs/>
      <w:color w:val="808080" w:themeColor="background1" w:themeShade="80"/>
      <w:sz w:val="24"/>
      <w:szCs w:val="24"/>
    </w:rPr>
  </w:style>
  <w:style w:type="paragraph" w:styleId="berschrift3">
    <w:name w:val="heading 3"/>
    <w:basedOn w:val="Standard"/>
    <w:next w:val="Standard"/>
    <w:rsid w:val="00CA78D5"/>
    <w:pPr>
      <w:spacing w:before="480" w:after="240"/>
      <w:outlineLvl w:val="2"/>
    </w:pPr>
    <w:rPr>
      <w:rFonts w:ascii="BundesSerif Office" w:hAnsi="BundesSerif Office" w:cs="Arial"/>
      <w:b/>
      <w:bCs/>
      <w:color w:val="595959" w:themeColor="text1" w:themeTint="A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rsid w:val="005B233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5B2335"/>
    <w:rPr>
      <w:rFonts w:ascii="Tahoma" w:hAnsi="Tahoma" w:cs="Tahoma"/>
      <w:sz w:val="16"/>
      <w:szCs w:val="16"/>
    </w:rPr>
  </w:style>
  <w:style w:type="paragraph" w:customStyle="1" w:styleId="AufzhlungFS">
    <w:name w:val="Aufzählung FS"/>
    <w:basedOn w:val="letzterAufzhlungspunktFS"/>
    <w:rsid w:val="005B2335"/>
    <w:pPr>
      <w:spacing w:after="40"/>
    </w:pPr>
  </w:style>
  <w:style w:type="paragraph" w:customStyle="1" w:styleId="berschrift3ohneAbstand">
    <w:name w:val="Überschrift 3 ohne Abstand"/>
    <w:basedOn w:val="berschrift3"/>
    <w:rsid w:val="00CA78D5"/>
    <w:pPr>
      <w:spacing w:after="0"/>
    </w:pPr>
  </w:style>
  <w:style w:type="paragraph" w:styleId="Verzeichnis1">
    <w:name w:val="toc 1"/>
    <w:basedOn w:val="Standard"/>
    <w:next w:val="Standard"/>
    <w:autoRedefine/>
    <w:semiHidden/>
    <w:rsid w:val="00F84A1F"/>
    <w:pPr>
      <w:tabs>
        <w:tab w:val="left" w:pos="567"/>
        <w:tab w:val="right" w:leader="dot" w:pos="9062"/>
      </w:tabs>
      <w:spacing w:before="180"/>
      <w:ind w:left="567" w:hanging="567"/>
      <w:outlineLvl w:val="0"/>
    </w:pPr>
    <w:rPr>
      <w:b/>
      <w:noProof/>
    </w:rPr>
  </w:style>
  <w:style w:type="paragraph" w:styleId="Verzeichnis2">
    <w:name w:val="toc 2"/>
    <w:basedOn w:val="Standard"/>
    <w:next w:val="Standard"/>
    <w:autoRedefine/>
    <w:semiHidden/>
    <w:rsid w:val="00F84A1F"/>
    <w:pPr>
      <w:tabs>
        <w:tab w:val="left" w:pos="1134"/>
        <w:tab w:val="right" w:leader="dot" w:pos="9062"/>
      </w:tabs>
      <w:spacing w:before="120"/>
      <w:ind w:left="1134" w:hanging="567"/>
      <w:outlineLvl w:val="1"/>
    </w:pPr>
    <w:rPr>
      <w:noProof/>
      <w:szCs w:val="36"/>
    </w:rPr>
  </w:style>
  <w:style w:type="paragraph" w:styleId="Verzeichnis3">
    <w:name w:val="toc 3"/>
    <w:basedOn w:val="Standard"/>
    <w:next w:val="Standard"/>
    <w:autoRedefine/>
    <w:semiHidden/>
    <w:rsid w:val="00F84A1F"/>
    <w:pPr>
      <w:spacing w:before="60"/>
      <w:ind w:left="1985" w:hanging="851"/>
      <w:outlineLvl w:val="2"/>
    </w:pPr>
  </w:style>
  <w:style w:type="paragraph" w:styleId="berarbeitung">
    <w:name w:val="Revision"/>
    <w:hidden/>
    <w:uiPriority w:val="99"/>
    <w:semiHidden/>
    <w:rsid w:val="00BA7B37"/>
    <w:rPr>
      <w:rFonts w:ascii="Garamond" w:hAnsi="Garamond"/>
    </w:rPr>
  </w:style>
  <w:style w:type="paragraph" w:styleId="Fuzeile">
    <w:name w:val="footer"/>
    <w:basedOn w:val="Standard"/>
    <w:link w:val="FuzeileZchn"/>
    <w:uiPriority w:val="99"/>
    <w:rsid w:val="00630603"/>
    <w:pPr>
      <w:tabs>
        <w:tab w:val="center" w:pos="4703"/>
        <w:tab w:val="right" w:pos="9406"/>
      </w:tabs>
      <w:spacing w:line="240" w:lineRule="auto"/>
    </w:pPr>
  </w:style>
  <w:style w:type="paragraph" w:customStyle="1" w:styleId="TitelFS">
    <w:name w:val="Titel FS"/>
    <w:basedOn w:val="Standard"/>
    <w:link w:val="TiteldesFactsheetsZchn"/>
    <w:qFormat/>
    <w:rsid w:val="005B2335"/>
    <w:pPr>
      <w:spacing w:before="360" w:line="240" w:lineRule="auto"/>
    </w:pPr>
    <w:rPr>
      <w:rFonts w:ascii="Arial" w:hAnsi="Arial" w:cs="Arial"/>
      <w:bCs/>
      <w:spacing w:val="10"/>
      <w:sz w:val="42"/>
      <w:szCs w:val="42"/>
    </w:rPr>
  </w:style>
  <w:style w:type="character" w:customStyle="1" w:styleId="FuzeileZchn">
    <w:name w:val="Fußzeile Zchn"/>
    <w:basedOn w:val="Absatz-Standardschriftart"/>
    <w:link w:val="Fuzeile"/>
    <w:uiPriority w:val="99"/>
    <w:rsid w:val="00630603"/>
    <w:rPr>
      <w:rFonts w:ascii="Garamond" w:hAnsi="Garamond"/>
    </w:rPr>
  </w:style>
  <w:style w:type="paragraph" w:customStyle="1" w:styleId="UntertitelFS">
    <w:name w:val="Untertitel FS"/>
    <w:basedOn w:val="Standard"/>
    <w:link w:val="UntertitelFSZchn"/>
    <w:qFormat/>
    <w:rsid w:val="005B2335"/>
    <w:pPr>
      <w:spacing w:before="120" w:line="240" w:lineRule="auto"/>
    </w:pPr>
    <w:rPr>
      <w:rFonts w:ascii="Arial" w:hAnsi="Arial" w:cs="Arial"/>
      <w:color w:val="333333"/>
      <w:spacing w:val="10"/>
      <w:sz w:val="30"/>
      <w:szCs w:val="30"/>
    </w:rPr>
  </w:style>
  <w:style w:type="character" w:customStyle="1" w:styleId="TiteldesFactsheetsZchn">
    <w:name w:val="Titel des Factsheets Zchn"/>
    <w:basedOn w:val="Absatz-Standardschriftart"/>
    <w:link w:val="TitelFS"/>
    <w:rsid w:val="005B2335"/>
    <w:rPr>
      <w:rFonts w:ascii="Arial" w:hAnsi="Arial" w:cs="Arial"/>
      <w:b/>
      <w:bCs/>
      <w:spacing w:val="10"/>
      <w:sz w:val="42"/>
      <w:szCs w:val="42"/>
    </w:rPr>
  </w:style>
  <w:style w:type="character" w:customStyle="1" w:styleId="UntertitelFSZchn">
    <w:name w:val="Untertitel FS Zchn"/>
    <w:basedOn w:val="Absatz-Standardschriftart"/>
    <w:link w:val="UntertitelFS"/>
    <w:rsid w:val="005B2335"/>
    <w:rPr>
      <w:rFonts w:ascii="Arial" w:hAnsi="Arial" w:cs="Arial"/>
      <w:b/>
      <w:bCs/>
      <w:color w:val="333333"/>
      <w:spacing w:val="10"/>
      <w:sz w:val="30"/>
      <w:szCs w:val="30"/>
    </w:rPr>
  </w:style>
  <w:style w:type="paragraph" w:customStyle="1" w:styleId="TextFS">
    <w:name w:val="Text FS"/>
    <w:basedOn w:val="Standard"/>
    <w:link w:val="TextFSZchn"/>
    <w:qFormat/>
    <w:rsid w:val="001272A7"/>
    <w:pPr>
      <w:spacing w:after="120"/>
    </w:pPr>
  </w:style>
  <w:style w:type="paragraph" w:customStyle="1" w:styleId="letzterAbsatzFS">
    <w:name w:val="letzter Absatz FS"/>
    <w:basedOn w:val="Standard"/>
    <w:link w:val="letzterAbsatzFSZchn"/>
    <w:qFormat/>
    <w:rsid w:val="001272A7"/>
  </w:style>
  <w:style w:type="character" w:customStyle="1" w:styleId="TextFSZchn">
    <w:name w:val="Text FS Zchn"/>
    <w:basedOn w:val="Absatz-Standardschriftart"/>
    <w:link w:val="TextFS"/>
    <w:rsid w:val="001272A7"/>
    <w:rPr>
      <w:rFonts w:ascii="Garamond" w:hAnsi="Garamond"/>
    </w:rPr>
  </w:style>
  <w:style w:type="character" w:customStyle="1" w:styleId="letzterAbsatzFSZchn">
    <w:name w:val="letzter Absatz FS Zchn"/>
    <w:basedOn w:val="Absatz-Standardschriftart"/>
    <w:link w:val="letzterAbsatzFS"/>
    <w:rsid w:val="001272A7"/>
    <w:rPr>
      <w:rFonts w:ascii="Garamond" w:hAnsi="Garamond"/>
    </w:rPr>
  </w:style>
  <w:style w:type="paragraph" w:customStyle="1" w:styleId="ZwischenberschriftFS">
    <w:name w:val="Zwischenüberschrift FS"/>
    <w:basedOn w:val="letzterAbsatzFS"/>
    <w:link w:val="ZwischenberschriftFSZchn"/>
    <w:qFormat/>
    <w:rsid w:val="00CE7183"/>
    <w:pPr>
      <w:spacing w:after="120" w:line="240" w:lineRule="auto"/>
    </w:pPr>
    <w:rPr>
      <w:b/>
    </w:rPr>
  </w:style>
  <w:style w:type="paragraph" w:customStyle="1" w:styleId="KontaktberschriftFS">
    <w:name w:val="Kontakt Überschrift FS"/>
    <w:basedOn w:val="Standard"/>
    <w:link w:val="KontaktberschriftFSZchn"/>
    <w:qFormat/>
    <w:rsid w:val="004F3884"/>
    <w:pPr>
      <w:spacing w:line="240" w:lineRule="auto"/>
    </w:pPr>
    <w:rPr>
      <w:rFonts w:ascii="Arial" w:hAnsi="Arial" w:cs="Arial"/>
      <w:b/>
      <w:bCs/>
    </w:rPr>
  </w:style>
  <w:style w:type="character" w:customStyle="1" w:styleId="ZwischenberschriftFSZchn">
    <w:name w:val="Zwischenüberschrift FS Zchn"/>
    <w:basedOn w:val="letzterAbsatzFSZchn"/>
    <w:link w:val="ZwischenberschriftFS"/>
    <w:rsid w:val="00CE7183"/>
    <w:rPr>
      <w:rFonts w:ascii="Garamond" w:hAnsi="Garamond"/>
      <w:b/>
    </w:rPr>
  </w:style>
  <w:style w:type="paragraph" w:customStyle="1" w:styleId="KontaktFS">
    <w:name w:val="Kontakt FS"/>
    <w:basedOn w:val="Standard"/>
    <w:link w:val="KontaktFSZchn"/>
    <w:qFormat/>
    <w:rsid w:val="004F3884"/>
    <w:pPr>
      <w:tabs>
        <w:tab w:val="left" w:pos="274"/>
      </w:tabs>
    </w:pPr>
  </w:style>
  <w:style w:type="character" w:customStyle="1" w:styleId="KontaktberschriftFSZchn">
    <w:name w:val="Kontakt Überschrift FS Zchn"/>
    <w:basedOn w:val="Absatz-Standardschriftart"/>
    <w:link w:val="KontaktberschriftFS"/>
    <w:rsid w:val="004F3884"/>
    <w:rPr>
      <w:rFonts w:ascii="Arial" w:hAnsi="Arial" w:cs="Arial"/>
      <w:b/>
      <w:bCs/>
    </w:rPr>
  </w:style>
  <w:style w:type="paragraph" w:customStyle="1" w:styleId="letzterAufzhlungspunktFS">
    <w:name w:val="letzter Aufzählungspunkt FS"/>
    <w:basedOn w:val="Standard"/>
    <w:link w:val="letzterAufzhlungspunktFSZchn"/>
    <w:qFormat/>
    <w:rsid w:val="007F698D"/>
    <w:pPr>
      <w:numPr>
        <w:numId w:val="4"/>
      </w:numPr>
    </w:pPr>
  </w:style>
  <w:style w:type="character" w:customStyle="1" w:styleId="KontaktFSZchn">
    <w:name w:val="Kontakt FS Zchn"/>
    <w:basedOn w:val="Absatz-Standardschriftart"/>
    <w:link w:val="KontaktFS"/>
    <w:rsid w:val="004F3884"/>
    <w:rPr>
      <w:rFonts w:ascii="Garamond" w:hAnsi="Garamond"/>
    </w:rPr>
  </w:style>
  <w:style w:type="character" w:customStyle="1" w:styleId="letzterAufzhlungspunktFSZchn">
    <w:name w:val="letzter Aufzählungspunkt FS Zchn"/>
    <w:basedOn w:val="Absatz-Standardschriftart"/>
    <w:link w:val="letzterAufzhlungspunktFS"/>
    <w:rsid w:val="007F698D"/>
    <w:rPr>
      <w:rFonts w:ascii="Garamond" w:hAnsi="Garamond"/>
    </w:rPr>
  </w:style>
  <w:style w:type="paragraph" w:customStyle="1" w:styleId="Zwischenberschrift">
    <w:name w:val="Zwischenüberschrift"/>
    <w:basedOn w:val="Standard"/>
    <w:rsid w:val="009E2B8F"/>
    <w:pPr>
      <w:spacing w:after="120"/>
    </w:pPr>
    <w:rPr>
      <w:rFonts w:ascii="Arial" w:hAnsi="Arial" w:cs="Arial"/>
      <w:b/>
      <w:bCs/>
    </w:rPr>
  </w:style>
  <w:style w:type="character" w:customStyle="1" w:styleId="HinweisFS">
    <w:name w:val="Hinweis FS"/>
    <w:basedOn w:val="Absatz-Standardschriftart"/>
    <w:rsid w:val="004C49D4"/>
    <w:rPr>
      <w:color w:val="FF0000"/>
      <w:sz w:val="28"/>
    </w:rPr>
  </w:style>
  <w:style w:type="table" w:styleId="Tabellenraster">
    <w:name w:val="Table Grid"/>
    <w:basedOn w:val="NormaleTabelle"/>
    <w:uiPriority w:val="59"/>
    <w:rsid w:val="000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m-Fotobeschreibung">
    <w:name w:val="Diagramm-/Fotobeschreibung"/>
    <w:basedOn w:val="Standard"/>
    <w:uiPriority w:val="99"/>
    <w:rsid w:val="009F7BED"/>
    <w:pPr>
      <w:autoSpaceDE w:val="0"/>
      <w:autoSpaceDN w:val="0"/>
      <w:adjustRightInd w:val="0"/>
      <w:spacing w:after="85" w:line="288" w:lineRule="auto"/>
      <w:ind w:right="454"/>
      <w:textAlignment w:val="center"/>
    </w:pPr>
    <w:rPr>
      <w:rFonts w:ascii="BundesSerif Regular Italic" w:hAnsi="BundesSerif Regular Italic" w:cs="BundesSerif Regular Italic"/>
      <w:i/>
      <w:iCs/>
      <w:color w:val="000000"/>
      <w:sz w:val="16"/>
      <w:szCs w:val="16"/>
    </w:rPr>
  </w:style>
  <w:style w:type="character" w:customStyle="1" w:styleId="italic">
    <w:name w:val="italic"/>
    <w:uiPriority w:val="99"/>
    <w:rsid w:val="009F7BED"/>
    <w:rPr>
      <w:i/>
      <w:iCs/>
    </w:rPr>
  </w:style>
  <w:style w:type="paragraph" w:styleId="NurText">
    <w:name w:val="Plain Text"/>
    <w:basedOn w:val="Standard"/>
    <w:link w:val="NurTextZchn"/>
    <w:uiPriority w:val="99"/>
    <w:unhideWhenUsed/>
    <w:rsid w:val="005843AD"/>
    <w:pPr>
      <w:spacing w:line="240" w:lineRule="auto"/>
    </w:pPr>
    <w:rPr>
      <w:rFonts w:ascii="Calibri" w:eastAsiaTheme="minorHAnsi" w:hAnsi="Calibri" w:cstheme="minorBidi"/>
      <w:sz w:val="22"/>
      <w:szCs w:val="21"/>
      <w:lang w:val="en-US" w:eastAsia="en-US"/>
    </w:rPr>
  </w:style>
  <w:style w:type="character" w:customStyle="1" w:styleId="NurTextZchn">
    <w:name w:val="Nur Text Zchn"/>
    <w:basedOn w:val="Absatz-Standardschriftart"/>
    <w:link w:val="NurText"/>
    <w:uiPriority w:val="99"/>
    <w:rsid w:val="005843AD"/>
    <w:rPr>
      <w:rFonts w:ascii="Calibri" w:eastAsiaTheme="minorHAnsi" w:hAnsi="Calibri" w:cstheme="minorBidi"/>
      <w:sz w:val="22"/>
      <w:szCs w:val="21"/>
      <w:lang w:val="en-US" w:eastAsia="en-US"/>
    </w:rPr>
  </w:style>
  <w:style w:type="paragraph" w:styleId="Listenabsatz">
    <w:name w:val="List Paragraph"/>
    <w:basedOn w:val="Standard"/>
    <w:uiPriority w:val="34"/>
    <w:qFormat/>
    <w:rsid w:val="00CA78D5"/>
    <w:pPr>
      <w:numPr>
        <w:numId w:val="7"/>
      </w:numPr>
      <w:spacing w:before="120" w:after="120" w:line="260" w:lineRule="exact"/>
      <w:contextualSpacing/>
    </w:pPr>
    <w:rPr>
      <w:spacing w:val="1"/>
    </w:rPr>
  </w:style>
  <w:style w:type="paragraph" w:customStyle="1" w:styleId="Photocredits">
    <w:name w:val="Photo credits"/>
    <w:basedOn w:val="Standard"/>
    <w:uiPriority w:val="99"/>
    <w:rsid w:val="008D4EBD"/>
    <w:pPr>
      <w:autoSpaceDE w:val="0"/>
      <w:autoSpaceDN w:val="0"/>
      <w:adjustRightInd w:val="0"/>
      <w:spacing w:line="288" w:lineRule="auto"/>
      <w:textAlignment w:val="center"/>
    </w:pPr>
    <w:rPr>
      <w:rFonts w:cs="BundesSans Bold"/>
      <w:b/>
      <w:bCs/>
      <w:color w:val="6F6F6F"/>
      <w:sz w:val="12"/>
      <w:szCs w:val="12"/>
    </w:rPr>
  </w:style>
  <w:style w:type="paragraph" w:customStyle="1" w:styleId="Imprint">
    <w:name w:val="Imprint"/>
    <w:basedOn w:val="Standard"/>
    <w:uiPriority w:val="99"/>
    <w:rsid w:val="00CA78D5"/>
    <w:pPr>
      <w:tabs>
        <w:tab w:val="left" w:pos="1340"/>
      </w:tabs>
      <w:autoSpaceDE w:val="0"/>
      <w:autoSpaceDN w:val="0"/>
      <w:adjustRightInd w:val="0"/>
      <w:spacing w:before="120" w:line="168" w:lineRule="atLeast"/>
      <w:textAlignment w:val="center"/>
    </w:pPr>
    <w:rPr>
      <w:rFonts w:ascii="BundesSerif Office" w:hAnsi="BundesSerif Office" w:cs="BundesSerif Regular"/>
      <w:color w:val="7F7F7F" w:themeColor="text1" w:themeTint="80"/>
      <w:sz w:val="14"/>
      <w:szCs w:val="14"/>
    </w:rPr>
  </w:style>
  <w:style w:type="character" w:customStyle="1" w:styleId="BundesSansfrImpressum">
    <w:name w:val="BundesSans für Impressum"/>
    <w:uiPriority w:val="99"/>
    <w:rsid w:val="002E77FA"/>
    <w:rPr>
      <w:rFonts w:ascii="BundesSans Office" w:hAnsi="BundesSans Office" w:cs="BundesSans Regular"/>
      <w:color w:val="000000"/>
    </w:rPr>
  </w:style>
  <w:style w:type="paragraph" w:customStyle="1" w:styleId="Headline">
    <w:name w:val="Headline"/>
    <w:rsid w:val="00CA78D5"/>
    <w:pPr>
      <w:framePr w:hSpace="180" w:wrap="around" w:vAnchor="text" w:hAnchor="text" w:x="-1129" w:y="1"/>
      <w:spacing w:after="160" w:line="580" w:lineRule="exact"/>
      <w:suppressOverlap/>
    </w:pPr>
    <w:rPr>
      <w:rFonts w:ascii="BundesSerif Office" w:hAnsi="BundesSerif Office" w:cs="Arial"/>
      <w:b/>
      <w:bCs/>
      <w:color w:val="414141"/>
      <w:spacing w:val="-2"/>
      <w:sz w:val="48"/>
      <w:szCs w:val="42"/>
      <w:lang w:val="en-GB"/>
    </w:rPr>
  </w:style>
  <w:style w:type="paragraph" w:customStyle="1" w:styleId="Subheadline">
    <w:name w:val="Sub headline"/>
    <w:rsid w:val="00CA78D5"/>
    <w:pPr>
      <w:framePr w:hSpace="180" w:wrap="around" w:vAnchor="text" w:hAnchor="text" w:x="-1129" w:y="1"/>
      <w:spacing w:line="380" w:lineRule="exact"/>
      <w:suppressOverlap/>
    </w:pPr>
    <w:rPr>
      <w:rFonts w:ascii="BundesSans Office" w:hAnsi="BundesSans Office" w:cs="Arial"/>
      <w:b/>
      <w:color w:val="828282"/>
      <w:spacing w:val="-2"/>
      <w:sz w:val="28"/>
      <w:szCs w:val="30"/>
      <w:lang w:val="en-GB"/>
    </w:rPr>
  </w:style>
  <w:style w:type="paragraph" w:customStyle="1" w:styleId="Photodescription">
    <w:name w:val="Photo description"/>
    <w:rsid w:val="00CA78D5"/>
    <w:pPr>
      <w:spacing w:after="85"/>
      <w:ind w:left="11" w:right="454"/>
    </w:pPr>
    <w:rPr>
      <w:rFonts w:ascii="BundesSerif Office" w:hAnsi="BundesSerif Office"/>
      <w:i/>
      <w:iCs/>
      <w:color w:val="646464"/>
      <w:sz w:val="16"/>
      <w:szCs w:val="16"/>
      <w:lang w:val="en-GB"/>
    </w:rPr>
  </w:style>
  <w:style w:type="paragraph" w:customStyle="1" w:styleId="Bulletlevel1">
    <w:name w:val="Bullet level 1"/>
    <w:rsid w:val="00CA78D5"/>
    <w:pPr>
      <w:numPr>
        <w:numId w:val="10"/>
      </w:numPr>
      <w:spacing w:after="60"/>
      <w:ind w:left="284" w:hanging="284"/>
    </w:pPr>
    <w:rPr>
      <w:rFonts w:ascii="BundesSans Office" w:hAnsi="BundesSans Office"/>
      <w:spacing w:val="1"/>
      <w:sz w:val="18"/>
      <w:szCs w:val="18"/>
      <w:lang w:val="en-GB"/>
    </w:rPr>
  </w:style>
  <w:style w:type="paragraph" w:customStyle="1" w:styleId="Bulletlevel2">
    <w:name w:val="Bullet level 2"/>
    <w:rsid w:val="00CA78D5"/>
    <w:pPr>
      <w:numPr>
        <w:numId w:val="26"/>
      </w:numPr>
      <w:spacing w:after="60"/>
      <w:ind w:left="567" w:hanging="283"/>
    </w:pPr>
    <w:rPr>
      <w:rFonts w:ascii="BundesSans Office" w:hAnsi="BundesSans Office"/>
      <w:color w:val="595959" w:themeColor="text1" w:themeTint="A6"/>
      <w:spacing w:val="1"/>
      <w:sz w:val="18"/>
      <w:szCs w:val="18"/>
      <w:lang w:val="en-GB"/>
    </w:rPr>
  </w:style>
  <w:style w:type="paragraph" w:customStyle="1" w:styleId="Bulletlevel3">
    <w:name w:val="Bullet level 3"/>
    <w:rsid w:val="00CA78D5"/>
    <w:pPr>
      <w:numPr>
        <w:numId w:val="27"/>
      </w:numPr>
      <w:spacing w:after="60"/>
      <w:ind w:left="851" w:hanging="284"/>
    </w:pPr>
    <w:rPr>
      <w:rFonts w:ascii="BundesSans Office" w:hAnsi="BundesSans Office"/>
      <w:color w:val="595959" w:themeColor="text1" w:themeTint="A6"/>
      <w:spacing w:val="1"/>
      <w:sz w:val="18"/>
      <w:szCs w:val="18"/>
      <w:lang w:val="en-GB"/>
    </w:rPr>
  </w:style>
  <w:style w:type="paragraph" w:customStyle="1" w:styleId="abcListlevel1">
    <w:name w:val="a.b.c. List level 1"/>
    <w:rsid w:val="00CA78D5"/>
    <w:pPr>
      <w:numPr>
        <w:numId w:val="28"/>
      </w:numPr>
      <w:spacing w:after="60"/>
      <w:ind w:left="284" w:hanging="284"/>
    </w:pPr>
    <w:rPr>
      <w:rFonts w:ascii="BundesSans Office" w:hAnsi="BundesSans Office"/>
      <w:spacing w:val="1"/>
      <w:sz w:val="18"/>
      <w:szCs w:val="18"/>
      <w:lang w:val="en-GB"/>
    </w:rPr>
  </w:style>
  <w:style w:type="paragraph" w:customStyle="1" w:styleId="abcListlevel2">
    <w:name w:val="a.b.c. List level 2"/>
    <w:rsid w:val="00CA78D5"/>
    <w:pPr>
      <w:numPr>
        <w:numId w:val="29"/>
      </w:numPr>
      <w:spacing w:after="60"/>
      <w:ind w:left="567" w:hanging="283"/>
    </w:pPr>
    <w:rPr>
      <w:rFonts w:ascii="BundesSans Office" w:hAnsi="BundesSans Office"/>
      <w:spacing w:val="1"/>
      <w:sz w:val="18"/>
      <w:szCs w:val="18"/>
      <w:lang w:val="en-GB"/>
    </w:rPr>
  </w:style>
  <w:style w:type="paragraph" w:customStyle="1" w:styleId="abcListlevel3">
    <w:name w:val="a.b.c. List level 3"/>
    <w:rsid w:val="00CA78D5"/>
    <w:pPr>
      <w:numPr>
        <w:numId w:val="9"/>
      </w:numPr>
      <w:spacing w:after="60"/>
      <w:ind w:left="851" w:hanging="284"/>
    </w:pPr>
    <w:rPr>
      <w:rFonts w:ascii="BundesSans Office" w:hAnsi="BundesSans Office"/>
      <w:spacing w:val="1"/>
      <w:sz w:val="18"/>
      <w:szCs w:val="18"/>
      <w:lang w:val="en-GB"/>
    </w:rPr>
  </w:style>
  <w:style w:type="paragraph" w:customStyle="1" w:styleId="Tableheadline">
    <w:name w:val="Table headline"/>
    <w:basedOn w:val="Standard"/>
    <w:rsid w:val="00DD0A34"/>
    <w:pPr>
      <w:spacing w:line="240" w:lineRule="auto"/>
    </w:pPr>
    <w:rPr>
      <w:b/>
      <w:color w:val="FFFFFF" w:themeColor="background1"/>
      <w:spacing w:val="1"/>
      <w:sz w:val="16"/>
      <w:szCs w:val="16"/>
    </w:rPr>
  </w:style>
  <w:style w:type="paragraph" w:customStyle="1" w:styleId="Tablecontent">
    <w:name w:val="Table content"/>
    <w:basedOn w:val="Standard"/>
    <w:rsid w:val="00CA78D5"/>
    <w:pPr>
      <w:spacing w:line="240" w:lineRule="auto"/>
    </w:pPr>
    <w:rPr>
      <w:color w:val="595959" w:themeColor="text1" w:themeTint="A6"/>
      <w:spacing w:val="1"/>
      <w:sz w:val="16"/>
      <w:szCs w:val="16"/>
    </w:rPr>
  </w:style>
  <w:style w:type="paragraph" w:customStyle="1" w:styleId="berschrift1ohneAbstanddavor">
    <w:name w:val="Überschrift 1 ohne Abstand davor"/>
    <w:basedOn w:val="berschrift1"/>
    <w:rsid w:val="00CA78D5"/>
    <w:pPr>
      <w:spacing w:before="0"/>
    </w:pPr>
  </w:style>
  <w:style w:type="paragraph" w:customStyle="1" w:styleId="Projectdescriptiontitle">
    <w:name w:val="Project description title"/>
    <w:rsid w:val="00CA78D5"/>
    <w:pPr>
      <w:spacing w:after="100" w:afterAutospacing="1" w:line="192" w:lineRule="exact"/>
    </w:pPr>
    <w:rPr>
      <w:rFonts w:ascii="BundesSans Office" w:hAnsi="BundesSans Office" w:cs="Arial"/>
      <w:bCs/>
      <w:color w:val="000000" w:themeColor="text1"/>
      <w:sz w:val="16"/>
      <w:szCs w:val="18"/>
      <w:lang w:val="en-GB"/>
    </w:rPr>
  </w:style>
  <w:style w:type="paragraph" w:customStyle="1" w:styleId="Projectdescriptioncontent">
    <w:name w:val="Project description content"/>
    <w:rsid w:val="00CA78D5"/>
    <w:pPr>
      <w:spacing w:after="100" w:afterAutospacing="1" w:line="192" w:lineRule="exact"/>
    </w:pPr>
    <w:rPr>
      <w:rFonts w:ascii="BundesSans Office" w:hAnsi="BundesSans Office" w:cs="Arial"/>
      <w:bCs/>
      <w:color w:val="595959"/>
      <w:sz w:val="16"/>
      <w:szCs w:val="18"/>
      <w:lang w:val="en-GB"/>
    </w:rPr>
  </w:style>
  <w:style w:type="paragraph" w:customStyle="1" w:styleId="Highlight1-inTable">
    <w:name w:val="Highlight 1 -  in Table"/>
    <w:basedOn w:val="Standard"/>
    <w:rsid w:val="00DD0A34"/>
    <w:pPr>
      <w:spacing w:before="120" w:after="120" w:line="260" w:lineRule="exact"/>
      <w:ind w:left="284" w:right="284"/>
    </w:pPr>
    <w:rPr>
      <w:color w:val="FFFFFF" w:themeColor="background1"/>
      <w:spacing w:val="1"/>
    </w:rPr>
  </w:style>
  <w:style w:type="paragraph" w:customStyle="1" w:styleId="Tablecontentright">
    <w:name w:val="Table content right"/>
    <w:basedOn w:val="Tablecontent"/>
    <w:rsid w:val="00CA78D5"/>
    <w:pPr>
      <w:jc w:val="right"/>
    </w:pPr>
  </w:style>
  <w:style w:type="paragraph" w:customStyle="1" w:styleId="Tablesum">
    <w:name w:val="Table sum"/>
    <w:basedOn w:val="Standard"/>
    <w:rsid w:val="00CA78D5"/>
    <w:pPr>
      <w:spacing w:line="240" w:lineRule="auto"/>
    </w:pPr>
    <w:rPr>
      <w:b/>
      <w:spacing w:val="1"/>
      <w:sz w:val="16"/>
      <w:szCs w:val="16"/>
    </w:rPr>
  </w:style>
  <w:style w:type="paragraph" w:customStyle="1" w:styleId="Tablesumright">
    <w:name w:val="Table sum right"/>
    <w:basedOn w:val="Tablesum"/>
    <w:rsid w:val="00CA78D5"/>
    <w:pPr>
      <w:jc w:val="right"/>
    </w:pPr>
  </w:style>
  <w:style w:type="paragraph" w:customStyle="1" w:styleId="Highlight2-lineaboveandbelow">
    <w:name w:val="Highlight 2 - line above and below"/>
    <w:basedOn w:val="Standard"/>
    <w:rsid w:val="00CA78D5"/>
    <w:pPr>
      <w:pBdr>
        <w:top w:val="single" w:sz="6" w:space="5" w:color="74B917" w:themeColor="accent1"/>
        <w:bottom w:val="single" w:sz="6" w:space="8" w:color="74B917" w:themeColor="accent1"/>
      </w:pBdr>
      <w:spacing w:before="360" w:after="360" w:line="260" w:lineRule="exact"/>
      <w:ind w:left="284" w:right="284"/>
    </w:pPr>
    <w:rPr>
      <w:color w:val="595959" w:themeColor="text1" w:themeTint="A6"/>
      <w:spacing w:val="1"/>
    </w:rPr>
  </w:style>
  <w:style w:type="paragraph" w:customStyle="1" w:styleId="Tablenheadlineright">
    <w:name w:val="Table nheadline right"/>
    <w:basedOn w:val="Tableheadline"/>
    <w:rsid w:val="00CA78D5"/>
    <w:pPr>
      <w:jc w:val="right"/>
    </w:pPr>
  </w:style>
  <w:style w:type="paragraph" w:styleId="Kopfzeile">
    <w:name w:val="header"/>
    <w:basedOn w:val="Standard"/>
    <w:link w:val="KopfzeileZchn"/>
    <w:rsid w:val="00CA78D5"/>
    <w:pPr>
      <w:tabs>
        <w:tab w:val="center" w:pos="4703"/>
        <w:tab w:val="right" w:pos="9406"/>
      </w:tabs>
      <w:spacing w:line="240" w:lineRule="auto"/>
    </w:pPr>
  </w:style>
  <w:style w:type="character" w:customStyle="1" w:styleId="KopfzeileZchn">
    <w:name w:val="Kopfzeile Zchn"/>
    <w:basedOn w:val="Absatz-Standardschriftart"/>
    <w:link w:val="Kopfzeile"/>
    <w:rsid w:val="00CA78D5"/>
    <w:rPr>
      <w:rFonts w:ascii="Garamond" w:hAnsi="Garamond"/>
      <w:lang w:val="en-GB"/>
    </w:rPr>
  </w:style>
  <w:style w:type="paragraph" w:customStyle="1" w:styleId="Comments">
    <w:name w:val="Comments"/>
    <w:basedOn w:val="Standard"/>
    <w:uiPriority w:val="99"/>
    <w:rsid w:val="00CA78D5"/>
    <w:pPr>
      <w:autoSpaceDE w:val="0"/>
      <w:autoSpaceDN w:val="0"/>
      <w:adjustRightInd w:val="0"/>
      <w:spacing w:line="288" w:lineRule="auto"/>
      <w:textAlignment w:val="center"/>
    </w:pPr>
    <w:rPr>
      <w:rFonts w:ascii="BundesSans Regular" w:hAnsi="BundesSans Regular" w:cs="BundesSans Regular"/>
      <w:color w:val="FFFFFF"/>
      <w:sz w:val="16"/>
      <w:szCs w:val="16"/>
    </w:rPr>
  </w:style>
  <w:style w:type="character" w:styleId="Hyperlink">
    <w:name w:val="Hyperlink"/>
    <w:basedOn w:val="Absatz-Standardschriftart"/>
    <w:uiPriority w:val="99"/>
    <w:rsid w:val="00B92AFF"/>
    <w:rPr>
      <w:color w:val="9A0000" w:themeColor="hyperlink"/>
      <w:u w:val="single"/>
    </w:rPr>
  </w:style>
  <w:style w:type="paragraph" w:customStyle="1" w:styleId="Roleofpartners">
    <w:name w:val="Role of partners"/>
    <w:rsid w:val="00CA78D5"/>
    <w:rPr>
      <w:rFonts w:ascii="BundesSans Office" w:hAnsi="BundesSans Office" w:cstheme="minorHAnsi"/>
      <w:b/>
      <w:spacing w:val="10"/>
      <w:sz w:val="12"/>
      <w:szCs w:val="12"/>
      <w:lang w:val="en-GB"/>
    </w:rPr>
  </w:style>
  <w:style w:type="paragraph" w:customStyle="1" w:styleId="ContactHeadline">
    <w:name w:val="Contact Headline"/>
    <w:rsid w:val="00CA78D5"/>
    <w:pPr>
      <w:spacing w:after="240"/>
    </w:pPr>
    <w:rPr>
      <w:rFonts w:ascii="BundesSans Office" w:hAnsi="BundesSans Office" w:cs="BundesSerif Regular Italic"/>
      <w:b/>
      <w:iCs/>
      <w:color w:val="808080" w:themeColor="background1" w:themeShade="80"/>
      <w:sz w:val="16"/>
      <w:szCs w:val="16"/>
      <w:lang w:val="en-GB"/>
    </w:rPr>
  </w:style>
  <w:style w:type="paragraph" w:customStyle="1" w:styleId="Contactcontent">
    <w:name w:val="Contact content"/>
    <w:rsid w:val="00CA78D5"/>
    <w:pPr>
      <w:spacing w:after="20"/>
    </w:pPr>
    <w:rPr>
      <w:rFonts w:ascii="BundesSans Office" w:hAnsi="BundesSans Office" w:cs="BundesSerif Regular Italic"/>
      <w:iCs/>
      <w:color w:val="808080" w:themeColor="background1" w:themeShade="80"/>
      <w:sz w:val="16"/>
      <w:szCs w:val="16"/>
      <w:lang w:val="en-GB"/>
    </w:rPr>
  </w:style>
  <w:style w:type="paragraph" w:customStyle="1" w:styleId="Pagenumberleft">
    <w:name w:val="Page number left"/>
    <w:rsid w:val="00CA78D5"/>
    <w:rPr>
      <w:rFonts w:ascii="BundesSerif Office" w:hAnsi="BundesSerif Office"/>
      <w:b/>
      <w:sz w:val="18"/>
      <w:lang w:val="en-GB"/>
    </w:rPr>
  </w:style>
  <w:style w:type="paragraph" w:customStyle="1" w:styleId="Pagenumberright">
    <w:name w:val="Page number right"/>
    <w:rsid w:val="00CA78D5"/>
    <w:pPr>
      <w:jc w:val="right"/>
    </w:pPr>
    <w:rPr>
      <w:rFonts w:ascii="BundesSerif Office" w:hAnsi="BundesSerif Office"/>
      <w:b/>
      <w:sz w:val="18"/>
      <w:lang w:val="en-GB"/>
    </w:rPr>
  </w:style>
  <w:style w:type="paragraph" w:customStyle="1" w:styleId="FormatvorlageBundesSansOffice2PtFettHintergrund1Zeilenabstand">
    <w:name w:val="Formatvorlage BundesSans Office 2 Pt. Fett Hintergrund 1 Zeilenabstand:..."/>
    <w:basedOn w:val="Standard"/>
    <w:rsid w:val="00CA78D5"/>
    <w:pPr>
      <w:spacing w:line="240" w:lineRule="auto"/>
    </w:pPr>
    <w:rPr>
      <w:b/>
      <w:bCs/>
      <w:color w:val="808080" w:themeColor="background1" w:themeShade="80"/>
      <w:sz w:val="4"/>
    </w:rPr>
  </w:style>
  <w:style w:type="paragraph" w:customStyle="1" w:styleId="FormatvorlageBundesSansOffice2PtFettText1Zeilenabstandeinfa">
    <w:name w:val="Formatvorlage BundesSans Office 2 Pt. Fett Text 1 Zeilenabstand:  einfa..."/>
    <w:basedOn w:val="Standard"/>
    <w:rsid w:val="00CA78D5"/>
    <w:pPr>
      <w:spacing w:line="240" w:lineRule="auto"/>
    </w:pPr>
    <w:rPr>
      <w:b/>
      <w:bCs/>
      <w:color w:val="000000" w:themeColor="text1"/>
      <w:sz w:val="4"/>
    </w:rPr>
  </w:style>
  <w:style w:type="paragraph" w:customStyle="1" w:styleId="FormatvorlageSubheadlineNichtFett">
    <w:name w:val="Formatvorlage Sub headline + Nicht Fett"/>
    <w:basedOn w:val="Standard"/>
    <w:rsid w:val="00C775EB"/>
    <w:pPr>
      <w:framePr w:hSpace="180" w:wrap="around" w:vAnchor="text" w:hAnchor="text" w:x="-1129" w:y="1"/>
      <w:spacing w:line="380" w:lineRule="exact"/>
      <w:suppressOverlap/>
    </w:pPr>
    <w:rPr>
      <w:rFonts w:cs="Arial"/>
      <w:color w:val="828282"/>
      <w:spacing w:val="-2"/>
      <w:sz w:val="28"/>
      <w:szCs w:val="30"/>
      <w:lang w:val="de-DE"/>
    </w:rPr>
  </w:style>
  <w:style w:type="paragraph" w:customStyle="1" w:styleId="Komentare">
    <w:name w:val="Komentare"/>
    <w:basedOn w:val="Standard"/>
    <w:uiPriority w:val="99"/>
    <w:rsid w:val="0070340D"/>
    <w:pPr>
      <w:autoSpaceDE w:val="0"/>
      <w:autoSpaceDN w:val="0"/>
      <w:adjustRightInd w:val="0"/>
      <w:spacing w:after="0" w:line="288" w:lineRule="auto"/>
      <w:textAlignment w:val="center"/>
    </w:pPr>
    <w:rPr>
      <w:rFonts w:ascii="BundesSans Regular" w:hAnsi="BundesSans Regular" w:cs="BundesSans Regular"/>
      <w:color w:val="FFFFFF"/>
      <w:sz w:val="16"/>
      <w:szCs w:val="16"/>
      <w:lang w:val="de-DE"/>
    </w:rPr>
  </w:style>
  <w:style w:type="paragraph" w:customStyle="1" w:styleId="NormalBundesSansOffice">
    <w:name w:val="Normal + BundesSans Office"/>
    <w:aliases w:val="9 pt,Custom Color(RGB(192,0,0))"/>
    <w:basedOn w:val="Standard"/>
    <w:link w:val="NormalBundesSansOfficeChar"/>
    <w:uiPriority w:val="99"/>
    <w:rsid w:val="001D3C05"/>
    <w:pPr>
      <w:tabs>
        <w:tab w:val="left" w:pos="360"/>
        <w:tab w:val="left" w:pos="6840"/>
      </w:tabs>
      <w:spacing w:after="0" w:line="260" w:lineRule="exact"/>
    </w:pPr>
    <w:rPr>
      <w:rFonts w:eastAsia="Calibri"/>
      <w:b/>
      <w:lang w:val="de-DE"/>
    </w:rPr>
  </w:style>
  <w:style w:type="character" w:customStyle="1" w:styleId="NormalBundesSansOfficeChar">
    <w:name w:val="Normal + BundesSans Office Char"/>
    <w:aliases w:val="9 pt Char,Custom Color(RGB(192 Char,0 Char,0)) Char"/>
    <w:link w:val="NormalBundesSansOffice"/>
    <w:uiPriority w:val="99"/>
    <w:locked/>
    <w:rsid w:val="001D3C05"/>
    <w:rPr>
      <w:rFonts w:ascii="BundesSans Office" w:eastAsia="Calibri" w:hAnsi="BundesSans Office"/>
      <w:b/>
      <w:sz w:val="18"/>
      <w:szCs w:val="18"/>
    </w:rPr>
  </w:style>
  <w:style w:type="character" w:styleId="Kommentarzeichen">
    <w:name w:val="annotation reference"/>
    <w:basedOn w:val="Absatz-Standardschriftart"/>
    <w:semiHidden/>
    <w:unhideWhenUsed/>
    <w:rsid w:val="00115271"/>
    <w:rPr>
      <w:sz w:val="16"/>
      <w:szCs w:val="16"/>
    </w:rPr>
  </w:style>
  <w:style w:type="paragraph" w:styleId="Kommentartext">
    <w:name w:val="annotation text"/>
    <w:basedOn w:val="Standard"/>
    <w:link w:val="KommentartextZchn"/>
    <w:unhideWhenUsed/>
    <w:rsid w:val="00115271"/>
    <w:pPr>
      <w:spacing w:line="240" w:lineRule="auto"/>
    </w:pPr>
    <w:rPr>
      <w:sz w:val="20"/>
      <w:szCs w:val="20"/>
    </w:rPr>
  </w:style>
  <w:style w:type="character" w:customStyle="1" w:styleId="KommentartextZchn">
    <w:name w:val="Kommentartext Zchn"/>
    <w:basedOn w:val="Absatz-Standardschriftart"/>
    <w:link w:val="Kommentartext"/>
    <w:rsid w:val="00115271"/>
    <w:rPr>
      <w:rFonts w:ascii="BundesSans Office" w:hAnsi="BundesSans Office"/>
      <w:lang w:val="fr-FR"/>
    </w:rPr>
  </w:style>
  <w:style w:type="paragraph" w:styleId="Kommentarthema">
    <w:name w:val="annotation subject"/>
    <w:basedOn w:val="Kommentartext"/>
    <w:next w:val="Kommentartext"/>
    <w:link w:val="KommentarthemaZchn"/>
    <w:semiHidden/>
    <w:unhideWhenUsed/>
    <w:rsid w:val="00115271"/>
    <w:rPr>
      <w:b/>
      <w:bCs/>
    </w:rPr>
  </w:style>
  <w:style w:type="character" w:customStyle="1" w:styleId="KommentarthemaZchn">
    <w:name w:val="Kommentarthema Zchn"/>
    <w:basedOn w:val="KommentartextZchn"/>
    <w:link w:val="Kommentarthema"/>
    <w:semiHidden/>
    <w:rsid w:val="00115271"/>
    <w:rPr>
      <w:rFonts w:ascii="BundesSans Office" w:hAnsi="BundesSans Office"/>
      <w:b/>
      <w:bCs/>
      <w:lang w:val="fr-FR"/>
    </w:rPr>
  </w:style>
  <w:style w:type="paragraph" w:customStyle="1" w:styleId="Bildbeschreibung">
    <w:name w:val="Bildbeschreibung"/>
    <w:rsid w:val="00ED11BA"/>
    <w:pPr>
      <w:spacing w:after="85"/>
      <w:ind w:left="11" w:right="454"/>
    </w:pPr>
    <w:rPr>
      <w:rFonts w:ascii="BundesSerif Office" w:hAnsi="BundesSerif Office"/>
      <w:i/>
      <w:iCs/>
      <w:color w:val="646464"/>
      <w:sz w:val="16"/>
      <w:szCs w:val="16"/>
    </w:rPr>
  </w:style>
  <w:style w:type="character" w:styleId="NichtaufgelsteErwhnung">
    <w:name w:val="Unresolved Mention"/>
    <w:basedOn w:val="Absatz-Standardschriftart"/>
    <w:uiPriority w:val="99"/>
    <w:semiHidden/>
    <w:unhideWhenUsed/>
    <w:rsid w:val="00DE1E34"/>
    <w:rPr>
      <w:color w:val="605E5C"/>
      <w:shd w:val="clear" w:color="auto" w:fill="E1DFDD"/>
    </w:rPr>
  </w:style>
  <w:style w:type="character" w:customStyle="1" w:styleId="berschrift1Zchn">
    <w:name w:val="Überschrift 1 Zchn"/>
    <w:basedOn w:val="Absatz-Standardschriftart"/>
    <w:link w:val="berschrift1"/>
    <w:rsid w:val="00401B22"/>
    <w:rPr>
      <w:rFonts w:ascii="BundesSerif Office" w:hAnsi="BundesSerif Office" w:cs="Arial"/>
      <w:b/>
      <w:bCs/>
      <w:color w:val="74B917" w:themeColor="accent1"/>
      <w:sz w:val="24"/>
      <w:szCs w:val="24"/>
      <w:lang w:val="fr-FR"/>
    </w:rPr>
  </w:style>
  <w:style w:type="character" w:customStyle="1" w:styleId="viiyi">
    <w:name w:val="viiyi"/>
    <w:basedOn w:val="Absatz-Standardschriftart"/>
    <w:rsid w:val="00E66E22"/>
  </w:style>
  <w:style w:type="character" w:customStyle="1" w:styleId="jlqj4b">
    <w:name w:val="jlqj4b"/>
    <w:basedOn w:val="Absatz-Standardschriftart"/>
    <w:rsid w:val="00E66E22"/>
  </w:style>
  <w:style w:type="paragraph" w:customStyle="1" w:styleId="Default">
    <w:name w:val="Default"/>
    <w:rsid w:val="005A7BB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20422">
      <w:bodyDiv w:val="1"/>
      <w:marLeft w:val="0"/>
      <w:marRight w:val="0"/>
      <w:marTop w:val="0"/>
      <w:marBottom w:val="0"/>
      <w:divBdr>
        <w:top w:val="none" w:sz="0" w:space="0" w:color="auto"/>
        <w:left w:val="none" w:sz="0" w:space="0" w:color="auto"/>
        <w:bottom w:val="none" w:sz="0" w:space="0" w:color="auto"/>
        <w:right w:val="none" w:sz="0" w:space="0" w:color="auto"/>
      </w:divBdr>
    </w:div>
    <w:div w:id="354582390">
      <w:bodyDiv w:val="1"/>
      <w:marLeft w:val="0"/>
      <w:marRight w:val="0"/>
      <w:marTop w:val="0"/>
      <w:marBottom w:val="0"/>
      <w:divBdr>
        <w:top w:val="none" w:sz="0" w:space="0" w:color="auto"/>
        <w:left w:val="none" w:sz="0" w:space="0" w:color="auto"/>
        <w:bottom w:val="none" w:sz="0" w:space="0" w:color="auto"/>
        <w:right w:val="none" w:sz="0" w:space="0" w:color="auto"/>
      </w:divBdr>
    </w:div>
    <w:div w:id="661349706">
      <w:bodyDiv w:val="1"/>
      <w:marLeft w:val="0"/>
      <w:marRight w:val="0"/>
      <w:marTop w:val="0"/>
      <w:marBottom w:val="0"/>
      <w:divBdr>
        <w:top w:val="none" w:sz="0" w:space="0" w:color="auto"/>
        <w:left w:val="none" w:sz="0" w:space="0" w:color="auto"/>
        <w:bottom w:val="none" w:sz="0" w:space="0" w:color="auto"/>
        <w:right w:val="none" w:sz="0" w:space="0" w:color="auto"/>
      </w:divBdr>
    </w:div>
    <w:div w:id="667905817">
      <w:bodyDiv w:val="1"/>
      <w:marLeft w:val="0"/>
      <w:marRight w:val="0"/>
      <w:marTop w:val="0"/>
      <w:marBottom w:val="0"/>
      <w:divBdr>
        <w:top w:val="none" w:sz="0" w:space="0" w:color="auto"/>
        <w:left w:val="none" w:sz="0" w:space="0" w:color="auto"/>
        <w:bottom w:val="none" w:sz="0" w:space="0" w:color="auto"/>
        <w:right w:val="none" w:sz="0" w:space="0" w:color="auto"/>
      </w:divBdr>
    </w:div>
    <w:div w:id="712657503">
      <w:bodyDiv w:val="1"/>
      <w:marLeft w:val="0"/>
      <w:marRight w:val="0"/>
      <w:marTop w:val="0"/>
      <w:marBottom w:val="0"/>
      <w:divBdr>
        <w:top w:val="none" w:sz="0" w:space="0" w:color="auto"/>
        <w:left w:val="none" w:sz="0" w:space="0" w:color="auto"/>
        <w:bottom w:val="none" w:sz="0" w:space="0" w:color="auto"/>
        <w:right w:val="none" w:sz="0" w:space="0" w:color="auto"/>
      </w:divBdr>
    </w:div>
    <w:div w:id="882598109">
      <w:bodyDiv w:val="1"/>
      <w:marLeft w:val="0"/>
      <w:marRight w:val="0"/>
      <w:marTop w:val="0"/>
      <w:marBottom w:val="0"/>
      <w:divBdr>
        <w:top w:val="none" w:sz="0" w:space="0" w:color="auto"/>
        <w:left w:val="none" w:sz="0" w:space="0" w:color="auto"/>
        <w:bottom w:val="none" w:sz="0" w:space="0" w:color="auto"/>
        <w:right w:val="none" w:sz="0" w:space="0" w:color="auto"/>
      </w:divBdr>
    </w:div>
    <w:div w:id="1015037517">
      <w:bodyDiv w:val="1"/>
      <w:marLeft w:val="0"/>
      <w:marRight w:val="0"/>
      <w:marTop w:val="0"/>
      <w:marBottom w:val="0"/>
      <w:divBdr>
        <w:top w:val="none" w:sz="0" w:space="0" w:color="auto"/>
        <w:left w:val="none" w:sz="0" w:space="0" w:color="auto"/>
        <w:bottom w:val="none" w:sz="0" w:space="0" w:color="auto"/>
        <w:right w:val="none" w:sz="0" w:space="0" w:color="auto"/>
      </w:divBdr>
    </w:div>
    <w:div w:id="1056510164">
      <w:bodyDiv w:val="1"/>
      <w:marLeft w:val="0"/>
      <w:marRight w:val="0"/>
      <w:marTop w:val="0"/>
      <w:marBottom w:val="0"/>
      <w:divBdr>
        <w:top w:val="none" w:sz="0" w:space="0" w:color="auto"/>
        <w:left w:val="none" w:sz="0" w:space="0" w:color="auto"/>
        <w:bottom w:val="none" w:sz="0" w:space="0" w:color="auto"/>
        <w:right w:val="none" w:sz="0" w:space="0" w:color="auto"/>
      </w:divBdr>
    </w:div>
    <w:div w:id="1070149854">
      <w:bodyDiv w:val="1"/>
      <w:marLeft w:val="0"/>
      <w:marRight w:val="0"/>
      <w:marTop w:val="0"/>
      <w:marBottom w:val="0"/>
      <w:divBdr>
        <w:top w:val="none" w:sz="0" w:space="0" w:color="auto"/>
        <w:left w:val="none" w:sz="0" w:space="0" w:color="auto"/>
        <w:bottom w:val="none" w:sz="0" w:space="0" w:color="auto"/>
        <w:right w:val="none" w:sz="0" w:space="0" w:color="auto"/>
      </w:divBdr>
    </w:div>
    <w:div w:id="1099716182">
      <w:bodyDiv w:val="1"/>
      <w:marLeft w:val="0"/>
      <w:marRight w:val="0"/>
      <w:marTop w:val="0"/>
      <w:marBottom w:val="0"/>
      <w:divBdr>
        <w:top w:val="none" w:sz="0" w:space="0" w:color="auto"/>
        <w:left w:val="none" w:sz="0" w:space="0" w:color="auto"/>
        <w:bottom w:val="none" w:sz="0" w:space="0" w:color="auto"/>
        <w:right w:val="none" w:sz="0" w:space="0" w:color="auto"/>
      </w:divBdr>
    </w:div>
    <w:div w:id="1258443041">
      <w:bodyDiv w:val="1"/>
      <w:marLeft w:val="0"/>
      <w:marRight w:val="0"/>
      <w:marTop w:val="0"/>
      <w:marBottom w:val="0"/>
      <w:divBdr>
        <w:top w:val="none" w:sz="0" w:space="0" w:color="auto"/>
        <w:left w:val="none" w:sz="0" w:space="0" w:color="auto"/>
        <w:bottom w:val="none" w:sz="0" w:space="0" w:color="auto"/>
        <w:right w:val="none" w:sz="0" w:space="0" w:color="auto"/>
      </w:divBdr>
    </w:div>
    <w:div w:id="1550334580">
      <w:bodyDiv w:val="1"/>
      <w:marLeft w:val="0"/>
      <w:marRight w:val="0"/>
      <w:marTop w:val="0"/>
      <w:marBottom w:val="0"/>
      <w:divBdr>
        <w:top w:val="none" w:sz="0" w:space="0" w:color="auto"/>
        <w:left w:val="none" w:sz="0" w:space="0" w:color="auto"/>
        <w:bottom w:val="none" w:sz="0" w:space="0" w:color="auto"/>
        <w:right w:val="none" w:sz="0" w:space="0" w:color="auto"/>
      </w:divBdr>
    </w:div>
    <w:div w:id="1562907153">
      <w:bodyDiv w:val="1"/>
      <w:marLeft w:val="0"/>
      <w:marRight w:val="0"/>
      <w:marTop w:val="0"/>
      <w:marBottom w:val="0"/>
      <w:divBdr>
        <w:top w:val="none" w:sz="0" w:space="0" w:color="auto"/>
        <w:left w:val="none" w:sz="0" w:space="0" w:color="auto"/>
        <w:bottom w:val="none" w:sz="0" w:space="0" w:color="auto"/>
        <w:right w:val="none" w:sz="0" w:space="0" w:color="auto"/>
      </w:divBdr>
    </w:div>
    <w:div w:id="1625115803">
      <w:bodyDiv w:val="1"/>
      <w:marLeft w:val="0"/>
      <w:marRight w:val="0"/>
      <w:marTop w:val="0"/>
      <w:marBottom w:val="0"/>
      <w:divBdr>
        <w:top w:val="none" w:sz="0" w:space="0" w:color="auto"/>
        <w:left w:val="none" w:sz="0" w:space="0" w:color="auto"/>
        <w:bottom w:val="none" w:sz="0" w:space="0" w:color="auto"/>
        <w:right w:val="none" w:sz="0" w:space="0" w:color="auto"/>
      </w:divBdr>
    </w:div>
    <w:div w:id="1770006421">
      <w:bodyDiv w:val="1"/>
      <w:marLeft w:val="0"/>
      <w:marRight w:val="0"/>
      <w:marTop w:val="0"/>
      <w:marBottom w:val="0"/>
      <w:divBdr>
        <w:top w:val="none" w:sz="0" w:space="0" w:color="auto"/>
        <w:left w:val="none" w:sz="0" w:space="0" w:color="auto"/>
        <w:bottom w:val="none" w:sz="0" w:space="0" w:color="auto"/>
        <w:right w:val="none" w:sz="0" w:space="0" w:color="auto"/>
      </w:divBdr>
    </w:div>
    <w:div w:id="2007855564">
      <w:bodyDiv w:val="1"/>
      <w:marLeft w:val="0"/>
      <w:marRight w:val="0"/>
      <w:marTop w:val="0"/>
      <w:marBottom w:val="0"/>
      <w:divBdr>
        <w:top w:val="none" w:sz="0" w:space="0" w:color="auto"/>
        <w:left w:val="none" w:sz="0" w:space="0" w:color="auto"/>
        <w:bottom w:val="none" w:sz="0" w:space="0" w:color="auto"/>
        <w:right w:val="none" w:sz="0" w:space="0" w:color="auto"/>
      </w:divBdr>
    </w:div>
    <w:div w:id="213702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poststelle@bmz.bund.d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jpg"/><Relationship Id="rId1" Type="http://schemas.openxmlformats.org/officeDocument/2006/relationships/image" Target="media/image4.wmf"/><Relationship Id="rId4"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AppData\Local\Temp\Rar$DI00.694\giz-bmz-aa-en-factsheet-vorlage-mit-eldz-allg-2018-4seiter.dotx" TargetMode="External"/></Relationships>
</file>

<file path=word/theme/theme1.xml><?xml version="1.0" encoding="utf-8"?>
<a:theme xmlns:a="http://schemas.openxmlformats.org/drawingml/2006/main" name="45">
  <a:themeElements>
    <a:clrScheme name="Benutzerdefiniert 29">
      <a:dk1>
        <a:sysClr val="windowText" lastClr="000000"/>
      </a:dk1>
      <a:lt1>
        <a:sysClr val="window" lastClr="FFFFFF"/>
      </a:lt1>
      <a:dk2>
        <a:srgbClr val="1F497D"/>
      </a:dk2>
      <a:lt2>
        <a:srgbClr val="EEECE1"/>
      </a:lt2>
      <a:accent1>
        <a:srgbClr val="74B917"/>
      </a:accent1>
      <a:accent2>
        <a:srgbClr val="A3E846"/>
      </a:accent2>
      <a:accent3>
        <a:srgbClr val="DDF7BB"/>
      </a:accent3>
      <a:accent4>
        <a:srgbClr val="A5A5A5"/>
      </a:accent4>
      <a:accent5>
        <a:srgbClr val="5F5F5F"/>
      </a:accent5>
      <a:accent6>
        <a:srgbClr val="3F3F3F"/>
      </a:accent6>
      <a:hlink>
        <a:srgbClr val="9A0000"/>
      </a:hlink>
      <a:folHlink>
        <a:srgbClr val="9A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8E85F-D3B2-441B-9A9B-B22D1371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giz-bmz-aa-en-factsheet-vorlage-mit-eldz-allg-2018-4seiter</Template>
  <TotalTime>0</TotalTime>
  <Pages>2</Pages>
  <Words>1031</Words>
  <Characters>6496</Characters>
  <Application>Microsoft Office Word</Application>
  <DocSecurity>0</DocSecurity>
  <Lines>54</Lines>
  <Paragraphs>15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giz</Company>
  <LinksUpToDate>false</LinksUpToDate>
  <CharactersWithSpaces>7512</CharactersWithSpaces>
  <SharedDoc>false</SharedDoc>
  <HLinks>
    <vt:vector size="24" baseType="variant">
      <vt:variant>
        <vt:i4>8192111</vt:i4>
      </vt:variant>
      <vt:variant>
        <vt:i4>9</vt:i4>
      </vt:variant>
      <vt:variant>
        <vt:i4>0</vt:i4>
      </vt:variant>
      <vt:variant>
        <vt:i4>5</vt:i4>
      </vt:variant>
      <vt:variant>
        <vt:lpwstr>http://www.gtz.de/</vt:lpwstr>
      </vt:variant>
      <vt:variant>
        <vt:lpwstr/>
      </vt:variant>
      <vt:variant>
        <vt:i4>1179698</vt:i4>
      </vt:variant>
      <vt:variant>
        <vt:i4>6</vt:i4>
      </vt:variant>
      <vt:variant>
        <vt:i4>0</vt:i4>
      </vt:variant>
      <vt:variant>
        <vt:i4>5</vt:i4>
      </vt:variant>
      <vt:variant>
        <vt:lpwstr>mailto:info@gtz.de</vt:lpwstr>
      </vt:variant>
      <vt:variant>
        <vt:lpwstr/>
      </vt:variant>
      <vt:variant>
        <vt:i4>8192111</vt:i4>
      </vt:variant>
      <vt:variant>
        <vt:i4>3</vt:i4>
      </vt:variant>
      <vt:variant>
        <vt:i4>0</vt:i4>
      </vt:variant>
      <vt:variant>
        <vt:i4>5</vt:i4>
      </vt:variant>
      <vt:variant>
        <vt:lpwstr>http://www.gtz.de/</vt:lpwstr>
      </vt:variant>
      <vt:variant>
        <vt:lpwstr/>
      </vt:variant>
      <vt:variant>
        <vt:i4>1179698</vt:i4>
      </vt:variant>
      <vt:variant>
        <vt:i4>0</vt:i4>
      </vt:variant>
      <vt:variant>
        <vt:i4>0</vt:i4>
      </vt:variant>
      <vt:variant>
        <vt:i4>5</vt:i4>
      </vt:variant>
      <vt:variant>
        <vt:lpwstr>mailto:info@gtz.de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Vorlage</dc:subject>
  <dc:creator>Christine Luise Dorothea Falta</dc:creator>
  <cp:lastModifiedBy>Pelzmann, Laura GIZ CD</cp:lastModifiedBy>
  <cp:revision>2</cp:revision>
  <cp:lastPrinted>2021-08-19T13:51:00Z</cp:lastPrinted>
  <dcterms:created xsi:type="dcterms:W3CDTF">2022-08-18T08:13:00Z</dcterms:created>
  <dcterms:modified xsi:type="dcterms:W3CDTF">2022-08-18T08:13:00Z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