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B5C0DE" w14:textId="77777777" w:rsidR="00C775EB" w:rsidRPr="00DF063A" w:rsidRDefault="0078620D" w:rsidP="00C775EB">
      <w:pPr>
        <w:pStyle w:val="Headline"/>
        <w:framePr w:hSpace="0" w:wrap="auto" w:vAnchor="margin" w:xAlign="left" w:yAlign="inline"/>
        <w:suppressOverlap w:val="0"/>
      </w:pPr>
      <w:r>
        <w:t>Malawi</w:t>
      </w:r>
      <w:r w:rsidR="00DF063A">
        <w:t xml:space="preserve">: </w:t>
      </w:r>
      <w:r>
        <w:t>Food and Nutrition Security</w:t>
      </w:r>
    </w:p>
    <w:p w14:paraId="61B4CD67" w14:textId="77777777" w:rsidR="00DF063A" w:rsidRDefault="00696FC8" w:rsidP="00417B4F">
      <w:pPr>
        <w:pStyle w:val="FormatvorlageSubheadlineNichtFett"/>
        <w:framePr w:hSpace="0" w:wrap="auto" w:vAnchor="margin" w:xAlign="left" w:yAlign="inline"/>
        <w:suppressOverlap w:val="0"/>
        <w:rPr>
          <w:sz w:val="22"/>
          <w:szCs w:val="22"/>
        </w:rPr>
      </w:pPr>
      <w:r>
        <w:rPr>
          <w:b/>
        </w:rPr>
        <w:t xml:space="preserve">In Malawi, </w:t>
      </w:r>
      <w:r w:rsidR="00CF69BB">
        <w:rPr>
          <w:b/>
        </w:rPr>
        <w:t xml:space="preserve">maternal and </w:t>
      </w:r>
      <w:r w:rsidR="00A70735">
        <w:rPr>
          <w:b/>
        </w:rPr>
        <w:t>child</w:t>
      </w:r>
      <w:r w:rsidR="00CF69BB">
        <w:rPr>
          <w:b/>
        </w:rPr>
        <w:t xml:space="preserve"> malnutrition are s</w:t>
      </w:r>
      <w:r w:rsidR="00A70735">
        <w:rPr>
          <w:b/>
        </w:rPr>
        <w:t>t</w:t>
      </w:r>
      <w:r w:rsidR="00CF69BB">
        <w:rPr>
          <w:b/>
        </w:rPr>
        <w:t>ill widespread</w:t>
      </w:r>
      <w:r w:rsidR="00A70735">
        <w:rPr>
          <w:b/>
        </w:rPr>
        <w:t>. Food and nutrition security, dietary diversity as well as adequate hygiene and sanitation practices are central to maternal and child health.</w:t>
      </w:r>
    </w:p>
    <w:p w14:paraId="7038D091" w14:textId="77777777" w:rsidR="0001411C" w:rsidRPr="00FF44A3" w:rsidRDefault="0001411C" w:rsidP="00C775EB">
      <w:pPr>
        <w:rPr>
          <w:lang w:val="en-US"/>
        </w:rPr>
        <w:sectPr w:rsidR="0001411C" w:rsidRPr="00FF44A3" w:rsidSect="002C7C89">
          <w:headerReference w:type="even" r:id="rId11"/>
          <w:headerReference w:type="default" r:id="rId12"/>
          <w:footerReference w:type="even" r:id="rId13"/>
          <w:footerReference w:type="default" r:id="rId14"/>
          <w:headerReference w:type="first" r:id="rId15"/>
          <w:footerReference w:type="first" r:id="rId16"/>
          <w:pgSz w:w="11906" w:h="16838" w:code="9"/>
          <w:pgMar w:top="2495" w:right="851" w:bottom="3686" w:left="760" w:header="170" w:footer="567" w:gutter="0"/>
          <w:cols w:space="720"/>
          <w:docGrid w:linePitch="272"/>
        </w:sectPr>
      </w:pPr>
    </w:p>
    <w:p w14:paraId="4EA636F2" w14:textId="77777777" w:rsidR="00E67F20" w:rsidRPr="00696FC8" w:rsidRDefault="00253BAA" w:rsidP="006649FC">
      <w:pPr>
        <w:pStyle w:val="4Flietext"/>
        <w:spacing w:before="200" w:after="240"/>
        <w:rPr>
          <w:color w:val="1F497D" w:themeColor="text2"/>
        </w:rPr>
      </w:pPr>
      <w:r>
        <w:rPr>
          <w:noProof/>
          <w:lang w:val="de-DE"/>
        </w:rPr>
        <mc:AlternateContent>
          <mc:Choice Requires="wpg">
            <w:drawing>
              <wp:anchor distT="0" distB="0" distL="114300" distR="114300" simplePos="0" relativeHeight="251658241" behindDoc="0" locked="0" layoutInCell="1" allowOverlap="1" wp14:anchorId="755B0D99" wp14:editId="41258B96">
                <wp:simplePos x="0" y="0"/>
                <wp:positionH relativeFrom="margin">
                  <wp:align>right</wp:align>
                </wp:positionH>
                <wp:positionV relativeFrom="paragraph">
                  <wp:posOffset>98425</wp:posOffset>
                </wp:positionV>
                <wp:extent cx="3102610" cy="833755"/>
                <wp:effectExtent l="0" t="0" r="2540" b="4445"/>
                <wp:wrapTopAndBottom/>
                <wp:docPr id="5" name="Group 5"/>
                <wp:cNvGraphicFramePr/>
                <a:graphic xmlns:a="http://schemas.openxmlformats.org/drawingml/2006/main">
                  <a:graphicData uri="http://schemas.microsoft.com/office/word/2010/wordprocessingGroup">
                    <wpg:wgp>
                      <wpg:cNvGrpSpPr/>
                      <wpg:grpSpPr>
                        <a:xfrm>
                          <a:off x="0" y="0"/>
                          <a:ext cx="3102610" cy="833755"/>
                          <a:chOff x="0" y="0"/>
                          <a:chExt cx="3079630" cy="828136"/>
                        </a:xfrm>
                      </wpg:grpSpPr>
                      <pic:pic xmlns:pic="http://schemas.openxmlformats.org/drawingml/2006/picture">
                        <pic:nvPicPr>
                          <pic:cNvPr id="4" name="Grafik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48905" cy="828136"/>
                          </a:xfrm>
                          <a:prstGeom prst="rect">
                            <a:avLst/>
                          </a:prstGeom>
                        </pic:spPr>
                      </pic:pic>
                      <pic:pic xmlns:pic="http://schemas.openxmlformats.org/drawingml/2006/picture">
                        <pic:nvPicPr>
                          <pic:cNvPr id="3" name="Picture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483743" y="198407"/>
                            <a:ext cx="534838" cy="534838"/>
                          </a:xfrm>
                          <a:prstGeom prst="rect">
                            <a:avLst/>
                          </a:prstGeom>
                        </pic:spPr>
                      </pic:pic>
                      <pic:pic xmlns:pic="http://schemas.openxmlformats.org/drawingml/2006/picture">
                        <pic:nvPicPr>
                          <pic:cNvPr id="8" name="Picture 8" descr="C:\Users\UserLA4602\Desktop\Country Office\07 Vorlagen und Abläufe - Templates and Procedures\07 Templates\Logos\SDG_PRINT FILES\E SDG ICONS_PRINT\Square Icons\E_SDG goals_icons-individual-cmyk-03.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018581" y="198407"/>
                            <a:ext cx="534837" cy="534838"/>
                          </a:xfrm>
                          <a:prstGeom prst="rect">
                            <a:avLst/>
                          </a:prstGeom>
                          <a:noFill/>
                          <a:ln>
                            <a:noFill/>
                          </a:ln>
                        </pic:spPr>
                      </pic:pic>
                      <pic:pic xmlns:pic="http://schemas.openxmlformats.org/drawingml/2006/picture">
                        <pic:nvPicPr>
                          <pic:cNvPr id="10" name="Picture 10" descr="C:\Users\UserLA4602\Desktop\Country Office\07 Vorlagen und Abläufe - Templates and Procedures\07 Templates\Logos\SDG_PRINT FILES\E SDG ICONS_PRINT\Square Icons\E_SDG goals_icons-individual-cmyk-05.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544792" y="198407"/>
                            <a:ext cx="534838" cy="534838"/>
                          </a:xfrm>
                          <a:prstGeom prst="rect">
                            <a:avLst/>
                          </a:prstGeom>
                          <a:noFill/>
                          <a:ln>
                            <a:noFill/>
                          </a:ln>
                        </pic:spPr>
                      </pic:pic>
                      <pic:pic xmlns:pic="http://schemas.openxmlformats.org/drawingml/2006/picture">
                        <pic:nvPicPr>
                          <pic:cNvPr id="11" name="Picture 11" descr="C:\Users\UserLA4602\Desktop\Country Office\07 Vorlagen und Abläufe - Templates and Procedures\07 Templates\Logos\SDG_PRINT FILES\E SDG ICONS_PRINT\Square Icons\E_SDG goals_icons-individual-cmyk-01.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948905" y="198407"/>
                            <a:ext cx="534838" cy="53483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group w14:anchorId="57542C62" id="Group 5" o:spid="_x0000_s1026" style="position:absolute;margin-left:193.1pt;margin-top:7.75pt;width:244.3pt;height:65.65pt;z-index:251658241;mso-position-horizontal:right;mso-position-horizontal-relative:margin;mso-width-relative:margin;mso-height-relative:margin" coordsize="30796,82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7" type="#_x0000_t75" style="position:absolute;width:9489;height:8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">
                  <v:imagedata r:id="rId22" o:title=""/>
                </v:shape>
                <v:shape id="Picture 3" o:spid="_x0000_s1028" type="#_x0000_t75" style="position:absolute;left:14837;top:1984;width:5348;height:5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">
                  <v:imagedata r:id="rId23" o:title=""/>
                </v:shape>
                <v:shape id="Picture 8" o:spid="_x0000_s1029" type="#_x0000_t75" style="position:absolute;left:20185;top:1984;width:5349;height:5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">
                  <v:imagedata r:id="rId24" o:title="E_SDG goals_icons-individual-cmyk-03"/>
                </v:shape>
                <v:shape id="Picture 10" o:spid="_x0000_s1030" type="#_x0000_t75" style="position:absolute;left:25447;top:1984;width:5349;height:5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">
                  <v:imagedata r:id="rId25" o:title="E_SDG goals_icons-individual-cmyk-05"/>
                </v:shape>
                <v:shape id="Picture 11" o:spid="_x0000_s1031" type="#_x0000_t75" style="position:absolute;left:9489;top:1984;width:5348;height:5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">
                  <v:imagedata r:id="rId26" o:title="E_SDG goals_icons-individual-cmyk-01"/>
                </v:shape>
                <w10:wrap type="topAndBottom" anchorx="margin"/>
              </v:group>
            </w:pict>
          </mc:Fallback>
        </mc:AlternateContent>
      </w:r>
      <w:r w:rsidR="006C1FFD" w:rsidRPr="00696FC8">
        <w:rPr>
          <w:rStyle w:val="3ZwischenberschriftZchn"/>
          <w:rFonts w:ascii="BundesSerif Office" w:hAnsi="BundesSerif Office"/>
          <w:color w:val="1F497D" w:themeColor="text2"/>
        </w:rPr>
        <w:t>The c</w:t>
      </w:r>
      <w:r w:rsidR="006649FC" w:rsidRPr="00696FC8">
        <w:rPr>
          <w:rStyle w:val="3ZwischenberschriftZchn"/>
          <w:rFonts w:ascii="BundesSerif Office" w:hAnsi="BundesSerif Office"/>
          <w:color w:val="1F497D" w:themeColor="text2"/>
        </w:rPr>
        <w:t>hallenge</w:t>
      </w:r>
    </w:p>
    <w:p w14:paraId="5996CDE2" w14:textId="02394237" w:rsidR="00D614F6" w:rsidRDefault="0080600D" w:rsidP="00274DF5">
      <w:pPr>
        <w:pStyle w:val="4Flietext"/>
        <w:spacing w:before="200" w:after="240" w:line="240" w:lineRule="atLeast"/>
        <w:jc w:val="both"/>
        <w:rPr>
          <w:rFonts w:ascii="BundesSans Office" w:hAnsi="BundesSans Office" w:cs="Times New Roman"/>
          <w:color w:val="auto"/>
        </w:rPr>
      </w:pPr>
      <w:r w:rsidRPr="5287067B">
        <w:rPr>
          <w:rFonts w:ascii="BundesSans Office" w:hAnsi="BundesSans Office" w:cs="Times New Roman"/>
          <w:color w:val="auto"/>
        </w:rPr>
        <w:t>In sub-Saharan Africa</w:t>
      </w:r>
      <w:r w:rsidR="006038FD" w:rsidRPr="5287067B">
        <w:rPr>
          <w:rFonts w:ascii="BundesSans Office" w:hAnsi="BundesSans Office" w:cs="Times New Roman"/>
          <w:color w:val="auto"/>
        </w:rPr>
        <w:t>,</w:t>
      </w:r>
      <w:r w:rsidRPr="5287067B">
        <w:rPr>
          <w:rFonts w:ascii="BundesSans Office" w:hAnsi="BundesSans Office" w:cs="Times New Roman"/>
          <w:color w:val="auto"/>
        </w:rPr>
        <w:t xml:space="preserve"> </w:t>
      </w:r>
      <w:r w:rsidR="00F41E41" w:rsidRPr="5287067B">
        <w:rPr>
          <w:rFonts w:ascii="BundesSans Office" w:hAnsi="BundesSans Office" w:cs="Times New Roman"/>
          <w:color w:val="auto"/>
        </w:rPr>
        <w:t xml:space="preserve">improvements in adult and </w:t>
      </w:r>
      <w:r w:rsidR="007537A9" w:rsidRPr="5287067B">
        <w:rPr>
          <w:rFonts w:ascii="BundesSans Office" w:hAnsi="BundesSans Office" w:cs="Times New Roman"/>
          <w:color w:val="auto"/>
        </w:rPr>
        <w:t>child malnutrition</w:t>
      </w:r>
      <w:r w:rsidR="00F41E41" w:rsidRPr="5287067B">
        <w:rPr>
          <w:rFonts w:ascii="BundesSans Office" w:hAnsi="BundesSans Office" w:cs="Times New Roman"/>
          <w:color w:val="auto"/>
        </w:rPr>
        <w:t xml:space="preserve"> are slow, and multiple forms of malnutrition are </w:t>
      </w:r>
      <w:r w:rsidR="00564775" w:rsidRPr="5287067B">
        <w:rPr>
          <w:rFonts w:ascii="BundesSans Office" w:hAnsi="BundesSans Office" w:cs="Times New Roman"/>
          <w:color w:val="auto"/>
        </w:rPr>
        <w:t>prevalent in the region</w:t>
      </w:r>
      <w:r w:rsidR="00F41E41" w:rsidRPr="5287067B">
        <w:rPr>
          <w:rFonts w:ascii="BundesSans Office" w:hAnsi="BundesSans Office" w:cs="Times New Roman"/>
          <w:color w:val="auto"/>
        </w:rPr>
        <w:t>.</w:t>
      </w:r>
      <w:r w:rsidR="00696FC8" w:rsidRPr="5287067B">
        <w:rPr>
          <w:rFonts w:ascii="BundesSans Office" w:hAnsi="BundesSans Office" w:cs="Times New Roman"/>
          <w:color w:val="auto"/>
        </w:rPr>
        <w:t xml:space="preserve"> </w:t>
      </w:r>
      <w:r w:rsidR="00CF69BB" w:rsidRPr="5287067B">
        <w:rPr>
          <w:rFonts w:ascii="BundesSans Office" w:hAnsi="BundesSans Office" w:cs="Times New Roman"/>
          <w:color w:val="auto"/>
        </w:rPr>
        <w:t>At least a third of Malawian women in reproductive age are anaemic</w:t>
      </w:r>
      <w:r w:rsidRPr="5287067B">
        <w:rPr>
          <w:rFonts w:ascii="BundesSans Office" w:hAnsi="BundesSans Office" w:cs="Times New Roman"/>
          <w:color w:val="auto"/>
        </w:rPr>
        <w:t xml:space="preserve"> and </w:t>
      </w:r>
      <w:r w:rsidR="00F41E41" w:rsidRPr="5287067B">
        <w:rPr>
          <w:rFonts w:ascii="BundesSans Office" w:hAnsi="BundesSans Office" w:cs="Times New Roman"/>
          <w:color w:val="auto"/>
        </w:rPr>
        <w:t>45%</w:t>
      </w:r>
      <w:r w:rsidRPr="5287067B">
        <w:rPr>
          <w:rFonts w:ascii="BundesSans Office" w:hAnsi="BundesSans Office" w:cs="Times New Roman"/>
          <w:color w:val="auto"/>
        </w:rPr>
        <w:t xml:space="preserve"> of children under 5 years are stunted</w:t>
      </w:r>
      <w:r w:rsidR="0088241F" w:rsidRPr="5287067B">
        <w:rPr>
          <w:rFonts w:ascii="BundesSans Office" w:hAnsi="BundesSans Office" w:cs="Times New Roman"/>
          <w:color w:val="auto"/>
          <w:vertAlign w:val="superscript"/>
        </w:rPr>
        <w:t>1</w:t>
      </w:r>
      <w:r w:rsidR="0088241F" w:rsidRPr="5287067B">
        <w:rPr>
          <w:rFonts w:ascii="BundesSans Office" w:hAnsi="BundesSans Office" w:cs="Times New Roman"/>
          <w:color w:val="auto"/>
        </w:rPr>
        <w:t>.</w:t>
      </w:r>
      <w:r w:rsidR="003D2DD9" w:rsidRPr="5287067B">
        <w:rPr>
          <w:rFonts w:ascii="BundesSans Office" w:hAnsi="BundesSans Office" w:cs="Times New Roman"/>
          <w:color w:val="auto"/>
        </w:rPr>
        <w:t xml:space="preserve"> </w:t>
      </w:r>
    </w:p>
    <w:p w14:paraId="09654D7E" w14:textId="69ADFC8A" w:rsidR="00E26446" w:rsidRDefault="00E26446" w:rsidP="002466CC">
      <w:pPr>
        <w:pStyle w:val="4Flietext"/>
        <w:spacing w:before="200" w:after="240" w:line="240" w:lineRule="atLeast"/>
        <w:jc w:val="both"/>
        <w:rPr>
          <w:rFonts w:ascii="BundesSans Office" w:hAnsi="BundesSans Office" w:cs="Times New Roman"/>
          <w:color w:val="auto"/>
        </w:rPr>
      </w:pPr>
      <w:r w:rsidRPr="0F53D3E3">
        <w:rPr>
          <w:rFonts w:ascii="BundesSans Office" w:hAnsi="BundesSans Office" w:cs="Times New Roman"/>
          <w:color w:val="auto"/>
        </w:rPr>
        <w:t>The first 1,000 days, from conception to a child’s second birthday, are crucial for physical and cognitive development</w:t>
      </w:r>
      <w:r w:rsidR="00E9469B" w:rsidRPr="0F53D3E3">
        <w:rPr>
          <w:rFonts w:ascii="BundesSans Office" w:hAnsi="BundesSans Office" w:cs="Times New Roman"/>
          <w:color w:val="auto"/>
        </w:rPr>
        <w:t xml:space="preserve"> with </w:t>
      </w:r>
      <w:r w:rsidR="7A74A6DF" w:rsidRPr="0F53D3E3">
        <w:rPr>
          <w:rFonts w:ascii="BundesSans Office" w:hAnsi="BundesSans Office" w:cs="Times New Roman"/>
          <w:color w:val="auto"/>
        </w:rPr>
        <w:t>long-term</w:t>
      </w:r>
      <w:r w:rsidRPr="0F53D3E3">
        <w:rPr>
          <w:rFonts w:ascii="BundesSans Office" w:hAnsi="BundesSans Office" w:cs="Times New Roman"/>
          <w:color w:val="auto"/>
        </w:rPr>
        <w:t xml:space="preserve"> effects in</w:t>
      </w:r>
      <w:r w:rsidR="00E9469B" w:rsidRPr="0F53D3E3">
        <w:rPr>
          <w:rFonts w:ascii="BundesSans Office" w:hAnsi="BundesSans Office" w:cs="Times New Roman"/>
          <w:color w:val="auto"/>
        </w:rPr>
        <w:t xml:space="preserve"> later</w:t>
      </w:r>
      <w:r w:rsidRPr="0F53D3E3">
        <w:rPr>
          <w:rFonts w:ascii="BundesSans Office" w:hAnsi="BundesSans Office" w:cs="Times New Roman"/>
          <w:color w:val="auto"/>
        </w:rPr>
        <w:t xml:space="preserve"> life.</w:t>
      </w:r>
      <w:r w:rsidR="00D614F6" w:rsidRPr="0F53D3E3">
        <w:rPr>
          <w:rFonts w:ascii="BundesSans Office" w:hAnsi="BundesSans Office" w:cs="Times New Roman"/>
          <w:color w:val="auto"/>
        </w:rPr>
        <w:t xml:space="preserve"> Household f</w:t>
      </w:r>
      <w:r w:rsidR="003D2DD9" w:rsidRPr="0F53D3E3">
        <w:rPr>
          <w:rFonts w:ascii="BundesSans Office" w:hAnsi="BundesSans Office" w:cs="Times New Roman"/>
          <w:color w:val="auto"/>
        </w:rPr>
        <w:t>ood and nutrition securit</w:t>
      </w:r>
      <w:r w:rsidR="00D614F6" w:rsidRPr="0F53D3E3">
        <w:rPr>
          <w:rFonts w:ascii="BundesSans Office" w:hAnsi="BundesSans Office" w:cs="Times New Roman"/>
          <w:color w:val="auto"/>
        </w:rPr>
        <w:t xml:space="preserve">y are central to </w:t>
      </w:r>
      <w:r w:rsidR="002466CC" w:rsidRPr="0F53D3E3">
        <w:rPr>
          <w:rFonts w:ascii="BundesSans Office" w:hAnsi="BundesSans Office" w:cs="Times New Roman"/>
          <w:color w:val="auto"/>
        </w:rPr>
        <w:t xml:space="preserve">deliver </w:t>
      </w:r>
      <w:r w:rsidR="003D2DD9" w:rsidRPr="0F53D3E3">
        <w:rPr>
          <w:rFonts w:ascii="BundesSans Office" w:hAnsi="BundesSans Office" w:cs="Times New Roman"/>
          <w:color w:val="auto"/>
        </w:rPr>
        <w:t>a</w:t>
      </w:r>
      <w:r w:rsidR="00D614F6" w:rsidRPr="0F53D3E3">
        <w:rPr>
          <w:rFonts w:ascii="BundesSans Office" w:hAnsi="BundesSans Office" w:cs="Times New Roman"/>
          <w:color w:val="auto"/>
        </w:rPr>
        <w:t>dequate</w:t>
      </w:r>
      <w:r w:rsidR="00E9469B" w:rsidRPr="0F53D3E3">
        <w:rPr>
          <w:rFonts w:ascii="BundesSans Office" w:hAnsi="BundesSans Office" w:cs="Times New Roman"/>
          <w:color w:val="auto"/>
        </w:rPr>
        <w:t xml:space="preserve"> </w:t>
      </w:r>
      <w:r w:rsidR="002466CC" w:rsidRPr="0F53D3E3">
        <w:rPr>
          <w:rFonts w:ascii="BundesSans Office" w:hAnsi="BundesSans Office" w:cs="Times New Roman"/>
          <w:color w:val="auto"/>
        </w:rPr>
        <w:t xml:space="preserve">food </w:t>
      </w:r>
      <w:r w:rsidR="00E9469B" w:rsidRPr="0F53D3E3">
        <w:rPr>
          <w:rFonts w:ascii="BundesSans Office" w:hAnsi="BundesSans Office" w:cs="Times New Roman"/>
          <w:color w:val="auto"/>
        </w:rPr>
        <w:t>quality and quantity</w:t>
      </w:r>
      <w:r w:rsidR="00D614F6" w:rsidRPr="0F53D3E3">
        <w:rPr>
          <w:rFonts w:ascii="BundesSans Office" w:hAnsi="BundesSans Office" w:cs="Times New Roman"/>
          <w:color w:val="auto"/>
        </w:rPr>
        <w:t xml:space="preserve"> </w:t>
      </w:r>
      <w:r w:rsidR="00842DC1" w:rsidRPr="0F53D3E3">
        <w:rPr>
          <w:rFonts w:ascii="BundesSans Office" w:hAnsi="BundesSans Office" w:cs="Times New Roman"/>
          <w:color w:val="auto"/>
        </w:rPr>
        <w:t>supportive of early child development</w:t>
      </w:r>
      <w:r w:rsidR="00E00450" w:rsidRPr="0F53D3E3">
        <w:rPr>
          <w:rFonts w:ascii="BundesSans Office" w:hAnsi="BundesSans Office" w:cs="Times New Roman"/>
          <w:color w:val="auto"/>
        </w:rPr>
        <w:t>.</w:t>
      </w:r>
    </w:p>
    <w:p w14:paraId="0E5A8DF4" w14:textId="77777777" w:rsidR="006649FC" w:rsidRPr="00742C5B" w:rsidRDefault="00542A5A" w:rsidP="00696FC8">
      <w:pPr>
        <w:pStyle w:val="4Flietext"/>
        <w:spacing w:before="200" w:after="240"/>
        <w:rPr>
          <w:rStyle w:val="3ZwischenberschriftZchn"/>
          <w:color w:val="1F497D" w:themeColor="text2"/>
        </w:rPr>
      </w:pPr>
      <w:r>
        <w:rPr>
          <w:rStyle w:val="3ZwischenberschriftZchn"/>
          <w:rFonts w:ascii="BundesSerif Office" w:hAnsi="BundesSerif Office"/>
          <w:color w:val="1F497D" w:themeColor="text2"/>
        </w:rPr>
        <w:t>Our a</w:t>
      </w:r>
      <w:r w:rsidR="006649FC">
        <w:rPr>
          <w:rStyle w:val="3ZwischenberschriftZchn"/>
          <w:rFonts w:ascii="BundesSerif Office" w:hAnsi="BundesSerif Office"/>
          <w:color w:val="1F497D" w:themeColor="text2"/>
        </w:rPr>
        <w:t>pproach</w:t>
      </w:r>
      <w:r w:rsidR="006649FC">
        <w:rPr>
          <w:rStyle w:val="3ZwischenberschriftZchn"/>
          <w:color w:val="1F497D" w:themeColor="text2"/>
        </w:rPr>
        <w:t xml:space="preserve"> </w:t>
      </w:r>
    </w:p>
    <w:p w14:paraId="43047F70" w14:textId="54AF768E" w:rsidR="007C6710" w:rsidRPr="007C6710" w:rsidRDefault="007C6710" w:rsidP="00274DF5">
      <w:pPr>
        <w:pStyle w:val="4Flietext"/>
        <w:spacing w:before="200" w:after="0" w:line="240" w:lineRule="atLeast"/>
        <w:jc w:val="both"/>
        <w:rPr>
          <w:rFonts w:ascii="BundesSans Office" w:hAnsi="BundesSans Office" w:cs="Times New Roman"/>
          <w:color w:val="auto"/>
        </w:rPr>
      </w:pPr>
      <w:r w:rsidRPr="007C6710">
        <w:rPr>
          <w:rFonts w:ascii="BundesSans Office" w:hAnsi="BundesSans Office" w:cs="Times New Roman"/>
          <w:color w:val="auto"/>
        </w:rPr>
        <w:t>In Malawi</w:t>
      </w:r>
      <w:r w:rsidR="00E00450">
        <w:rPr>
          <w:rFonts w:ascii="BundesSans Office" w:hAnsi="BundesSans Office" w:cs="Times New Roman"/>
          <w:color w:val="auto"/>
        </w:rPr>
        <w:t>,</w:t>
      </w:r>
      <w:r w:rsidRPr="007C6710">
        <w:rPr>
          <w:rFonts w:ascii="BundesSans Office" w:hAnsi="BundesSans Office" w:cs="Times New Roman"/>
          <w:color w:val="auto"/>
        </w:rPr>
        <w:t xml:space="preserve"> the Food and Nutrition Security Programme (FNSP)</w:t>
      </w:r>
      <w:r w:rsidRPr="007F45A3">
        <w:rPr>
          <w:rFonts w:ascii="BundesSans Office" w:hAnsi="BundesSans Office" w:cs="Times New Roman"/>
          <w:color w:val="auto"/>
        </w:rPr>
        <w:t xml:space="preserve"> </w:t>
      </w:r>
      <w:r w:rsidR="00CB4B70">
        <w:rPr>
          <w:rFonts w:ascii="BundesSans Office" w:hAnsi="BundesSans Office" w:cs="Times New Roman"/>
          <w:color w:val="auto"/>
        </w:rPr>
        <w:t>supports</w:t>
      </w:r>
      <w:r w:rsidR="00E9469B">
        <w:rPr>
          <w:rFonts w:ascii="BundesSans Office" w:hAnsi="BundesSans Office" w:cs="Times New Roman"/>
          <w:color w:val="auto"/>
        </w:rPr>
        <w:t xml:space="preserve"> community groups and governmental service providers in the districts </w:t>
      </w:r>
      <w:r w:rsidRPr="007C6710">
        <w:rPr>
          <w:rFonts w:ascii="BundesSans Office" w:hAnsi="BundesSans Office" w:cs="Times New Roman"/>
          <w:color w:val="auto"/>
        </w:rPr>
        <w:t>Dedza and Salima</w:t>
      </w:r>
      <w:r w:rsidR="006038FD">
        <w:rPr>
          <w:rFonts w:ascii="BundesSans Office" w:hAnsi="BundesSans Office" w:cs="Times New Roman"/>
          <w:color w:val="auto"/>
        </w:rPr>
        <w:t xml:space="preserve"> to address malnutrition especially among children and women</w:t>
      </w:r>
      <w:r w:rsidR="00E9469B">
        <w:rPr>
          <w:rFonts w:ascii="BundesSans Office" w:hAnsi="BundesSans Office" w:cs="Times New Roman"/>
          <w:color w:val="auto"/>
        </w:rPr>
        <w:t xml:space="preserve">. </w:t>
      </w:r>
      <w:r w:rsidR="001108CD">
        <w:rPr>
          <w:rFonts w:ascii="BundesSans Office" w:hAnsi="BundesSans Office" w:cs="Times New Roman"/>
          <w:color w:val="auto"/>
        </w:rPr>
        <w:t xml:space="preserve">The programme </w:t>
      </w:r>
      <w:r w:rsidR="005A3710">
        <w:rPr>
          <w:rFonts w:ascii="BundesSans Office" w:hAnsi="BundesSans Office" w:cs="Times New Roman"/>
          <w:color w:val="auto"/>
        </w:rPr>
        <w:t>aim</w:t>
      </w:r>
      <w:r w:rsidR="001108CD">
        <w:rPr>
          <w:rFonts w:ascii="BundesSans Office" w:hAnsi="BundesSans Office" w:cs="Times New Roman"/>
          <w:color w:val="auto"/>
        </w:rPr>
        <w:t>s</w:t>
      </w:r>
      <w:r w:rsidR="00A70735">
        <w:rPr>
          <w:rFonts w:ascii="BundesSans Office" w:hAnsi="BundesSans Office" w:cs="Times New Roman"/>
          <w:color w:val="auto"/>
        </w:rPr>
        <w:t xml:space="preserve"> at improving </w:t>
      </w:r>
      <w:r w:rsidR="00B61997">
        <w:rPr>
          <w:rFonts w:ascii="BundesSans Office" w:hAnsi="BundesSans Office" w:cs="Times New Roman"/>
          <w:color w:val="auto"/>
        </w:rPr>
        <w:t>food and nutrition security</w:t>
      </w:r>
      <w:r w:rsidR="00A70735">
        <w:rPr>
          <w:rFonts w:ascii="BundesSans Office" w:hAnsi="BundesSans Office" w:cs="Times New Roman"/>
          <w:color w:val="auto"/>
        </w:rPr>
        <w:t xml:space="preserve"> for generations to come</w:t>
      </w:r>
      <w:r w:rsidR="00E9469B">
        <w:rPr>
          <w:rFonts w:ascii="BundesSans Office" w:hAnsi="BundesSans Office" w:cs="Times New Roman"/>
          <w:color w:val="auto"/>
        </w:rPr>
        <w:t xml:space="preserve">. </w:t>
      </w:r>
      <w:r w:rsidR="00A70735">
        <w:rPr>
          <w:rFonts w:ascii="BundesSans Office" w:hAnsi="BundesSans Office" w:cs="Times New Roman"/>
          <w:color w:val="auto"/>
        </w:rPr>
        <w:t>FNSP in</w:t>
      </w:r>
      <w:r w:rsidRPr="007C6710">
        <w:rPr>
          <w:rFonts w:ascii="BundesSans Office" w:hAnsi="BundesSans Office" w:cs="Times New Roman"/>
          <w:color w:val="auto"/>
        </w:rPr>
        <w:t>tervention</w:t>
      </w:r>
      <w:r w:rsidR="005E3176">
        <w:rPr>
          <w:rFonts w:ascii="BundesSans Office" w:hAnsi="BundesSans Office" w:cs="Times New Roman"/>
          <w:color w:val="auto"/>
        </w:rPr>
        <w:t>s</w:t>
      </w:r>
      <w:r w:rsidRPr="007C6710">
        <w:rPr>
          <w:rFonts w:ascii="BundesSans Office" w:hAnsi="BundesSans Office" w:cs="Times New Roman"/>
          <w:color w:val="auto"/>
        </w:rPr>
        <w:t xml:space="preserve"> </w:t>
      </w:r>
      <w:r w:rsidR="005E3176">
        <w:rPr>
          <w:rFonts w:ascii="BundesSans Office" w:hAnsi="BundesSans Office" w:cs="Times New Roman"/>
          <w:color w:val="auto"/>
        </w:rPr>
        <w:t>focu</w:t>
      </w:r>
      <w:r w:rsidR="001108CD">
        <w:rPr>
          <w:rFonts w:ascii="BundesSans Office" w:hAnsi="BundesSans Office" w:cs="Times New Roman"/>
          <w:color w:val="auto"/>
        </w:rPr>
        <w:t>ses</w:t>
      </w:r>
      <w:r w:rsidR="005E3176">
        <w:rPr>
          <w:rFonts w:ascii="BundesSans Office" w:hAnsi="BundesSans Office" w:cs="Times New Roman"/>
          <w:color w:val="auto"/>
        </w:rPr>
        <w:t xml:space="preserve"> on</w:t>
      </w:r>
      <w:r w:rsidRPr="007C6710">
        <w:rPr>
          <w:rFonts w:ascii="BundesSans Office" w:hAnsi="BundesSans Office" w:cs="Times New Roman"/>
          <w:color w:val="auto"/>
        </w:rPr>
        <w:t>:</w:t>
      </w:r>
    </w:p>
    <w:p w14:paraId="1E99D590" w14:textId="37026D0D" w:rsidR="00573B76" w:rsidRDefault="00DB53FE" w:rsidP="00274DF5">
      <w:pPr>
        <w:pStyle w:val="ListParagraph"/>
        <w:numPr>
          <w:ilvl w:val="0"/>
          <w:numId w:val="32"/>
        </w:numPr>
        <w:autoSpaceDE w:val="0"/>
        <w:autoSpaceDN w:val="0"/>
        <w:adjustRightInd w:val="0"/>
        <w:spacing w:after="0" w:line="240" w:lineRule="auto"/>
        <w:ind w:left="426"/>
        <w:jc w:val="both"/>
        <w:rPr>
          <w:spacing w:val="0"/>
        </w:rPr>
      </w:pPr>
      <w:r w:rsidRPr="00DB53FE">
        <w:rPr>
          <w:b/>
          <w:bCs/>
          <w:spacing w:val="0"/>
        </w:rPr>
        <w:t>Behavioural change</w:t>
      </w:r>
      <w:r w:rsidRPr="00DB53FE">
        <w:rPr>
          <w:spacing w:val="0"/>
        </w:rPr>
        <w:t>: improving knowledge, attitudes and practices on nutrition and hygiene</w:t>
      </w:r>
      <w:r w:rsidR="005E3176">
        <w:rPr>
          <w:spacing w:val="0"/>
        </w:rPr>
        <w:t xml:space="preserve"> </w:t>
      </w:r>
    </w:p>
    <w:p w14:paraId="0EA2C20B" w14:textId="209B051C" w:rsidR="007C6710" w:rsidRPr="007F45A3" w:rsidRDefault="00CC121F" w:rsidP="00274DF5">
      <w:pPr>
        <w:pStyle w:val="ListParagraph"/>
        <w:numPr>
          <w:ilvl w:val="0"/>
          <w:numId w:val="32"/>
        </w:numPr>
        <w:autoSpaceDE w:val="0"/>
        <w:autoSpaceDN w:val="0"/>
        <w:adjustRightInd w:val="0"/>
        <w:spacing w:after="0" w:line="240" w:lineRule="auto"/>
        <w:ind w:left="426"/>
        <w:jc w:val="both"/>
        <w:rPr>
          <w:spacing w:val="0"/>
        </w:rPr>
      </w:pPr>
      <w:r w:rsidRPr="00CC121F">
        <w:rPr>
          <w:b/>
          <w:bCs/>
          <w:spacing w:val="0"/>
        </w:rPr>
        <w:t>Resilience</w:t>
      </w:r>
      <w:r w:rsidRPr="00CC121F">
        <w:rPr>
          <w:spacing w:val="0"/>
        </w:rPr>
        <w:t>: strengthening the resilience of households and communities to nutrition insecurity;</w:t>
      </w:r>
    </w:p>
    <w:p w14:paraId="14FAD37A" w14:textId="3E8D2489" w:rsidR="008C2C19" w:rsidRDefault="000C51CD" w:rsidP="00274DF5">
      <w:pPr>
        <w:pStyle w:val="ListParagraph"/>
        <w:numPr>
          <w:ilvl w:val="0"/>
          <w:numId w:val="32"/>
        </w:numPr>
        <w:autoSpaceDE w:val="0"/>
        <w:autoSpaceDN w:val="0"/>
        <w:adjustRightInd w:val="0"/>
        <w:spacing w:after="0" w:line="240" w:lineRule="auto"/>
        <w:ind w:left="425" w:hanging="357"/>
        <w:jc w:val="both"/>
        <w:rPr>
          <w:spacing w:val="0"/>
        </w:rPr>
      </w:pPr>
      <w:r w:rsidRPr="000C51CD">
        <w:rPr>
          <w:b/>
          <w:bCs/>
          <w:spacing w:val="0"/>
        </w:rPr>
        <w:t>Decentralised nutrition governance:</w:t>
      </w:r>
      <w:r w:rsidRPr="000C51CD">
        <w:rPr>
          <w:spacing w:val="0"/>
        </w:rPr>
        <w:t> strengthening the planning and coordination of nutrition-sensitive measures; and</w:t>
      </w:r>
    </w:p>
    <w:p w14:paraId="758F9AA0" w14:textId="5D6C28E7" w:rsidR="00B65DAF" w:rsidRPr="00B65DAF" w:rsidRDefault="00772A8F" w:rsidP="00B65DAF">
      <w:pPr>
        <w:pStyle w:val="ListParagraph"/>
        <w:numPr>
          <w:ilvl w:val="0"/>
          <w:numId w:val="32"/>
        </w:numPr>
        <w:autoSpaceDE w:val="0"/>
        <w:autoSpaceDN w:val="0"/>
        <w:adjustRightInd w:val="0"/>
        <w:spacing w:after="0" w:line="240" w:lineRule="auto"/>
        <w:ind w:left="425" w:hanging="357"/>
        <w:jc w:val="both"/>
        <w:rPr>
          <w:spacing w:val="0"/>
        </w:rPr>
      </w:pPr>
      <w:r w:rsidRPr="00772A8F">
        <w:rPr>
          <w:b/>
          <w:bCs/>
          <w:spacing w:val="0"/>
        </w:rPr>
        <w:t>Integrating/upscaling</w:t>
      </w:r>
      <w:r w:rsidR="001826A0">
        <w:rPr>
          <w:b/>
          <w:bCs/>
          <w:spacing w:val="0"/>
        </w:rPr>
        <w:t xml:space="preserve"> of good practices</w:t>
      </w:r>
      <w:r w:rsidRPr="00772A8F">
        <w:rPr>
          <w:spacing w:val="0"/>
        </w:rPr>
        <w:t>: strengthening planning and the coordination of national actors for a nutrition-sensitive policy framework.</w:t>
      </w:r>
      <w:r w:rsidR="0088241F" w:rsidRPr="008C2C19">
        <w:rPr>
          <w:sz w:val="12"/>
          <w:szCs w:val="12"/>
        </w:rPr>
        <w:t xml:space="preserve"> </w:t>
      </w:r>
    </w:p>
    <w:p w14:paraId="212BEBE1" w14:textId="77777777" w:rsidR="00B65DAF" w:rsidRDefault="00B65DAF" w:rsidP="00B65DAF">
      <w:pPr>
        <w:autoSpaceDE w:val="0"/>
        <w:autoSpaceDN w:val="0"/>
        <w:adjustRightInd w:val="0"/>
        <w:spacing w:after="0" w:line="240" w:lineRule="auto"/>
        <w:ind w:left="283" w:hanging="272"/>
        <w:rPr>
          <w:sz w:val="12"/>
          <w:szCs w:val="12"/>
          <w:vertAlign w:val="superscript"/>
        </w:rPr>
      </w:pPr>
    </w:p>
    <w:p w14:paraId="2D04E50A" w14:textId="22A73D0C" w:rsidR="00B65DAF" w:rsidRPr="00B65DAF" w:rsidRDefault="00B65DAF" w:rsidP="00B65DAF">
      <w:pPr>
        <w:autoSpaceDE w:val="0"/>
        <w:autoSpaceDN w:val="0"/>
        <w:adjustRightInd w:val="0"/>
        <w:spacing w:after="0" w:line="240" w:lineRule="auto"/>
        <w:ind w:left="11"/>
        <w:rPr>
          <w:sz w:val="12"/>
          <w:szCs w:val="12"/>
        </w:rPr>
      </w:pPr>
      <w:r w:rsidRPr="00B65DAF">
        <w:rPr>
          <w:sz w:val="12"/>
          <w:szCs w:val="12"/>
          <w:vertAlign w:val="superscript"/>
        </w:rPr>
        <w:t>1</w:t>
      </w:r>
      <w:r w:rsidRPr="00B65DAF">
        <w:rPr>
          <w:sz w:val="12"/>
          <w:szCs w:val="12"/>
        </w:rPr>
        <w:t xml:space="preserve"> </w:t>
      </w:r>
      <w:r w:rsidR="00CF6F0C" w:rsidRPr="00CF6F0C">
        <w:rPr>
          <w:sz w:val="12"/>
          <w:szCs w:val="12"/>
        </w:rPr>
        <w:t xml:space="preserve">National Statistical Office (NSO) [Malawi] and ICF. 2017. Malawi Demographic and Health Survey 2015-16. Zomba, Malawi, and Rockville, Maryland, USA. NSO and </w:t>
      </w:r>
      <w:proofErr w:type="gramStart"/>
      <w:r w:rsidR="00CF6F0C" w:rsidRPr="00CF6F0C">
        <w:rPr>
          <w:sz w:val="12"/>
          <w:szCs w:val="12"/>
        </w:rPr>
        <w:t>ICF.</w:t>
      </w:r>
      <w:r w:rsidRPr="00B65DAF">
        <w:rPr>
          <w:sz w:val="12"/>
          <w:szCs w:val="12"/>
        </w:rPr>
        <w:t>.</w:t>
      </w:r>
      <w:proofErr w:type="gramEnd"/>
    </w:p>
    <w:p w14:paraId="2FD3835B" w14:textId="77777777" w:rsidR="00B65DAF" w:rsidRPr="00B65DAF" w:rsidRDefault="00B65DAF" w:rsidP="00B65DAF">
      <w:pPr>
        <w:autoSpaceDE w:val="0"/>
        <w:autoSpaceDN w:val="0"/>
        <w:adjustRightInd w:val="0"/>
        <w:spacing w:after="0" w:line="240" w:lineRule="auto"/>
        <w:jc w:val="both"/>
      </w:pPr>
    </w:p>
    <w:p w14:paraId="606301EA" w14:textId="77777777" w:rsidR="0066731B" w:rsidRPr="004829A4" w:rsidRDefault="0066731B" w:rsidP="004829A4">
      <w:pPr>
        <w:autoSpaceDE w:val="0"/>
        <w:autoSpaceDN w:val="0"/>
        <w:adjustRightInd w:val="0"/>
        <w:spacing w:after="0" w:line="240" w:lineRule="auto"/>
        <w:ind w:left="66"/>
        <w:rPr>
          <w:spacing w:val="1"/>
          <w:sz w:val="12"/>
          <w:szCs w:val="12"/>
        </w:rPr>
      </w:pPr>
    </w:p>
    <w:tbl>
      <w:tblPr>
        <w:tblStyle w:val="TableGrid"/>
        <w:tblpPr w:leftFromText="180" w:rightFromText="180" w:vertAnchor="text" w:tblpY="1519"/>
        <w:tblW w:w="4844"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1231"/>
        <w:gridCol w:w="3613"/>
      </w:tblGrid>
      <w:tr w:rsidR="0058531A" w:rsidRPr="00DF063A" w14:paraId="36AF1E6E" w14:textId="77777777" w:rsidTr="00253BAA">
        <w:tc>
          <w:tcPr>
            <w:tcW w:w="1231" w:type="dxa"/>
            <w:tcBorders>
              <w:top w:val="nil"/>
              <w:bottom w:val="single" w:sz="4" w:space="0" w:color="FFFFFF" w:themeColor="background1"/>
            </w:tcBorders>
            <w:shd w:val="clear" w:color="auto" w:fill="1F497D" w:themeFill="text2"/>
          </w:tcPr>
          <w:p w14:paraId="514D4F44" w14:textId="77777777" w:rsidR="0058531A" w:rsidRPr="002C7C89" w:rsidRDefault="0058531A" w:rsidP="00253BAA">
            <w:pPr>
              <w:pStyle w:val="ProjektbeschreibungTitel"/>
              <w:rPr>
                <w:b/>
                <w:color w:val="FFFFFF" w:themeColor="background1"/>
              </w:rPr>
            </w:pPr>
            <w:r>
              <w:rPr>
                <w:b/>
                <w:color w:val="FFFFFF" w:themeColor="background1"/>
              </w:rPr>
              <w:br w:type="column"/>
              <w:t>Project name</w:t>
            </w:r>
          </w:p>
        </w:tc>
        <w:tc>
          <w:tcPr>
            <w:tcW w:w="3613" w:type="dxa"/>
            <w:tcBorders>
              <w:top w:val="nil"/>
              <w:bottom w:val="single" w:sz="4" w:space="0" w:color="FFFFFF" w:themeColor="background1"/>
            </w:tcBorders>
            <w:shd w:val="clear" w:color="auto" w:fill="C6D9F1" w:themeFill="text2" w:themeFillTint="33"/>
          </w:tcPr>
          <w:p w14:paraId="1DE6B4B4" w14:textId="77777777" w:rsidR="0058531A" w:rsidRPr="002C7C89" w:rsidRDefault="0058531A" w:rsidP="00253BAA">
            <w:pPr>
              <w:pStyle w:val="Projektbeschreibunginhalt"/>
              <w:rPr>
                <w:b/>
                <w:color w:val="auto"/>
              </w:rPr>
            </w:pPr>
            <w:r>
              <w:rPr>
                <w:b/>
                <w:color w:val="auto"/>
              </w:rPr>
              <w:t>Food and Nutrition Security Programme</w:t>
            </w:r>
            <w:r w:rsidR="005A3710">
              <w:rPr>
                <w:b/>
                <w:color w:val="auto"/>
              </w:rPr>
              <w:t xml:space="preserve"> (FNSP)</w:t>
            </w:r>
          </w:p>
        </w:tc>
      </w:tr>
      <w:tr w:rsidR="0058531A" w:rsidRPr="00653683" w14:paraId="50B4B4C9" w14:textId="77777777" w:rsidTr="00253BAA">
        <w:tc>
          <w:tcPr>
            <w:tcW w:w="1231" w:type="dxa"/>
            <w:tcBorders>
              <w:top w:val="single" w:sz="4" w:space="0" w:color="FFFFFF" w:themeColor="background1"/>
              <w:bottom w:val="single" w:sz="4" w:space="0" w:color="FFFFFF" w:themeColor="background1"/>
            </w:tcBorders>
            <w:shd w:val="clear" w:color="auto" w:fill="1F497D" w:themeFill="text2"/>
          </w:tcPr>
          <w:p w14:paraId="772F2EE9" w14:textId="77777777" w:rsidR="0058531A" w:rsidRPr="002C7C89" w:rsidRDefault="0058531A" w:rsidP="00253BAA">
            <w:pPr>
              <w:pStyle w:val="ProjektbeschreibungTitel"/>
              <w:rPr>
                <w:b/>
                <w:color w:val="FFFFFF" w:themeColor="background1"/>
              </w:rPr>
            </w:pPr>
            <w:r>
              <w:rPr>
                <w:b/>
                <w:color w:val="FFFFFF" w:themeColor="background1"/>
              </w:rPr>
              <w:t>Commissioned by</w:t>
            </w:r>
          </w:p>
        </w:tc>
        <w:tc>
          <w:tcPr>
            <w:tcW w:w="3613" w:type="dxa"/>
            <w:tcBorders>
              <w:top w:val="single" w:sz="4" w:space="0" w:color="FFFFFF" w:themeColor="background1"/>
              <w:bottom w:val="single" w:sz="4" w:space="0" w:color="FFFFFF" w:themeColor="background1"/>
            </w:tcBorders>
            <w:shd w:val="clear" w:color="auto" w:fill="C6D9F1" w:themeFill="text2" w:themeFillTint="33"/>
          </w:tcPr>
          <w:p w14:paraId="68278F63" w14:textId="77777777" w:rsidR="0058531A" w:rsidRPr="002C7C89" w:rsidRDefault="0058531A" w:rsidP="00253BAA">
            <w:pPr>
              <w:pStyle w:val="Projektbeschreibunginhalt"/>
              <w:spacing w:after="0" w:afterAutospacing="0"/>
              <w:rPr>
                <w:b/>
                <w:color w:val="auto"/>
              </w:rPr>
            </w:pPr>
            <w:r>
              <w:rPr>
                <w:b/>
                <w:color w:val="auto"/>
              </w:rPr>
              <w:t xml:space="preserve">German Federal </w:t>
            </w:r>
            <w:r w:rsidR="00AC07EF">
              <w:rPr>
                <w:b/>
                <w:color w:val="auto"/>
              </w:rPr>
              <w:t>Ministry</w:t>
            </w:r>
            <w:r>
              <w:rPr>
                <w:b/>
                <w:color w:val="auto"/>
              </w:rPr>
              <w:t xml:space="preserve"> </w:t>
            </w:r>
            <w:r w:rsidR="00BB2BB7">
              <w:rPr>
                <w:b/>
                <w:color w:val="auto"/>
              </w:rPr>
              <w:t>for</w:t>
            </w:r>
            <w:r>
              <w:rPr>
                <w:b/>
                <w:color w:val="auto"/>
              </w:rPr>
              <w:t xml:space="preserve"> Economic Cooperation and Development (BMZ)</w:t>
            </w:r>
          </w:p>
        </w:tc>
      </w:tr>
      <w:tr w:rsidR="0058531A" w:rsidRPr="00490DF6" w14:paraId="783A8A49" w14:textId="77777777" w:rsidTr="00253BAA">
        <w:tc>
          <w:tcPr>
            <w:tcW w:w="1231" w:type="dxa"/>
            <w:tcBorders>
              <w:top w:val="single" w:sz="4" w:space="0" w:color="FFFFFF" w:themeColor="background1"/>
              <w:bottom w:val="single" w:sz="4" w:space="0" w:color="FFFFFF" w:themeColor="background1"/>
            </w:tcBorders>
            <w:shd w:val="clear" w:color="auto" w:fill="1F497D" w:themeFill="text2"/>
          </w:tcPr>
          <w:p w14:paraId="3F886B78" w14:textId="77777777" w:rsidR="0058531A" w:rsidRPr="002C7C89" w:rsidRDefault="0058531A" w:rsidP="00253BAA">
            <w:pPr>
              <w:pStyle w:val="ProjektbeschreibungTitel"/>
              <w:rPr>
                <w:b/>
                <w:color w:val="FFFFFF" w:themeColor="background1"/>
              </w:rPr>
            </w:pPr>
            <w:r>
              <w:rPr>
                <w:b/>
                <w:color w:val="FFFFFF" w:themeColor="background1"/>
              </w:rPr>
              <w:t>Implementing organisation</w:t>
            </w:r>
          </w:p>
        </w:tc>
        <w:tc>
          <w:tcPr>
            <w:tcW w:w="3613" w:type="dxa"/>
            <w:tcBorders>
              <w:top w:val="single" w:sz="4" w:space="0" w:color="FFFFFF" w:themeColor="background1"/>
              <w:bottom w:val="single" w:sz="4" w:space="0" w:color="FFFFFF" w:themeColor="background1"/>
            </w:tcBorders>
            <w:shd w:val="clear" w:color="auto" w:fill="C6D9F1" w:themeFill="text2" w:themeFillTint="33"/>
          </w:tcPr>
          <w:p w14:paraId="6F8FBC5F" w14:textId="77777777" w:rsidR="0058531A" w:rsidRPr="00A9416C" w:rsidRDefault="0058531A" w:rsidP="00253BAA">
            <w:pPr>
              <w:pStyle w:val="Projektbeschreibunginhalt"/>
              <w:rPr>
                <w:color w:val="auto"/>
                <w:lang w:val="de-DE"/>
              </w:rPr>
            </w:pPr>
            <w:r w:rsidRPr="00A9416C">
              <w:rPr>
                <w:color w:val="auto"/>
                <w:lang w:val="de-DE"/>
              </w:rPr>
              <w:t>Gesellschaft für Internationale Zusammenarbeit (GIZ)</w:t>
            </w:r>
          </w:p>
        </w:tc>
      </w:tr>
      <w:tr w:rsidR="0058531A" w:rsidRPr="00C775EB" w14:paraId="723B5360" w14:textId="77777777" w:rsidTr="00253BAA">
        <w:tc>
          <w:tcPr>
            <w:tcW w:w="1231" w:type="dxa"/>
            <w:tcBorders>
              <w:top w:val="single" w:sz="4" w:space="0" w:color="FFFFFF" w:themeColor="background1"/>
              <w:bottom w:val="single" w:sz="4" w:space="0" w:color="FFFFFF" w:themeColor="background1"/>
            </w:tcBorders>
            <w:shd w:val="clear" w:color="auto" w:fill="1F497D" w:themeFill="text2"/>
          </w:tcPr>
          <w:p w14:paraId="78D8036F" w14:textId="77777777" w:rsidR="0058531A" w:rsidRPr="002C7C89" w:rsidRDefault="0058531A" w:rsidP="00253BAA">
            <w:pPr>
              <w:pStyle w:val="ProjektbeschreibungTitel"/>
              <w:rPr>
                <w:b/>
                <w:color w:val="FFFFFF" w:themeColor="background1"/>
              </w:rPr>
            </w:pPr>
            <w:r>
              <w:rPr>
                <w:b/>
                <w:color w:val="FFFFFF" w:themeColor="background1"/>
              </w:rPr>
              <w:t>Project region</w:t>
            </w:r>
          </w:p>
        </w:tc>
        <w:tc>
          <w:tcPr>
            <w:tcW w:w="3613" w:type="dxa"/>
            <w:tcBorders>
              <w:top w:val="single" w:sz="4" w:space="0" w:color="FFFFFF" w:themeColor="background1"/>
              <w:bottom w:val="single" w:sz="4" w:space="0" w:color="FFFFFF" w:themeColor="background1"/>
            </w:tcBorders>
            <w:shd w:val="clear" w:color="auto" w:fill="C6D9F1" w:themeFill="text2" w:themeFillTint="33"/>
          </w:tcPr>
          <w:p w14:paraId="1208AF57" w14:textId="77777777" w:rsidR="0058531A" w:rsidRPr="002C7C89" w:rsidRDefault="002466CC" w:rsidP="00253BAA">
            <w:pPr>
              <w:pStyle w:val="FormatvorlageProjectdescriptioncontentNachAutomatisch"/>
              <w:spacing w:after="100"/>
              <w:rPr>
                <w:color w:val="auto"/>
              </w:rPr>
            </w:pPr>
            <w:r>
              <w:rPr>
                <w:color w:val="auto"/>
              </w:rPr>
              <w:t>Malawi’s D</w:t>
            </w:r>
            <w:r w:rsidR="00851A40">
              <w:rPr>
                <w:color w:val="auto"/>
              </w:rPr>
              <w:t xml:space="preserve">istricts </w:t>
            </w:r>
            <w:r w:rsidR="006038FD">
              <w:rPr>
                <w:color w:val="auto"/>
              </w:rPr>
              <w:t xml:space="preserve">of </w:t>
            </w:r>
            <w:r w:rsidR="0058531A">
              <w:rPr>
                <w:color w:val="auto"/>
              </w:rPr>
              <w:t>Dedza and Salima</w:t>
            </w:r>
            <w:r w:rsidR="00851A40">
              <w:rPr>
                <w:color w:val="auto"/>
              </w:rPr>
              <w:t xml:space="preserve"> </w:t>
            </w:r>
          </w:p>
        </w:tc>
      </w:tr>
      <w:tr w:rsidR="0058531A" w:rsidRPr="00DF063A" w14:paraId="7658BCAC" w14:textId="77777777" w:rsidTr="00253BAA">
        <w:tc>
          <w:tcPr>
            <w:tcW w:w="1231" w:type="dxa"/>
            <w:tcBorders>
              <w:top w:val="single" w:sz="4" w:space="0" w:color="FFFFFF" w:themeColor="background1"/>
              <w:bottom w:val="single" w:sz="4" w:space="0" w:color="FFFFFF" w:themeColor="background1"/>
            </w:tcBorders>
            <w:shd w:val="clear" w:color="auto" w:fill="1F497D" w:themeFill="text2"/>
          </w:tcPr>
          <w:p w14:paraId="68FA819C" w14:textId="77777777" w:rsidR="0058531A" w:rsidRPr="002C7C89" w:rsidRDefault="0058531A" w:rsidP="00253BAA">
            <w:pPr>
              <w:pStyle w:val="ProjektbeschreibungTitel"/>
              <w:rPr>
                <w:b/>
                <w:color w:val="FFFFFF" w:themeColor="background1"/>
              </w:rPr>
            </w:pPr>
            <w:r>
              <w:rPr>
                <w:b/>
                <w:color w:val="FFFFFF" w:themeColor="background1"/>
              </w:rPr>
              <w:t>Lead executing agency</w:t>
            </w:r>
          </w:p>
        </w:tc>
        <w:tc>
          <w:tcPr>
            <w:tcW w:w="3613" w:type="dxa"/>
            <w:tcBorders>
              <w:top w:val="single" w:sz="4" w:space="0" w:color="FFFFFF" w:themeColor="background1"/>
              <w:bottom w:val="single" w:sz="4" w:space="0" w:color="FFFFFF" w:themeColor="background1"/>
            </w:tcBorders>
            <w:shd w:val="clear" w:color="auto" w:fill="C6D9F1" w:themeFill="text2" w:themeFillTint="33"/>
          </w:tcPr>
          <w:p w14:paraId="6D4B21B3" w14:textId="77777777" w:rsidR="0058531A" w:rsidRPr="002C7C89" w:rsidRDefault="0058531A" w:rsidP="00253BAA">
            <w:pPr>
              <w:pStyle w:val="FormatvorlageProjectdescriptioncontentNachAutomatisch"/>
              <w:spacing w:after="100"/>
              <w:rPr>
                <w:color w:val="auto"/>
                <w:lang w:val="en-US"/>
              </w:rPr>
            </w:pPr>
            <w:r>
              <w:rPr>
                <w:color w:val="auto"/>
              </w:rPr>
              <w:t>Department of Nutrition, HIV and AIDS</w:t>
            </w:r>
            <w:r w:rsidR="005A3710">
              <w:rPr>
                <w:color w:val="auto"/>
              </w:rPr>
              <w:t xml:space="preserve"> (DNHA)</w:t>
            </w:r>
            <w:r>
              <w:rPr>
                <w:color w:val="auto"/>
              </w:rPr>
              <w:t xml:space="preserve"> of the Ministry of Health</w:t>
            </w:r>
            <w:r w:rsidR="000C660C">
              <w:rPr>
                <w:color w:val="auto"/>
              </w:rPr>
              <w:t xml:space="preserve"> </w:t>
            </w:r>
            <w:r w:rsidR="005A3710">
              <w:rPr>
                <w:color w:val="auto"/>
              </w:rPr>
              <w:t>(</w:t>
            </w:r>
            <w:proofErr w:type="spellStart"/>
            <w:r w:rsidR="005A3710">
              <w:rPr>
                <w:color w:val="auto"/>
              </w:rPr>
              <w:t>MoH</w:t>
            </w:r>
            <w:proofErr w:type="spellEnd"/>
            <w:r w:rsidR="005A3710">
              <w:rPr>
                <w:color w:val="auto"/>
              </w:rPr>
              <w:t>)</w:t>
            </w:r>
          </w:p>
        </w:tc>
      </w:tr>
      <w:tr w:rsidR="0058531A" w:rsidRPr="00F131CD" w14:paraId="6CFA537B" w14:textId="77777777" w:rsidTr="00253BAA">
        <w:tc>
          <w:tcPr>
            <w:tcW w:w="1231" w:type="dxa"/>
            <w:tcBorders>
              <w:top w:val="single" w:sz="4" w:space="0" w:color="FFFFFF" w:themeColor="background1"/>
              <w:bottom w:val="single" w:sz="4" w:space="0" w:color="FFFFFF" w:themeColor="background1"/>
            </w:tcBorders>
            <w:shd w:val="clear" w:color="auto" w:fill="1F497D" w:themeFill="text2"/>
          </w:tcPr>
          <w:p w14:paraId="454AFB02" w14:textId="77777777" w:rsidR="0058531A" w:rsidRPr="002C7C89" w:rsidRDefault="0058531A" w:rsidP="00253BAA">
            <w:pPr>
              <w:pStyle w:val="ProjektbeschreibungTitel"/>
              <w:rPr>
                <w:b/>
                <w:color w:val="FFFFFF" w:themeColor="background1"/>
              </w:rPr>
            </w:pPr>
            <w:r>
              <w:rPr>
                <w:b/>
                <w:color w:val="FFFFFF" w:themeColor="background1"/>
              </w:rPr>
              <w:t>Duration</w:t>
            </w:r>
          </w:p>
        </w:tc>
        <w:tc>
          <w:tcPr>
            <w:tcW w:w="3613" w:type="dxa"/>
            <w:tcBorders>
              <w:top w:val="single" w:sz="4" w:space="0" w:color="FFFFFF" w:themeColor="background1"/>
              <w:bottom w:val="single" w:sz="4" w:space="0" w:color="FFFFFF" w:themeColor="background1"/>
            </w:tcBorders>
            <w:shd w:val="clear" w:color="auto" w:fill="C6D9F1" w:themeFill="text2" w:themeFillTint="33"/>
          </w:tcPr>
          <w:p w14:paraId="688C648D" w14:textId="59AADB7A" w:rsidR="0058531A" w:rsidRPr="002C7C89" w:rsidRDefault="0058531A" w:rsidP="00253BAA">
            <w:pPr>
              <w:pStyle w:val="Projektbeschreibunginhalt"/>
              <w:rPr>
                <w:b/>
                <w:color w:val="auto"/>
              </w:rPr>
            </w:pPr>
            <w:r w:rsidRPr="008C2C19">
              <w:rPr>
                <w:rFonts w:cs="Times New Roman"/>
                <w:bCs w:val="0"/>
                <w:color w:val="auto"/>
                <w:szCs w:val="20"/>
              </w:rPr>
              <w:t>01.02.2015 – 3</w:t>
            </w:r>
            <w:r w:rsidR="001826A0">
              <w:rPr>
                <w:rFonts w:cs="Times New Roman"/>
                <w:bCs w:val="0"/>
                <w:color w:val="auto"/>
                <w:szCs w:val="20"/>
              </w:rPr>
              <w:t>1</w:t>
            </w:r>
            <w:r w:rsidRPr="008C2C19">
              <w:rPr>
                <w:rFonts w:cs="Times New Roman"/>
                <w:bCs w:val="0"/>
                <w:color w:val="auto"/>
                <w:szCs w:val="20"/>
              </w:rPr>
              <w:t>.</w:t>
            </w:r>
            <w:r w:rsidR="00986068" w:rsidRPr="008C2C19">
              <w:rPr>
                <w:rFonts w:cs="Times New Roman"/>
                <w:bCs w:val="0"/>
                <w:color w:val="auto"/>
                <w:szCs w:val="20"/>
              </w:rPr>
              <w:t>0</w:t>
            </w:r>
            <w:r w:rsidR="000A52BA" w:rsidRPr="008C2C19">
              <w:rPr>
                <w:rFonts w:cs="Times New Roman"/>
                <w:bCs w:val="0"/>
                <w:color w:val="auto"/>
                <w:szCs w:val="20"/>
              </w:rPr>
              <w:t>3.</w:t>
            </w:r>
            <w:r w:rsidR="00704D25" w:rsidRPr="008C2C19">
              <w:rPr>
                <w:rFonts w:cs="Times New Roman"/>
                <w:bCs w:val="0"/>
                <w:color w:val="auto"/>
                <w:szCs w:val="20"/>
              </w:rPr>
              <w:t>202</w:t>
            </w:r>
            <w:r w:rsidR="00704D25">
              <w:rPr>
                <w:rFonts w:cs="Times New Roman"/>
                <w:bCs w:val="0"/>
                <w:color w:val="auto"/>
                <w:szCs w:val="20"/>
              </w:rPr>
              <w:t>5</w:t>
            </w:r>
          </w:p>
        </w:tc>
      </w:tr>
    </w:tbl>
    <w:p w14:paraId="5A6182DA" w14:textId="77777777" w:rsidR="0066731B" w:rsidRPr="007C6710" w:rsidRDefault="0066731B" w:rsidP="00C775EB"/>
    <w:p w14:paraId="69E5D80F" w14:textId="77777777" w:rsidR="0066731B" w:rsidRPr="007C6710" w:rsidRDefault="0066731B" w:rsidP="00C775EB"/>
    <w:p w14:paraId="319EA2BF" w14:textId="77777777" w:rsidR="005B171F" w:rsidRPr="00A77347" w:rsidRDefault="00253BAA" w:rsidP="00C775EB">
      <w:r w:rsidRPr="0000368A">
        <w:rPr>
          <w:rStyle w:val="3ZwischenberschriftZchn"/>
          <w:rFonts w:ascii="BundesSerif Office" w:hAnsi="BundesSerif Office"/>
          <w:noProof/>
          <w:color w:val="F28501"/>
          <w:lang w:val="de-DE"/>
        </w:rPr>
        <mc:AlternateContent>
          <mc:Choice Requires="wps">
            <w:drawing>
              <wp:anchor distT="0" distB="0" distL="114300" distR="114300" simplePos="0" relativeHeight="251658240" behindDoc="0" locked="0" layoutInCell="1" allowOverlap="1" wp14:anchorId="5868CDA3" wp14:editId="47A5BF61">
                <wp:simplePos x="0" y="0"/>
                <wp:positionH relativeFrom="column">
                  <wp:posOffset>57150</wp:posOffset>
                </wp:positionH>
                <wp:positionV relativeFrom="paragraph">
                  <wp:posOffset>164465</wp:posOffset>
                </wp:positionV>
                <wp:extent cx="3071004" cy="2260120"/>
                <wp:effectExtent l="0" t="0" r="15240" b="26035"/>
                <wp:wrapNone/>
                <wp:docPr id="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004" cy="2260120"/>
                        </a:xfrm>
                        <a:prstGeom prst="rect">
                          <a:avLst/>
                        </a:prstGeom>
                        <a:solidFill>
                          <a:schemeClr val="tx2">
                            <a:lumMod val="20000"/>
                            <a:lumOff val="80000"/>
                          </a:schemeClr>
                        </a:solidFill>
                        <a:ln w="9525">
                          <a:solidFill>
                            <a:srgbClr val="000000">
                              <a:alpha val="50000"/>
                            </a:srgbClr>
                          </a:solidFill>
                          <a:miter lim="800000"/>
                          <a:headEnd/>
                          <a:tailEnd/>
                        </a:ln>
                      </wps:spPr>
                      <wps:txbx>
                        <w:txbxContent>
                          <w:p w14:paraId="06BB90B8" w14:textId="77777777" w:rsidR="00405940" w:rsidRPr="00405940" w:rsidRDefault="00405940" w:rsidP="00186663">
                            <w:pPr>
                              <w:pStyle w:val="4Flietext"/>
                              <w:spacing w:before="200" w:after="0" w:line="240" w:lineRule="atLeast"/>
                              <w:rPr>
                                <w:rStyle w:val="6HervorhebungKastenZchn"/>
                                <w:b/>
                                <w:i/>
                                <w:color w:val="auto"/>
                              </w:rPr>
                            </w:pPr>
                            <w:r w:rsidRPr="0058531A">
                              <w:rPr>
                                <w:rFonts w:ascii="BundesSans Office" w:hAnsi="BundesSans Office" w:cs="Times New Roman"/>
                                <w:b/>
                                <w:color w:val="auto"/>
                              </w:rPr>
                              <w:t>ONE WORLD – No Hunger</w:t>
                            </w:r>
                            <w:r>
                              <w:rPr>
                                <w:rFonts w:ascii="BundesSans Office" w:hAnsi="BundesSans Office" w:cs="Times New Roman"/>
                                <w:b/>
                                <w:color w:val="auto"/>
                              </w:rPr>
                              <w:t xml:space="preserve">: </w:t>
                            </w:r>
                            <w:r w:rsidR="003A5A21">
                              <w:rPr>
                                <w:rFonts w:ascii="BundesSans Office" w:hAnsi="BundesSans Office" w:cs="Times New Roman"/>
                                <w:b/>
                                <w:color w:val="auto"/>
                              </w:rPr>
                              <w:t>a</w:t>
                            </w:r>
                            <w:r>
                              <w:rPr>
                                <w:rFonts w:ascii="BundesSans Office" w:hAnsi="BundesSans Office" w:cs="Times New Roman"/>
                                <w:b/>
                                <w:color w:val="auto"/>
                              </w:rPr>
                              <w:t xml:space="preserve"> </w:t>
                            </w:r>
                            <w:r w:rsidR="003A5A21">
                              <w:rPr>
                                <w:rFonts w:ascii="BundesSans Office" w:hAnsi="BundesSans Office" w:cs="Times New Roman"/>
                                <w:b/>
                                <w:color w:val="auto"/>
                              </w:rPr>
                              <w:t>g</w:t>
                            </w:r>
                            <w:r>
                              <w:rPr>
                                <w:rFonts w:ascii="BundesSans Office" w:hAnsi="BundesSans Office" w:cs="Times New Roman"/>
                                <w:b/>
                                <w:color w:val="auto"/>
                              </w:rPr>
                              <w:t xml:space="preserve">lobal </w:t>
                            </w:r>
                            <w:r w:rsidR="003A5A21">
                              <w:rPr>
                                <w:rFonts w:ascii="BundesSans Office" w:hAnsi="BundesSans Office" w:cs="Times New Roman"/>
                                <w:b/>
                                <w:color w:val="auto"/>
                              </w:rPr>
                              <w:t>p</w:t>
                            </w:r>
                            <w:r>
                              <w:rPr>
                                <w:rFonts w:ascii="BundesSans Office" w:hAnsi="BundesSans Office" w:cs="Times New Roman"/>
                                <w:b/>
                                <w:color w:val="auto"/>
                              </w:rPr>
                              <w:t>rogramme</w:t>
                            </w:r>
                            <w:r w:rsidRPr="00405940" w:rsidDel="00186663">
                              <w:rPr>
                                <w:rStyle w:val="6HervorhebungKastenZchn"/>
                                <w:b/>
                                <w:i/>
                                <w:color w:val="auto"/>
                              </w:rPr>
                              <w:t xml:space="preserve"> </w:t>
                            </w:r>
                          </w:p>
                          <w:p w14:paraId="64ABA66D" w14:textId="47BF8232" w:rsidR="00186663" w:rsidRDefault="007C6710" w:rsidP="00274DF5">
                            <w:pPr>
                              <w:pStyle w:val="4Flietext"/>
                              <w:spacing w:before="200" w:after="0" w:line="240" w:lineRule="atLeast"/>
                              <w:jc w:val="both"/>
                              <w:rPr>
                                <w:rFonts w:ascii="BundesSans Office" w:hAnsi="BundesSans Office" w:cs="Times New Roman"/>
                                <w:color w:val="auto"/>
                              </w:rPr>
                            </w:pPr>
                            <w:r w:rsidRPr="00696FC8">
                              <w:rPr>
                                <w:rFonts w:ascii="BundesSans Office" w:hAnsi="BundesSans Office" w:cs="Times New Roman"/>
                                <w:color w:val="auto"/>
                              </w:rPr>
                              <w:t xml:space="preserve">Under the special initiative ONE WORLD – No Hunger, commissioned by the German Federal Ministry for Economic Cooperation and Development (BMZ), the programme ‘Food and Nutrition Security, Enhanced Resilience’ is </w:t>
                            </w:r>
                            <w:r w:rsidR="00704D25">
                              <w:rPr>
                                <w:rFonts w:ascii="BundesSans Office" w:hAnsi="BundesSans Office" w:cs="Times New Roman"/>
                                <w:color w:val="auto"/>
                              </w:rPr>
                              <w:t xml:space="preserve">or has been </w:t>
                            </w:r>
                            <w:r w:rsidRPr="00696FC8">
                              <w:rPr>
                                <w:rFonts w:ascii="BundesSans Office" w:hAnsi="BundesSans Office" w:cs="Times New Roman"/>
                                <w:color w:val="auto"/>
                              </w:rPr>
                              <w:t xml:space="preserve">being implemented in </w:t>
                            </w:r>
                            <w:r w:rsidR="00704D25" w:rsidRPr="00696FC8">
                              <w:rPr>
                                <w:rFonts w:ascii="BundesSans Office" w:hAnsi="BundesSans Office" w:cs="Times New Roman"/>
                                <w:color w:val="auto"/>
                              </w:rPr>
                              <w:t>1</w:t>
                            </w:r>
                            <w:r w:rsidR="00704D25">
                              <w:rPr>
                                <w:rFonts w:ascii="BundesSans Office" w:hAnsi="BundesSans Office" w:cs="Times New Roman"/>
                                <w:color w:val="auto"/>
                              </w:rPr>
                              <w:t>2</w:t>
                            </w:r>
                            <w:r w:rsidR="00704D25" w:rsidRPr="00696FC8">
                              <w:rPr>
                                <w:rFonts w:ascii="BundesSans Office" w:hAnsi="BundesSans Office" w:cs="Times New Roman"/>
                                <w:color w:val="auto"/>
                              </w:rPr>
                              <w:t xml:space="preserve"> </w:t>
                            </w:r>
                            <w:r w:rsidRPr="00696FC8">
                              <w:rPr>
                                <w:rFonts w:ascii="BundesSans Office" w:hAnsi="BundesSans Office" w:cs="Times New Roman"/>
                                <w:color w:val="auto"/>
                              </w:rPr>
                              <w:t xml:space="preserve">countries in Africa and Asia: Benin, Burkina Faso, Cambodia, Ethiopia, India, Kenya, </w:t>
                            </w:r>
                            <w:r w:rsidR="00704D25">
                              <w:rPr>
                                <w:rFonts w:ascii="BundesSans Office" w:hAnsi="BundesSans Office" w:cs="Times New Roman"/>
                                <w:color w:val="auto"/>
                              </w:rPr>
                              <w:t xml:space="preserve">Madagascar, </w:t>
                            </w:r>
                            <w:r w:rsidRPr="00696FC8">
                              <w:rPr>
                                <w:rFonts w:ascii="BundesSans Office" w:hAnsi="BundesSans Office" w:cs="Times New Roman"/>
                                <w:color w:val="auto"/>
                              </w:rPr>
                              <w:t xml:space="preserve">Malawi, Mali, Togo, Yemen and Zambia. </w:t>
                            </w:r>
                          </w:p>
                          <w:p w14:paraId="281C9DA8" w14:textId="18F29D9F" w:rsidR="0000368A" w:rsidRPr="007C6710" w:rsidRDefault="00051570" w:rsidP="00274DF5">
                            <w:pPr>
                              <w:pStyle w:val="4Flietext"/>
                              <w:spacing w:before="200" w:after="0" w:line="240" w:lineRule="atLeast"/>
                              <w:jc w:val="both"/>
                              <w:rPr>
                                <w:rFonts w:ascii="BundesSans Office" w:hAnsi="BundesSans Office" w:cs="Times New Roman"/>
                                <w:color w:val="auto"/>
                              </w:rPr>
                            </w:pPr>
                            <w:r w:rsidRPr="00051570">
                              <w:rPr>
                                <w:rFonts w:ascii="BundesSans Office" w:hAnsi="BundesSans Office" w:cs="Times New Roman"/>
                                <w:color w:val="auto"/>
                              </w:rPr>
                              <w:t xml:space="preserve">The objective of the programme is to improve </w:t>
                            </w:r>
                            <w:r w:rsidR="00315D26">
                              <w:rPr>
                                <w:rFonts w:ascii="BundesSans Office" w:hAnsi="BundesSans Office" w:cs="Times New Roman"/>
                                <w:color w:val="auto"/>
                              </w:rPr>
                              <w:t xml:space="preserve">the diets of women in </w:t>
                            </w:r>
                            <w:r w:rsidR="00704D25">
                              <w:rPr>
                                <w:rFonts w:ascii="BundesSans Office" w:hAnsi="BundesSans Office" w:cs="Times New Roman"/>
                                <w:color w:val="auto"/>
                              </w:rPr>
                              <w:t>childbearing</w:t>
                            </w:r>
                            <w:r w:rsidR="00315D26">
                              <w:rPr>
                                <w:rFonts w:ascii="BundesSans Office" w:hAnsi="BundesSans Office" w:cs="Times New Roman"/>
                                <w:color w:val="auto"/>
                              </w:rPr>
                              <w:t xml:space="preserve"> age and young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68CDA3" id="_x0000_t202" coordsize="21600,21600" o:spt="202" path="m,l,21600r21600,l21600,xe">
                <v:stroke joinstyle="miter"/>
                <v:path gradientshapeok="t" o:connecttype="rect"/>
              </v:shapetype>
              <v:shape id="Textfeld 2" o:spid="_x0000_s1026" type="#_x0000_t202" style="position:absolute;margin-left:4.5pt;margin-top:12.95pt;width:241.8pt;height:17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" fillcolor="#c6d9f1 [671]">
                <v:stroke opacity="32896f"/>
                <v:textbox>
                  <w:txbxContent>
                    <w:p w14:paraId="06BB90B8" w14:textId="77777777" w:rsidR="00405940" w:rsidRPr="00405940" w:rsidRDefault="00405940" w:rsidP="00186663">
                      <w:pPr>
                        <w:pStyle w:val="4Flietext"/>
                        <w:spacing w:before="200" w:after="0" w:line="240" w:lineRule="atLeast"/>
                        <w:rPr>
                          <w:rStyle w:val="6HervorhebungKastenZchn"/>
                          <w:b/>
                          <w:i/>
                          <w:color w:val="auto"/>
                        </w:rPr>
                      </w:pPr>
                      <w:r w:rsidRPr="0058531A">
                        <w:rPr>
                          <w:rFonts w:ascii="BundesSans Office" w:hAnsi="BundesSans Office" w:cs="Times New Roman"/>
                          <w:b/>
                          <w:color w:val="auto"/>
                        </w:rPr>
                        <w:t>ONE WORLD – No Hunger</w:t>
                      </w:r>
                      <w:r>
                        <w:rPr>
                          <w:rFonts w:ascii="BundesSans Office" w:hAnsi="BundesSans Office" w:cs="Times New Roman"/>
                          <w:b/>
                          <w:color w:val="auto"/>
                        </w:rPr>
                        <w:t xml:space="preserve">: </w:t>
                      </w:r>
                      <w:r w:rsidR="003A5A21">
                        <w:rPr>
                          <w:rFonts w:ascii="BundesSans Office" w:hAnsi="BundesSans Office" w:cs="Times New Roman"/>
                          <w:b/>
                          <w:color w:val="auto"/>
                        </w:rPr>
                        <w:t>a</w:t>
                      </w:r>
                      <w:r>
                        <w:rPr>
                          <w:rFonts w:ascii="BundesSans Office" w:hAnsi="BundesSans Office" w:cs="Times New Roman"/>
                          <w:b/>
                          <w:color w:val="auto"/>
                        </w:rPr>
                        <w:t xml:space="preserve"> </w:t>
                      </w:r>
                      <w:r w:rsidR="003A5A21">
                        <w:rPr>
                          <w:rFonts w:ascii="BundesSans Office" w:hAnsi="BundesSans Office" w:cs="Times New Roman"/>
                          <w:b/>
                          <w:color w:val="auto"/>
                        </w:rPr>
                        <w:t>g</w:t>
                      </w:r>
                      <w:r>
                        <w:rPr>
                          <w:rFonts w:ascii="BundesSans Office" w:hAnsi="BundesSans Office" w:cs="Times New Roman"/>
                          <w:b/>
                          <w:color w:val="auto"/>
                        </w:rPr>
                        <w:t xml:space="preserve">lobal </w:t>
                      </w:r>
                      <w:r w:rsidR="003A5A21">
                        <w:rPr>
                          <w:rFonts w:ascii="BundesSans Office" w:hAnsi="BundesSans Office" w:cs="Times New Roman"/>
                          <w:b/>
                          <w:color w:val="auto"/>
                        </w:rPr>
                        <w:t>p</w:t>
                      </w:r>
                      <w:r>
                        <w:rPr>
                          <w:rFonts w:ascii="BundesSans Office" w:hAnsi="BundesSans Office" w:cs="Times New Roman"/>
                          <w:b/>
                          <w:color w:val="auto"/>
                        </w:rPr>
                        <w:t>rogramme</w:t>
                      </w:r>
                      <w:r w:rsidRPr="00405940" w:rsidDel="00186663">
                        <w:rPr>
                          <w:rStyle w:val="6HervorhebungKastenZchn"/>
                          <w:b/>
                          <w:i/>
                          <w:color w:val="auto"/>
                        </w:rPr>
                        <w:t xml:space="preserve"> </w:t>
                      </w:r>
                    </w:p>
                    <w:p w14:paraId="64ABA66D" w14:textId="47BF8232" w:rsidR="00186663" w:rsidRDefault="007C6710" w:rsidP="00274DF5">
                      <w:pPr>
                        <w:pStyle w:val="4Flietext"/>
                        <w:spacing w:before="200" w:after="0" w:line="240" w:lineRule="atLeast"/>
                        <w:jc w:val="both"/>
                        <w:rPr>
                          <w:rFonts w:ascii="BundesSans Office" w:hAnsi="BundesSans Office" w:cs="Times New Roman"/>
                          <w:color w:val="auto"/>
                        </w:rPr>
                      </w:pPr>
                      <w:r w:rsidRPr="00696FC8">
                        <w:rPr>
                          <w:rFonts w:ascii="BundesSans Office" w:hAnsi="BundesSans Office" w:cs="Times New Roman"/>
                          <w:color w:val="auto"/>
                        </w:rPr>
                        <w:t xml:space="preserve">Under the special initiative ONE WORLD – No Hunger, commissioned by the German Federal Ministry for Economic Cooperation and Development (BMZ), the programme ‘Food and Nutrition Security, Enhanced Resilience’ is </w:t>
                      </w:r>
                      <w:r w:rsidR="00704D25">
                        <w:rPr>
                          <w:rFonts w:ascii="BundesSans Office" w:hAnsi="BundesSans Office" w:cs="Times New Roman"/>
                          <w:color w:val="auto"/>
                        </w:rPr>
                        <w:t xml:space="preserve">or has been </w:t>
                      </w:r>
                      <w:r w:rsidRPr="00696FC8">
                        <w:rPr>
                          <w:rFonts w:ascii="BundesSans Office" w:hAnsi="BundesSans Office" w:cs="Times New Roman"/>
                          <w:color w:val="auto"/>
                        </w:rPr>
                        <w:t xml:space="preserve">being implemented in </w:t>
                      </w:r>
                      <w:r w:rsidR="00704D25" w:rsidRPr="00696FC8">
                        <w:rPr>
                          <w:rFonts w:ascii="BundesSans Office" w:hAnsi="BundesSans Office" w:cs="Times New Roman"/>
                          <w:color w:val="auto"/>
                        </w:rPr>
                        <w:t>1</w:t>
                      </w:r>
                      <w:r w:rsidR="00704D25">
                        <w:rPr>
                          <w:rFonts w:ascii="BundesSans Office" w:hAnsi="BundesSans Office" w:cs="Times New Roman"/>
                          <w:color w:val="auto"/>
                        </w:rPr>
                        <w:t>2</w:t>
                      </w:r>
                      <w:r w:rsidR="00704D25" w:rsidRPr="00696FC8">
                        <w:rPr>
                          <w:rFonts w:ascii="BundesSans Office" w:hAnsi="BundesSans Office" w:cs="Times New Roman"/>
                          <w:color w:val="auto"/>
                        </w:rPr>
                        <w:t xml:space="preserve"> </w:t>
                      </w:r>
                      <w:r w:rsidRPr="00696FC8">
                        <w:rPr>
                          <w:rFonts w:ascii="BundesSans Office" w:hAnsi="BundesSans Office" w:cs="Times New Roman"/>
                          <w:color w:val="auto"/>
                        </w:rPr>
                        <w:t xml:space="preserve">countries in Africa and Asia: Benin, Burkina Faso, Cambodia, Ethiopia, India, Kenya, </w:t>
                      </w:r>
                      <w:r w:rsidR="00704D25">
                        <w:rPr>
                          <w:rFonts w:ascii="BundesSans Office" w:hAnsi="BundesSans Office" w:cs="Times New Roman"/>
                          <w:color w:val="auto"/>
                        </w:rPr>
                        <w:t xml:space="preserve">Madagascar, </w:t>
                      </w:r>
                      <w:r w:rsidRPr="00696FC8">
                        <w:rPr>
                          <w:rFonts w:ascii="BundesSans Office" w:hAnsi="BundesSans Office" w:cs="Times New Roman"/>
                          <w:color w:val="auto"/>
                        </w:rPr>
                        <w:t xml:space="preserve">Malawi, Mali, Togo, Yemen and Zambia. </w:t>
                      </w:r>
                    </w:p>
                    <w:p w14:paraId="281C9DA8" w14:textId="18F29D9F" w:rsidR="0000368A" w:rsidRPr="007C6710" w:rsidRDefault="00051570" w:rsidP="00274DF5">
                      <w:pPr>
                        <w:pStyle w:val="4Flietext"/>
                        <w:spacing w:before="200" w:after="0" w:line="240" w:lineRule="atLeast"/>
                        <w:jc w:val="both"/>
                        <w:rPr>
                          <w:rFonts w:ascii="BundesSans Office" w:hAnsi="BundesSans Office" w:cs="Times New Roman"/>
                          <w:color w:val="auto"/>
                        </w:rPr>
                      </w:pPr>
                      <w:r w:rsidRPr="00051570">
                        <w:rPr>
                          <w:rFonts w:ascii="BundesSans Office" w:hAnsi="BundesSans Office" w:cs="Times New Roman"/>
                          <w:color w:val="auto"/>
                        </w:rPr>
                        <w:t xml:space="preserve">The objective of the programme is to improve </w:t>
                      </w:r>
                      <w:r w:rsidR="00315D26">
                        <w:rPr>
                          <w:rFonts w:ascii="BundesSans Office" w:hAnsi="BundesSans Office" w:cs="Times New Roman"/>
                          <w:color w:val="auto"/>
                        </w:rPr>
                        <w:t xml:space="preserve">the diets of women in </w:t>
                      </w:r>
                      <w:r w:rsidR="00704D25">
                        <w:rPr>
                          <w:rFonts w:ascii="BundesSans Office" w:hAnsi="BundesSans Office" w:cs="Times New Roman"/>
                          <w:color w:val="auto"/>
                        </w:rPr>
                        <w:t>childbearing</w:t>
                      </w:r>
                      <w:r w:rsidR="00315D26">
                        <w:rPr>
                          <w:rFonts w:ascii="BundesSans Office" w:hAnsi="BundesSans Office" w:cs="Times New Roman"/>
                          <w:color w:val="auto"/>
                        </w:rPr>
                        <w:t xml:space="preserve"> age and young children.</w:t>
                      </w:r>
                    </w:p>
                  </w:txbxContent>
                </v:textbox>
              </v:shape>
            </w:pict>
          </mc:Fallback>
        </mc:AlternateContent>
      </w:r>
    </w:p>
    <w:p w14:paraId="2DD6576C" w14:textId="77777777" w:rsidR="00501AAB" w:rsidRDefault="00501AAB" w:rsidP="00501AAB">
      <w:pPr>
        <w:pStyle w:val="4Flietext"/>
        <w:spacing w:after="120"/>
        <w:rPr>
          <w:rStyle w:val="3ZwischenberschriftZchn"/>
          <w:rFonts w:ascii="BundesSerif Office" w:hAnsi="BundesSerif Office"/>
          <w:color w:val="F28501"/>
        </w:rPr>
      </w:pPr>
    </w:p>
    <w:p w14:paraId="12E4A281" w14:textId="77777777" w:rsidR="0000368A" w:rsidRDefault="0000368A" w:rsidP="00501AAB">
      <w:pPr>
        <w:pStyle w:val="4Flietext"/>
        <w:spacing w:after="120"/>
        <w:rPr>
          <w:rStyle w:val="3ZwischenberschriftZchn"/>
          <w:rFonts w:ascii="BundesSerif Office" w:hAnsi="BundesSerif Office"/>
          <w:color w:val="F28501"/>
        </w:rPr>
      </w:pPr>
    </w:p>
    <w:p w14:paraId="683AE14A" w14:textId="77777777" w:rsidR="0000368A" w:rsidRDefault="0000368A" w:rsidP="00501AAB">
      <w:pPr>
        <w:pStyle w:val="4Flietext"/>
        <w:spacing w:after="120"/>
        <w:rPr>
          <w:rStyle w:val="3ZwischenberschriftZchn"/>
          <w:rFonts w:ascii="BundesSerif Office" w:hAnsi="BundesSerif Office"/>
          <w:color w:val="F28501"/>
        </w:rPr>
      </w:pPr>
    </w:p>
    <w:p w14:paraId="35E1B717" w14:textId="77777777" w:rsidR="0000368A" w:rsidRDefault="0000368A" w:rsidP="00501AAB">
      <w:pPr>
        <w:pStyle w:val="4Flietext"/>
        <w:spacing w:after="120"/>
        <w:rPr>
          <w:rStyle w:val="3ZwischenberschriftZchn"/>
          <w:rFonts w:ascii="BundesSerif Office" w:hAnsi="BundesSerif Office"/>
          <w:color w:val="F28501"/>
        </w:rPr>
      </w:pPr>
    </w:p>
    <w:p w14:paraId="2F39B3B7" w14:textId="77777777" w:rsidR="0000368A" w:rsidRDefault="0000368A" w:rsidP="00501AAB">
      <w:pPr>
        <w:pStyle w:val="4Flietext"/>
        <w:spacing w:after="120"/>
        <w:rPr>
          <w:rStyle w:val="3ZwischenberschriftZchn"/>
          <w:rFonts w:ascii="BundesSerif Office" w:hAnsi="BundesSerif Office"/>
          <w:color w:val="F28501"/>
        </w:rPr>
      </w:pPr>
    </w:p>
    <w:p w14:paraId="53B03C76" w14:textId="77777777" w:rsidR="0000368A" w:rsidRDefault="0000368A" w:rsidP="00501AAB">
      <w:pPr>
        <w:pStyle w:val="4Flietext"/>
        <w:spacing w:after="120"/>
        <w:rPr>
          <w:rStyle w:val="3ZwischenberschriftZchn"/>
          <w:rFonts w:ascii="BundesSerif Office" w:hAnsi="BundesSerif Office"/>
          <w:color w:val="F28501"/>
        </w:rPr>
      </w:pPr>
    </w:p>
    <w:p w14:paraId="2B0C5190" w14:textId="77777777" w:rsidR="0000368A" w:rsidRDefault="0000368A" w:rsidP="00501AAB">
      <w:pPr>
        <w:pStyle w:val="4Flietext"/>
        <w:spacing w:after="120"/>
        <w:rPr>
          <w:rStyle w:val="3ZwischenberschriftZchn"/>
          <w:rFonts w:ascii="BundesSerif Office" w:hAnsi="BundesSerif Office"/>
          <w:color w:val="F28501"/>
        </w:rPr>
      </w:pPr>
    </w:p>
    <w:tbl>
      <w:tblPr>
        <w:tblStyle w:val="TableGrid"/>
        <w:tblpPr w:leftFromText="141" w:rightFromText="141" w:vertAnchor="page" w:horzAnchor="margin" w:tblpY="3245"/>
        <w:tblW w:w="10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3"/>
        <w:gridCol w:w="5144"/>
      </w:tblGrid>
      <w:tr w:rsidR="00D24708" w:rsidRPr="00F66C17" w14:paraId="304953F3" w14:textId="77777777" w:rsidTr="00D24708">
        <w:tc>
          <w:tcPr>
            <w:tcW w:w="5143" w:type="dxa"/>
            <w:vAlign w:val="center"/>
          </w:tcPr>
          <w:p w14:paraId="0E32897E" w14:textId="77777777" w:rsidR="007537A9" w:rsidRDefault="00D24708" w:rsidP="007537A9">
            <w:pPr>
              <w:pStyle w:val="4Flietext"/>
              <w:spacing w:before="240" w:after="200"/>
              <w:jc w:val="both"/>
              <w:rPr>
                <w:rStyle w:val="3ZwischenberschriftZchn"/>
                <w:rFonts w:ascii="BundesSerif Office" w:hAnsi="BundesSerif Office"/>
                <w:color w:val="1F497D" w:themeColor="text2"/>
              </w:rPr>
            </w:pPr>
            <w:r>
              <w:rPr>
                <w:rStyle w:val="3ZwischenberschriftZchn"/>
                <w:rFonts w:ascii="BundesSerif Office" w:hAnsi="BundesSerif Office"/>
                <w:color w:val="1F497D" w:themeColor="text2"/>
              </w:rPr>
              <w:lastRenderedPageBreak/>
              <w:t>Results in figures ...</w:t>
            </w:r>
          </w:p>
          <w:p w14:paraId="0E36F3F9" w14:textId="294D8D32" w:rsidR="00DD6FAF" w:rsidRPr="00D50C5E" w:rsidRDefault="00D24708" w:rsidP="00D50C5E">
            <w:pPr>
              <w:pStyle w:val="4Flietext"/>
              <w:spacing w:before="240" w:after="200"/>
              <w:jc w:val="both"/>
              <w:rPr>
                <w:rFonts w:ascii="BundesSerif Office" w:hAnsi="BundesSerif Office" w:cs="Arial"/>
                <w:color w:val="1F497D" w:themeColor="text2"/>
                <w:sz w:val="24"/>
                <w:szCs w:val="24"/>
              </w:rPr>
            </w:pPr>
            <w:r>
              <w:rPr>
                <w:rFonts w:ascii="BundesSans Office" w:hAnsi="BundesSans Office"/>
              </w:rPr>
              <w:t xml:space="preserve">Since </w:t>
            </w:r>
            <w:r w:rsidR="001A1D5E">
              <w:rPr>
                <w:rFonts w:ascii="BundesSans Office" w:hAnsi="BundesSans Office"/>
              </w:rPr>
              <w:t>it</w:t>
            </w:r>
            <w:r w:rsidR="00253BAA">
              <w:rPr>
                <w:rFonts w:ascii="BundesSans Office" w:hAnsi="BundesSans Office"/>
              </w:rPr>
              <w:t xml:space="preserve"> was launched</w:t>
            </w:r>
            <w:r w:rsidR="001A1D5E">
              <w:rPr>
                <w:rFonts w:ascii="BundesSans Office" w:hAnsi="BundesSans Office"/>
              </w:rPr>
              <w:t xml:space="preserve"> in 2015</w:t>
            </w:r>
            <w:r>
              <w:rPr>
                <w:rFonts w:ascii="BundesSans Office" w:hAnsi="BundesSans Office"/>
              </w:rPr>
              <w:t>, the Food and Nutrition Security Programme has reached</w:t>
            </w:r>
            <w:r w:rsidR="00137A78">
              <w:rPr>
                <w:rFonts w:ascii="Segoe UI" w:hAnsi="Segoe UI" w:cs="Segoe UI"/>
              </w:rPr>
              <w:t xml:space="preserve"> 43</w:t>
            </w:r>
            <w:r w:rsidR="007F45ED">
              <w:rPr>
                <w:rFonts w:ascii="Segoe UI" w:hAnsi="Segoe UI" w:cs="Segoe UI"/>
              </w:rPr>
              <w:t>,956</w:t>
            </w:r>
            <w:r w:rsidRPr="004829A4">
              <w:rPr>
                <w:rFonts w:ascii="BundesSans Office" w:hAnsi="BundesSans Office"/>
              </w:rPr>
              <w:t xml:space="preserve"> households</w:t>
            </w:r>
            <w:r>
              <w:rPr>
                <w:rFonts w:ascii="BundesSans Office" w:hAnsi="BundesSans Office"/>
              </w:rPr>
              <w:t xml:space="preserve"> directly</w:t>
            </w:r>
            <w:r w:rsidRPr="009F0700">
              <w:rPr>
                <w:rFonts w:ascii="BundesSans Office" w:hAnsi="BundesSans Office"/>
              </w:rPr>
              <w:t xml:space="preserve"> </w:t>
            </w:r>
            <w:r>
              <w:rPr>
                <w:rFonts w:ascii="BundesSans Office" w:hAnsi="BundesSans Office"/>
              </w:rPr>
              <w:t xml:space="preserve">in </w:t>
            </w:r>
            <w:r w:rsidRPr="009F0700">
              <w:rPr>
                <w:rFonts w:ascii="BundesSans Office" w:hAnsi="BundesSans Office"/>
              </w:rPr>
              <w:t xml:space="preserve">Dedza and Salima. </w:t>
            </w:r>
            <w:r>
              <w:rPr>
                <w:rFonts w:ascii="BundesSans Office" w:hAnsi="BundesSans Office"/>
              </w:rPr>
              <w:t xml:space="preserve">Almost 450 basic service providers have been trained to deliver knowledge on nutrition practices, hygiene and sanitation as well as </w:t>
            </w:r>
            <w:r w:rsidR="00253BAA">
              <w:rPr>
                <w:rFonts w:ascii="BundesSans Office" w:hAnsi="BundesSans Office"/>
              </w:rPr>
              <w:t xml:space="preserve">sustainable </w:t>
            </w:r>
            <w:r>
              <w:rPr>
                <w:rFonts w:ascii="BundesSans Office" w:hAnsi="BundesSans Office"/>
              </w:rPr>
              <w:t>agricultur</w:t>
            </w:r>
            <w:r w:rsidR="00253BAA">
              <w:rPr>
                <w:rFonts w:ascii="BundesSans Office" w:hAnsi="BundesSans Office"/>
              </w:rPr>
              <w:t>al</w:t>
            </w:r>
            <w:r>
              <w:rPr>
                <w:rFonts w:ascii="BundesSans Office" w:hAnsi="BundesSans Office"/>
              </w:rPr>
              <w:t xml:space="preserve"> practices. Mothers </w:t>
            </w:r>
            <w:r w:rsidR="00253BAA">
              <w:rPr>
                <w:rFonts w:ascii="BundesSans Office" w:hAnsi="BundesSans Office"/>
              </w:rPr>
              <w:t>have reported</w:t>
            </w:r>
            <w:r>
              <w:rPr>
                <w:rFonts w:ascii="BundesSans Office" w:hAnsi="BundesSans Office"/>
              </w:rPr>
              <w:t xml:space="preserve"> enhanced knowledge on dietary diversity, child feeding practices, water, hygiene and </w:t>
            </w:r>
            <w:proofErr w:type="spellStart"/>
            <w:r>
              <w:rPr>
                <w:rFonts w:ascii="BundesSans Office" w:hAnsi="BundesSans Office"/>
              </w:rPr>
              <w:t>santiation</w:t>
            </w:r>
            <w:proofErr w:type="spellEnd"/>
            <w:r>
              <w:rPr>
                <w:rFonts w:ascii="BundesSans Office" w:hAnsi="BundesSans Office"/>
              </w:rPr>
              <w:t xml:space="preserve"> as well as signs and prevention of malnutrition. Through the efforts of active nutrition counselling</w:t>
            </w:r>
            <w:r w:rsidR="00253BAA">
              <w:rPr>
                <w:rFonts w:ascii="BundesSans Office" w:hAnsi="BundesSans Office"/>
              </w:rPr>
              <w:t>,</w:t>
            </w:r>
            <w:r>
              <w:rPr>
                <w:rFonts w:ascii="BundesSans Office" w:hAnsi="BundesSans Office"/>
              </w:rPr>
              <w:t xml:space="preserve"> women’s dietary diversity and children’s diets are improving steadily in both districts.</w:t>
            </w:r>
            <w:r w:rsidR="00D50C5E">
              <w:rPr>
                <w:rFonts w:ascii="BundesSans Office" w:hAnsi="BundesSans Office"/>
              </w:rPr>
              <w:t xml:space="preserve"> </w:t>
            </w:r>
            <w:r>
              <w:rPr>
                <w:rFonts w:ascii="BundesSans Office" w:hAnsi="BundesSans Office"/>
              </w:rPr>
              <w:t>Most beneficiaries participate in care groups and a quarter of them take on active roles within their community. The trainings in agriculture practices are supported by the distribution of vegetable seeds, tree seedlings and livestock through our implementing partners.</w:t>
            </w:r>
            <w:r w:rsidR="001F3ABB">
              <w:rPr>
                <w:rFonts w:ascii="BundesSans Office" w:hAnsi="BundesSans Office"/>
              </w:rPr>
              <w:t xml:space="preserve"> </w:t>
            </w:r>
            <w:r w:rsidR="00CF6F0C">
              <w:rPr>
                <w:rFonts w:ascii="BundesSans Office" w:hAnsi="BundesSans Office"/>
              </w:rPr>
              <w:t>T</w:t>
            </w:r>
            <w:r w:rsidR="00D67751">
              <w:rPr>
                <w:rFonts w:ascii="BundesSans Office" w:hAnsi="BundesSans Office"/>
              </w:rPr>
              <w:t xml:space="preserve">o increase access to professional advice on nutrition </w:t>
            </w:r>
            <w:r w:rsidR="00226408">
              <w:rPr>
                <w:rFonts w:ascii="BundesSans Office" w:hAnsi="BundesSans Office"/>
              </w:rPr>
              <w:t xml:space="preserve">issues, the project distributed 357 solar radios to the communities in Dedza through </w:t>
            </w:r>
            <w:r w:rsidR="00CF6F0C">
              <w:rPr>
                <w:rFonts w:ascii="BundesSans Office" w:hAnsi="BundesSans Office"/>
              </w:rPr>
              <w:t xml:space="preserve">the </w:t>
            </w:r>
            <w:r w:rsidR="00226408">
              <w:rPr>
                <w:rFonts w:ascii="BundesSans Office" w:hAnsi="BundesSans Office"/>
              </w:rPr>
              <w:t xml:space="preserve">Care Group Model.  </w:t>
            </w:r>
            <w:r>
              <w:rPr>
                <w:rFonts w:ascii="BundesSans Office" w:hAnsi="BundesSans Office"/>
              </w:rPr>
              <w:t xml:space="preserve"> </w:t>
            </w:r>
          </w:p>
          <w:p w14:paraId="37049C8F" w14:textId="16343E89" w:rsidR="00D24708" w:rsidRPr="004829A4" w:rsidRDefault="00CF6F0C" w:rsidP="00E61606">
            <w:pPr>
              <w:pStyle w:val="4Flietext"/>
              <w:spacing w:after="60"/>
              <w:jc w:val="both"/>
              <w:rPr>
                <w:rFonts w:ascii="BundesSans Office" w:hAnsi="BundesSans Office"/>
              </w:rPr>
            </w:pPr>
            <w:r>
              <w:rPr>
                <w:rFonts w:ascii="BundesSans Office" w:hAnsi="BundesSans Office"/>
              </w:rPr>
              <w:t>Generally, w</w:t>
            </w:r>
            <w:r w:rsidRPr="004829A4">
              <w:rPr>
                <w:rFonts w:ascii="BundesSans Office" w:hAnsi="BundesSans Office"/>
              </w:rPr>
              <w:t xml:space="preserve">e support bottom-up planning from village to district level. </w:t>
            </w:r>
            <w:r>
              <w:rPr>
                <w:rFonts w:ascii="BundesSans Office" w:hAnsi="BundesSans Office"/>
              </w:rPr>
              <w:t xml:space="preserve"> By</w:t>
            </w:r>
            <w:r w:rsidRPr="004829A4">
              <w:rPr>
                <w:rFonts w:ascii="BundesSans Office" w:hAnsi="BundesSans Office"/>
              </w:rPr>
              <w:t xml:space="preserve"> </w:t>
            </w:r>
            <w:r>
              <w:rPr>
                <w:rFonts w:ascii="BundesSans Office" w:hAnsi="BundesSans Office"/>
              </w:rPr>
              <w:t>f</w:t>
            </w:r>
            <w:r w:rsidRPr="004829A4">
              <w:rPr>
                <w:rFonts w:ascii="BundesSans Office" w:hAnsi="BundesSans Office"/>
              </w:rPr>
              <w:t>acilitating</w:t>
            </w:r>
            <w:r>
              <w:rPr>
                <w:rFonts w:ascii="BundesSans Office" w:hAnsi="BundesSans Office"/>
              </w:rPr>
              <w:t xml:space="preserve"> community involvement t</w:t>
            </w:r>
            <w:r w:rsidRPr="004829A4">
              <w:rPr>
                <w:rFonts w:ascii="BundesSans Office" w:hAnsi="BundesSans Office"/>
              </w:rPr>
              <w:t>his approach tailors to the community’s needs and enhances empowerment in nutrition-related topics</w:t>
            </w:r>
            <w:r>
              <w:rPr>
                <w:rFonts w:ascii="BundesSans Office" w:hAnsi="BundesSans Office"/>
              </w:rPr>
              <w:t xml:space="preserve">. </w:t>
            </w:r>
            <w:r w:rsidR="00D24708" w:rsidRPr="00490DF6">
              <w:rPr>
                <w:rFonts w:ascii="BundesSans Office" w:hAnsi="BundesSans Office"/>
                <w:b/>
                <w:bCs/>
              </w:rPr>
              <w:t>Village Savings and Loans groups</w:t>
            </w:r>
            <w:r w:rsidR="00D24708">
              <w:rPr>
                <w:rFonts w:ascii="BundesSans Office" w:hAnsi="BundesSans Office"/>
              </w:rPr>
              <w:t xml:space="preserve"> are intended to empower women and enable nutrition-sensitive </w:t>
            </w:r>
            <w:proofErr w:type="spellStart"/>
            <w:r w:rsidR="00D24708">
              <w:rPr>
                <w:rFonts w:ascii="BundesSans Office" w:hAnsi="BundesSans Office"/>
              </w:rPr>
              <w:t>decisionmaking</w:t>
            </w:r>
            <w:proofErr w:type="spellEnd"/>
            <w:r w:rsidR="00D24708">
              <w:rPr>
                <w:rFonts w:ascii="BundesSans Office" w:hAnsi="BundesSans Office"/>
              </w:rPr>
              <w:t>.</w:t>
            </w:r>
            <w:r w:rsidR="00DD6FAF">
              <w:rPr>
                <w:rFonts w:ascii="BundesSans Office" w:hAnsi="BundesSans Office"/>
              </w:rPr>
              <w:t xml:space="preserve"> </w:t>
            </w:r>
            <w:r w:rsidR="00D24708">
              <w:rPr>
                <w:rFonts w:ascii="BundesSans Office" w:hAnsi="BundesSans Office"/>
              </w:rPr>
              <w:t xml:space="preserve"> Beneficiaries invest their additional income in dietary diversification, education and hygiene items. </w:t>
            </w:r>
            <w:r w:rsidR="00D50C5E">
              <w:rPr>
                <w:rFonts w:ascii="BundesSans Office" w:hAnsi="BundesSans Office"/>
              </w:rPr>
              <w:t>R</w:t>
            </w:r>
            <w:r w:rsidR="00D24708">
              <w:rPr>
                <w:rFonts w:ascii="BundesSans Office" w:hAnsi="BundesSans Office"/>
              </w:rPr>
              <w:t>esponding to severe economic impacts of the 2016/17 El Ni</w:t>
            </w:r>
            <w:r w:rsidR="00D24708" w:rsidRPr="00490DF6">
              <w:rPr>
                <w:rFonts w:ascii="BundesSans Office" w:hAnsi="BundesSans Office"/>
              </w:rPr>
              <w:t>ño drought,</w:t>
            </w:r>
            <w:r w:rsidR="00D24708">
              <w:rPr>
                <w:rFonts w:ascii="BundesSans Office" w:hAnsi="BundesSans Office"/>
              </w:rPr>
              <w:t xml:space="preserve"> </w:t>
            </w:r>
            <w:r w:rsidR="00D24708" w:rsidRPr="00490DF6">
              <w:rPr>
                <w:rFonts w:ascii="BundesSans Office" w:hAnsi="BundesSans Office"/>
                <w:b/>
                <w:bCs/>
              </w:rPr>
              <w:t>cash transfers</w:t>
            </w:r>
            <w:r w:rsidR="00D24708">
              <w:rPr>
                <w:rFonts w:ascii="BundesSans Office" w:hAnsi="BundesSans Office"/>
              </w:rPr>
              <w:t xml:space="preserve"> benefitted </w:t>
            </w:r>
            <w:r w:rsidR="00D24708" w:rsidRPr="00BA20A4">
              <w:rPr>
                <w:rFonts w:ascii="BundesSans Office" w:hAnsi="BundesSans Office"/>
              </w:rPr>
              <w:t xml:space="preserve">50,000 </w:t>
            </w:r>
            <w:r w:rsidR="00D24708">
              <w:rPr>
                <w:rFonts w:ascii="BundesSans Office" w:hAnsi="BundesSans Office"/>
              </w:rPr>
              <w:t>Malawians.</w:t>
            </w:r>
            <w:r>
              <w:rPr>
                <w:rFonts w:ascii="BundesSans Office" w:hAnsi="BundesSans Office"/>
              </w:rPr>
              <w:t xml:space="preserve"> During the </w:t>
            </w:r>
            <w:r w:rsidR="00704D25">
              <w:rPr>
                <w:rFonts w:ascii="BundesSans Office" w:hAnsi="BundesSans Office"/>
              </w:rPr>
              <w:t>COVID-</w:t>
            </w:r>
            <w:r w:rsidR="002F0C2F">
              <w:rPr>
                <w:rFonts w:ascii="BundesSans Office" w:hAnsi="BundesSans Office"/>
              </w:rPr>
              <w:t xml:space="preserve">19 </w:t>
            </w:r>
            <w:r>
              <w:rPr>
                <w:rFonts w:ascii="BundesSans Office" w:hAnsi="BundesSans Office"/>
              </w:rPr>
              <w:t>pandemic</w:t>
            </w:r>
            <w:r w:rsidR="002F0C2F">
              <w:rPr>
                <w:rFonts w:ascii="BundesSans Office" w:hAnsi="BundesSans Office"/>
              </w:rPr>
              <w:t xml:space="preserve">, the project supported 41 health facilities </w:t>
            </w:r>
            <w:r w:rsidR="00404480">
              <w:rPr>
                <w:rFonts w:ascii="BundesSans Office" w:hAnsi="BundesSans Office"/>
              </w:rPr>
              <w:t xml:space="preserve">with </w:t>
            </w:r>
            <w:r w:rsidR="00106200" w:rsidRPr="00490DF6">
              <w:rPr>
                <w:rFonts w:ascii="BundesSans Office" w:hAnsi="BundesSans Office"/>
                <w:b/>
                <w:bCs/>
              </w:rPr>
              <w:t>COVID</w:t>
            </w:r>
            <w:r w:rsidR="00704D25" w:rsidRPr="00490DF6">
              <w:rPr>
                <w:rFonts w:ascii="BundesSans Office" w:hAnsi="BundesSans Office"/>
                <w:b/>
                <w:bCs/>
              </w:rPr>
              <w:t>-</w:t>
            </w:r>
            <w:r w:rsidR="00106200" w:rsidRPr="00490DF6">
              <w:rPr>
                <w:rFonts w:ascii="BundesSans Office" w:hAnsi="BundesSans Office"/>
                <w:b/>
                <w:bCs/>
              </w:rPr>
              <w:t>related supplies</w:t>
            </w:r>
            <w:r w:rsidR="00106200">
              <w:rPr>
                <w:rFonts w:ascii="BundesSans Office" w:hAnsi="BundesSans Office"/>
              </w:rPr>
              <w:t xml:space="preserve"> </w:t>
            </w:r>
            <w:r w:rsidR="00D278C3">
              <w:rPr>
                <w:rFonts w:ascii="BundesSans Office" w:hAnsi="BundesSans Office"/>
              </w:rPr>
              <w:t xml:space="preserve">as well as hand washing facilities. </w:t>
            </w:r>
            <w:r w:rsidR="00CE3649">
              <w:rPr>
                <w:rFonts w:ascii="BundesSans Office" w:hAnsi="BundesSans Office"/>
              </w:rPr>
              <w:t>As part of capacity building to the health sector, 1021 extension workers (</w:t>
            </w:r>
            <w:r w:rsidR="00AC1438">
              <w:rPr>
                <w:rFonts w:ascii="BundesSans Office" w:hAnsi="BundesSans Office"/>
              </w:rPr>
              <w:t xml:space="preserve">719 males, 302 females) were oriented on </w:t>
            </w:r>
            <w:r w:rsidR="00704D25" w:rsidRPr="00490DF6">
              <w:rPr>
                <w:rFonts w:ascii="BundesSans Office" w:hAnsi="BundesSans Office"/>
                <w:b/>
                <w:bCs/>
              </w:rPr>
              <w:t>COVID</w:t>
            </w:r>
            <w:r w:rsidR="00AC1438" w:rsidRPr="00490DF6">
              <w:rPr>
                <w:rFonts w:ascii="BundesSans Office" w:hAnsi="BundesSans Office"/>
                <w:b/>
                <w:bCs/>
              </w:rPr>
              <w:t xml:space="preserve"> preventive measures</w:t>
            </w:r>
            <w:r w:rsidR="00AC1438">
              <w:rPr>
                <w:rFonts w:ascii="BundesSans Office" w:hAnsi="BundesSans Office"/>
              </w:rPr>
              <w:t xml:space="preserve"> so that the message</w:t>
            </w:r>
            <w:r>
              <w:rPr>
                <w:rFonts w:ascii="BundesSans Office" w:hAnsi="BundesSans Office"/>
              </w:rPr>
              <w:t>s</w:t>
            </w:r>
            <w:r w:rsidR="00AC1438">
              <w:rPr>
                <w:rFonts w:ascii="BundesSans Office" w:hAnsi="BundesSans Office"/>
              </w:rPr>
              <w:t xml:space="preserve"> </w:t>
            </w:r>
            <w:r>
              <w:rPr>
                <w:rFonts w:ascii="BundesSans Office" w:hAnsi="BundesSans Office"/>
              </w:rPr>
              <w:t xml:space="preserve">are </w:t>
            </w:r>
            <w:r w:rsidR="00AC1438">
              <w:rPr>
                <w:rFonts w:ascii="BundesSans Office" w:hAnsi="BundesSans Office"/>
              </w:rPr>
              <w:t>cascaded down to the community</w:t>
            </w:r>
            <w:r w:rsidR="00AE5688">
              <w:rPr>
                <w:rFonts w:ascii="BundesSans Office" w:hAnsi="BundesSans Office"/>
              </w:rPr>
              <w:t xml:space="preserve">. </w:t>
            </w:r>
            <w:r w:rsidR="00704D25">
              <w:rPr>
                <w:rFonts w:ascii="BundesSans Office" w:hAnsi="BundesSans Office"/>
              </w:rPr>
              <w:t>N</w:t>
            </w:r>
            <w:r w:rsidR="00D24708">
              <w:rPr>
                <w:rFonts w:ascii="BundesSans Office" w:hAnsi="BundesSans Office"/>
              </w:rPr>
              <w:t xml:space="preserve">ationwide, a </w:t>
            </w:r>
            <w:r w:rsidR="00D24708" w:rsidRPr="00490DF6">
              <w:rPr>
                <w:rFonts w:ascii="BundesSans Office" w:hAnsi="BundesSans Office"/>
                <w:b/>
                <w:bCs/>
              </w:rPr>
              <w:t>health service hotline</w:t>
            </w:r>
            <w:r w:rsidR="00D24708">
              <w:rPr>
                <w:rFonts w:ascii="BundesSans Office" w:hAnsi="BundesSans Office"/>
              </w:rPr>
              <w:t xml:space="preserve"> (‘Chipatala Cha Pa Foni’ – English ‘Hospital by Phone’) </w:t>
            </w:r>
            <w:r w:rsidR="00D24708" w:rsidRPr="0012128B">
              <w:rPr>
                <w:rFonts w:ascii="BundesSans Office" w:hAnsi="BundesSans Office"/>
              </w:rPr>
              <w:t xml:space="preserve">supported by </w:t>
            </w:r>
            <w:r w:rsidR="00D24708">
              <w:rPr>
                <w:rFonts w:ascii="BundesSans Office" w:hAnsi="BundesSans Office"/>
              </w:rPr>
              <w:t>FNSP advises up to</w:t>
            </w:r>
            <w:r w:rsidR="00D24708" w:rsidRPr="0012128B">
              <w:rPr>
                <w:rFonts w:ascii="BundesSans Office" w:hAnsi="BundesSans Office"/>
              </w:rPr>
              <w:t xml:space="preserve"> </w:t>
            </w:r>
            <w:r w:rsidR="00D24708">
              <w:rPr>
                <w:rFonts w:ascii="BundesSans Office" w:hAnsi="BundesSans Office"/>
              </w:rPr>
              <w:t>3</w:t>
            </w:r>
            <w:r w:rsidR="00D24708" w:rsidRPr="0012128B">
              <w:rPr>
                <w:rFonts w:ascii="BundesSans Office" w:hAnsi="BundesSans Office"/>
              </w:rPr>
              <w:t>,</w:t>
            </w:r>
            <w:r w:rsidR="00D24708">
              <w:rPr>
                <w:rFonts w:ascii="BundesSans Office" w:hAnsi="BundesSans Office"/>
              </w:rPr>
              <w:t>3</w:t>
            </w:r>
            <w:r w:rsidR="00D24708" w:rsidRPr="0012128B">
              <w:rPr>
                <w:rFonts w:ascii="BundesSans Office" w:hAnsi="BundesSans Office"/>
              </w:rPr>
              <w:t xml:space="preserve">00 people </w:t>
            </w:r>
            <w:r w:rsidR="00D24708">
              <w:rPr>
                <w:rFonts w:ascii="BundesSans Office" w:hAnsi="BundesSans Office"/>
              </w:rPr>
              <w:t>monthly on adequate nutrition.</w:t>
            </w:r>
            <w:r w:rsidR="00D50C5E">
              <w:rPr>
                <w:rFonts w:ascii="BundesSans Office" w:hAnsi="BundesSans Office"/>
              </w:rPr>
              <w:t xml:space="preserve"> </w:t>
            </w:r>
            <w:r w:rsidR="00D24708" w:rsidRPr="004829A4">
              <w:rPr>
                <w:rFonts w:ascii="BundesSans Office" w:hAnsi="BundesSans Office"/>
              </w:rPr>
              <w:t>The programme supports the two</w:t>
            </w:r>
            <w:r w:rsidR="00D24708">
              <w:rPr>
                <w:rFonts w:ascii="BundesSans Office" w:hAnsi="BundesSans Office"/>
              </w:rPr>
              <w:t xml:space="preserve"> established</w:t>
            </w:r>
            <w:r w:rsidR="00D24708" w:rsidRPr="004829A4">
              <w:rPr>
                <w:rFonts w:ascii="BundesSans Office" w:hAnsi="BundesSans Office"/>
              </w:rPr>
              <w:t xml:space="preserve"> District Nutrition Coordination Committees in </w:t>
            </w:r>
            <w:r w:rsidR="00D24708" w:rsidRPr="00490DF6">
              <w:rPr>
                <w:rFonts w:ascii="BundesSans Office" w:hAnsi="BundesSans Office"/>
                <w:b/>
                <w:bCs/>
              </w:rPr>
              <w:t>planning, coordinating and monitoring of nutrition programmes</w:t>
            </w:r>
            <w:r w:rsidR="00474E56">
              <w:rPr>
                <w:rFonts w:ascii="BundesSans Office" w:hAnsi="BundesSans Office"/>
              </w:rPr>
              <w:t xml:space="preserve"> in Dedza and Salima</w:t>
            </w:r>
            <w:r w:rsidR="00D24708" w:rsidRPr="004829A4">
              <w:rPr>
                <w:rFonts w:ascii="BundesSans Office" w:hAnsi="BundesSans Office"/>
              </w:rPr>
              <w:t xml:space="preserve">. </w:t>
            </w:r>
          </w:p>
        </w:tc>
        <w:tc>
          <w:tcPr>
            <w:tcW w:w="5144" w:type="dxa"/>
            <w:vAlign w:val="center"/>
          </w:tcPr>
          <w:p w14:paraId="46F6EEB1" w14:textId="77777777" w:rsidR="00D24708" w:rsidRPr="00501AAB" w:rsidRDefault="00D24708" w:rsidP="00E61606">
            <w:pPr>
              <w:pStyle w:val="4Flietext"/>
              <w:spacing w:before="240" w:after="200"/>
              <w:jc w:val="both"/>
              <w:rPr>
                <w:rStyle w:val="3ZwischenberschriftZchn"/>
                <w:rFonts w:ascii="BundesSerif Office" w:hAnsi="BundesSerif Office"/>
                <w:color w:val="1F497D" w:themeColor="text2"/>
              </w:rPr>
            </w:pPr>
            <w:r>
              <w:rPr>
                <w:rStyle w:val="3ZwischenberschriftZchn"/>
                <w:rFonts w:ascii="BundesSerif Office" w:hAnsi="BundesSerif Office"/>
                <w:color w:val="1F497D" w:themeColor="text2"/>
              </w:rPr>
              <w:t>... and in stories</w:t>
            </w:r>
          </w:p>
          <w:p w14:paraId="0A2FE6DA" w14:textId="51C8E287" w:rsidR="008D6BD1" w:rsidRPr="007537A9" w:rsidRDefault="00D24708" w:rsidP="00B14EBF">
            <w:pPr>
              <w:spacing w:line="260" w:lineRule="exact"/>
              <w:jc w:val="both"/>
            </w:pPr>
            <w:r w:rsidRPr="00FE0AFB">
              <w:t>Care groups are an essential way of spreading knowledge and information in the villages.</w:t>
            </w:r>
            <w:r w:rsidR="00253BAA">
              <w:t xml:space="preserve"> </w:t>
            </w:r>
            <w:r>
              <w:t>In the programme’s districts, there are families such as Stella</w:t>
            </w:r>
            <w:r w:rsidRPr="004B64A5">
              <w:t xml:space="preserve"> </w:t>
            </w:r>
            <w:r>
              <w:t xml:space="preserve">and </w:t>
            </w:r>
            <w:proofErr w:type="spellStart"/>
            <w:r w:rsidRPr="0058531A">
              <w:t>Bauti</w:t>
            </w:r>
            <w:proofErr w:type="spellEnd"/>
            <w:r w:rsidRPr="0058531A">
              <w:t xml:space="preserve"> </w:t>
            </w:r>
            <w:r>
              <w:t>Innocent</w:t>
            </w:r>
            <w:r w:rsidR="001A1D5E">
              <w:t>’s family</w:t>
            </w:r>
            <w:r>
              <w:t xml:space="preserve"> who attend care group meetings every two weeks. They are proud parents of </w:t>
            </w:r>
            <w:r w:rsidR="003577DF">
              <w:t>a</w:t>
            </w:r>
            <w:r>
              <w:t xml:space="preserve"> one-year old boy</w:t>
            </w:r>
            <w:r w:rsidR="00CF6F0C">
              <w:t>,</w:t>
            </w:r>
            <w:r>
              <w:t xml:space="preserve"> Dan.</w:t>
            </w:r>
            <w:r w:rsidR="00CF6F0C">
              <w:t xml:space="preserve"> </w:t>
            </w:r>
            <w:r w:rsidR="008D6BD1">
              <w:t>In their household, they have a latrine built with grass mats behind the house and a hand washing facility with soap constructed next to it.</w:t>
            </w:r>
          </w:p>
          <w:p w14:paraId="6AB7F7E8" w14:textId="6D4FCBE2" w:rsidR="008D6BD1" w:rsidRDefault="00D24708" w:rsidP="00E61606">
            <w:pPr>
              <w:spacing w:line="260" w:lineRule="exact"/>
              <w:jc w:val="both"/>
            </w:pPr>
            <w:r w:rsidRPr="0058531A">
              <w:t xml:space="preserve">Stella </w:t>
            </w:r>
            <w:r>
              <w:t xml:space="preserve">is a cluster leader in </w:t>
            </w:r>
            <w:proofErr w:type="spellStart"/>
            <w:r>
              <w:t>Khwakhwa</w:t>
            </w:r>
            <w:proofErr w:type="spellEnd"/>
            <w:r>
              <w:t xml:space="preserve"> village in the district of Dedza.</w:t>
            </w:r>
            <w:r w:rsidR="001A1D5E">
              <w:t xml:space="preserve"> She</w:t>
            </w:r>
            <w:r w:rsidR="0043089F">
              <w:t xml:space="preserve"> </w:t>
            </w:r>
            <w:proofErr w:type="spellStart"/>
            <w:r w:rsidR="003577DF">
              <w:t>regulary</w:t>
            </w:r>
            <w:proofErr w:type="spellEnd"/>
            <w:r w:rsidR="003577DF">
              <w:t xml:space="preserve"> meets with other</w:t>
            </w:r>
            <w:r w:rsidR="00CF6F0C">
              <w:t xml:space="preserve"> </w:t>
            </w:r>
            <w:r>
              <w:t xml:space="preserve">10 to </w:t>
            </w:r>
            <w:r w:rsidR="00D50C5E">
              <w:t>15 cluster</w:t>
            </w:r>
            <w:r>
              <w:t xml:space="preserve"> leaders and FNSP field staff</w:t>
            </w:r>
            <w:r w:rsidR="00CF6F0C">
              <w:t xml:space="preserve"> </w:t>
            </w:r>
            <w:r>
              <w:t>to get information on topics that concern good nutrition and health in everyday life. The cluster leaders’ task is to assist on improving families’ well-being in the direct neighbourhood. They give handy advice on nutrition and hygiene practices</w:t>
            </w:r>
            <w:r w:rsidR="003577DF">
              <w:t xml:space="preserve"> such as</w:t>
            </w:r>
            <w:r>
              <w:t xml:space="preserve"> healthy diets for mothers and children, how to grow vegetables in home gardens and how to avoid common diseases like </w:t>
            </w:r>
            <w:r w:rsidR="00D50C5E" w:rsidRPr="004F149C">
              <w:t>diarrhoea</w:t>
            </w:r>
            <w:r w:rsidR="00D50C5E">
              <w:t>. Cluster</w:t>
            </w:r>
            <w:r>
              <w:t xml:space="preserve"> leaders often act as role models.</w:t>
            </w:r>
          </w:p>
          <w:p w14:paraId="2EAE80C2" w14:textId="1231EFE5" w:rsidR="00D24708" w:rsidRDefault="008D6BD1" w:rsidP="00E61606">
            <w:pPr>
              <w:spacing w:line="260" w:lineRule="exact"/>
              <w:jc w:val="both"/>
            </w:pPr>
            <w:r>
              <w:t>In addition to supporting fellow community members in their nutrition needs,</w:t>
            </w:r>
            <w:r w:rsidR="00D24708">
              <w:t xml:space="preserve"> Stella and </w:t>
            </w:r>
            <w:proofErr w:type="spellStart"/>
            <w:r w:rsidR="00D24708">
              <w:t>Bauti</w:t>
            </w:r>
            <w:proofErr w:type="spellEnd"/>
            <w:r>
              <w:t xml:space="preserve"> </w:t>
            </w:r>
            <w:r w:rsidR="00CF6F0C">
              <w:t xml:space="preserve">grow </w:t>
            </w:r>
            <w:r w:rsidR="00D24708">
              <w:t xml:space="preserve">different kinds of </w:t>
            </w:r>
            <w:r w:rsidR="00D50C5E">
              <w:t>legumes, vegetables, vitamin</w:t>
            </w:r>
            <w:r w:rsidR="00D24708">
              <w:t xml:space="preserve"> A-rich orange</w:t>
            </w:r>
            <w:r>
              <w:t>s</w:t>
            </w:r>
            <w:r w:rsidR="00D24708">
              <w:t xml:space="preserve"> </w:t>
            </w:r>
            <w:r>
              <w:t xml:space="preserve">and </w:t>
            </w:r>
            <w:r w:rsidR="00D24708">
              <w:t>fleshed sweet potatoes. They also have</w:t>
            </w:r>
            <w:r>
              <w:t xml:space="preserve"> </w:t>
            </w:r>
            <w:r w:rsidR="00D24708">
              <w:t>fruit trees like mango or papaya that grow well in Malawi’s warm climate.</w:t>
            </w:r>
          </w:p>
          <w:p w14:paraId="2D263960" w14:textId="20CCE3A8" w:rsidR="00D24708" w:rsidRDefault="00D24708" w:rsidP="00E61606">
            <w:pPr>
              <w:spacing w:line="260" w:lineRule="exact"/>
              <w:jc w:val="both"/>
            </w:pPr>
            <w:r>
              <w:t xml:space="preserve">Trainings for care groups also include the handling of small animals. Stella and </w:t>
            </w:r>
            <w:proofErr w:type="spellStart"/>
            <w:r>
              <w:t>Bauti</w:t>
            </w:r>
            <w:proofErr w:type="spellEnd"/>
            <w:r>
              <w:t xml:space="preserve"> have a small wooden stable on poles, where they keep their goat sa</w:t>
            </w:r>
            <w:r w:rsidR="00CF6F0C">
              <w:t>f</w:t>
            </w:r>
            <w:r>
              <w:t>e. Dung falls out on the ground below and can be used as fertilizer.</w:t>
            </w:r>
          </w:p>
          <w:p w14:paraId="2E73EC9F" w14:textId="4C528D60" w:rsidR="00D24708" w:rsidRDefault="00D24708" w:rsidP="00E61606">
            <w:pPr>
              <w:spacing w:line="260" w:lineRule="exact"/>
              <w:jc w:val="both"/>
            </w:pPr>
            <w:r>
              <w:t xml:space="preserve">Overall, care groups are especially helpful to reach a wide range of the population through peer support within a </w:t>
            </w:r>
            <w:r w:rsidR="00490DF6">
              <w:t xml:space="preserve">shared </w:t>
            </w:r>
            <w:proofErr w:type="spellStart"/>
            <w:r>
              <w:t>nvironment</w:t>
            </w:r>
            <w:proofErr w:type="spellEnd"/>
            <w:r>
              <w:t xml:space="preserve"> and along the local needs. They empower women and communities, work on a voluntary basis and are supported by the Government of Malawi.</w:t>
            </w:r>
          </w:p>
        </w:tc>
      </w:tr>
    </w:tbl>
    <w:p w14:paraId="08264FFF" w14:textId="77777777" w:rsidR="00B317A8" w:rsidRPr="00A77347" w:rsidRDefault="00B317A8" w:rsidP="0066731B">
      <w:pPr>
        <w:spacing w:line="260" w:lineRule="exact"/>
        <w:sectPr w:rsidR="00B317A8" w:rsidRPr="00A77347" w:rsidSect="008F4431">
          <w:headerReference w:type="even" r:id="rId27"/>
          <w:headerReference w:type="default" r:id="rId28"/>
          <w:footerReference w:type="even" r:id="rId29"/>
          <w:footerReference w:type="default" r:id="rId30"/>
          <w:type w:val="continuous"/>
          <w:pgSz w:w="11906" w:h="16838" w:code="9"/>
          <w:pgMar w:top="3261" w:right="851" w:bottom="1418" w:left="760" w:header="567" w:footer="631" w:gutter="0"/>
          <w:cols w:num="2" w:space="649"/>
          <w:titlePg/>
        </w:sectPr>
      </w:pPr>
    </w:p>
    <w:p w14:paraId="40D79E63" w14:textId="77777777" w:rsidR="00A14319" w:rsidRPr="00A14319" w:rsidRDefault="00A14319" w:rsidP="00A14319"/>
    <w:sectPr w:rsidR="00A14319" w:rsidRPr="00A14319" w:rsidSect="002D38ED">
      <w:headerReference w:type="default" r:id="rId31"/>
      <w:footerReference w:type="default" r:id="rId32"/>
      <w:pgSz w:w="11906" w:h="16838" w:code="9"/>
      <w:pgMar w:top="1560" w:right="849" w:bottom="3686" w:left="770" w:header="567" w:footer="567" w:gutter="0"/>
      <w:cols w:space="64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10C121" w16cex:dateUtc="2021-04-01T20:0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17B9CC" w14:textId="77777777" w:rsidR="009F5688" w:rsidRDefault="009F5688" w:rsidP="00C775EB">
      <w:r>
        <w:separator/>
      </w:r>
    </w:p>
  </w:endnote>
  <w:endnote w:type="continuationSeparator" w:id="0">
    <w:p w14:paraId="37B1868A" w14:textId="77777777" w:rsidR="009F5688" w:rsidRDefault="009F5688" w:rsidP="00C775EB">
      <w:r>
        <w:continuationSeparator/>
      </w:r>
    </w:p>
  </w:endnote>
  <w:endnote w:type="continuationNotice" w:id="1">
    <w:p w14:paraId="328F9C17" w14:textId="77777777" w:rsidR="009F5688" w:rsidRDefault="009F56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undesSans Office">
    <w:altName w:val="Calibri"/>
    <w:charset w:val="00"/>
    <w:family w:val="swiss"/>
    <w:pitch w:val="variable"/>
    <w:sig w:usb0="A00000BF" w:usb1="4000206B" w:usb2="00000000" w:usb3="00000000" w:csb0="00000093" w:csb1="00000000"/>
  </w:font>
  <w:font w:name="Arial">
    <w:panose1 w:val="020B0604020202020204"/>
    <w:charset w:val="00"/>
    <w:family w:val="swiss"/>
    <w:pitch w:val="variable"/>
    <w:sig w:usb0="E0002EFF" w:usb1="C000785B" w:usb2="00000009" w:usb3="00000000" w:csb0="000001FF" w:csb1="00000000"/>
  </w:font>
  <w:font w:name="BundesSerif Office">
    <w:altName w:val="Cambria"/>
    <w:charset w:val="00"/>
    <w:family w:val="roman"/>
    <w:pitch w:val="variable"/>
    <w:sig w:usb0="00000001" w:usb1="4000206B" w:usb2="00000000" w:usb3="00000000" w:csb0="00000093"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undesSerif Regular Italic">
    <w:panose1 w:val="00000000000000000000"/>
    <w:charset w:val="00"/>
    <w:family w:val="roman"/>
    <w:notTrueType/>
    <w:pitch w:val="variable"/>
    <w:sig w:usb0="A00000BF" w:usb1="4000206B" w:usb2="00000000" w:usb3="00000000" w:csb0="00000093" w:csb1="00000000"/>
  </w:font>
  <w:font w:name="Calibri">
    <w:panose1 w:val="020F0502020204030204"/>
    <w:charset w:val="00"/>
    <w:family w:val="swiss"/>
    <w:pitch w:val="variable"/>
    <w:sig w:usb0="E4002EFF" w:usb1="C000247B" w:usb2="00000009" w:usb3="00000000" w:csb0="000001FF" w:csb1="00000000"/>
  </w:font>
  <w:font w:name="BundesSans Bold">
    <w:panose1 w:val="00000000000000000000"/>
    <w:charset w:val="00"/>
    <w:family w:val="swiss"/>
    <w:notTrueType/>
    <w:pitch w:val="variable"/>
    <w:sig w:usb0="A00000BF" w:usb1="4000206B" w:usb2="00000000" w:usb3="00000000" w:csb0="00000093" w:csb1="00000000"/>
  </w:font>
  <w:font w:name="BundesSerif Regular">
    <w:panose1 w:val="00000000000000000000"/>
    <w:charset w:val="00"/>
    <w:family w:val="roman"/>
    <w:notTrueType/>
    <w:pitch w:val="variable"/>
    <w:sig w:usb0="00000001" w:usb1="4000206B" w:usb2="00000000" w:usb3="00000000" w:csb0="00000093" w:csb1="00000000"/>
  </w:font>
  <w:font w:name="BundesSans Regular">
    <w:panose1 w:val="00000000000000000000"/>
    <w:charset w:val="00"/>
    <w:family w:val="swiss"/>
    <w:notTrueType/>
    <w:pitch w:val="variable"/>
    <w:sig w:usb0="00000001" w:usb1="4000206B" w:usb2="00000000" w:usb3="00000000" w:csb0="00000093" w:csb1="00000000"/>
  </w:font>
  <w:font w:name="TradeGothic">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51495" w14:textId="77777777" w:rsidR="006A42C6" w:rsidRDefault="006A42C6" w:rsidP="00C775EB">
    <w:r>
      <w:rPr>
        <w:noProof/>
        <w:lang w:val="de-DE"/>
      </w:rPr>
      <mc:AlternateContent>
        <mc:Choice Requires="wps">
          <w:drawing>
            <wp:anchor distT="0" distB="0" distL="114300" distR="114300" simplePos="0" relativeHeight="251658242" behindDoc="0" locked="0" layoutInCell="1" allowOverlap="1" wp14:anchorId="6FA5E602" wp14:editId="4A75DB14">
              <wp:simplePos x="0" y="0"/>
              <wp:positionH relativeFrom="page">
                <wp:posOffset>180340</wp:posOffset>
              </wp:positionH>
              <wp:positionV relativeFrom="page">
                <wp:posOffset>10229850</wp:posOffset>
              </wp:positionV>
              <wp:extent cx="7200000" cy="288000"/>
              <wp:effectExtent l="0" t="0" r="1270" b="0"/>
              <wp:wrapNone/>
              <wp:docPr id="22" name="Textfeld 22"/>
              <wp:cNvGraphicFramePr/>
              <a:graphic xmlns:a="http://schemas.openxmlformats.org/drawingml/2006/main">
                <a:graphicData uri="http://schemas.microsoft.com/office/word/2010/wordprocessingShape">
                  <wps:wsp>
                    <wps:cNvSpPr txBox="1"/>
                    <wps:spPr>
                      <a:xfrm>
                        <a:off x="0" y="0"/>
                        <a:ext cx="7200000" cy="288000"/>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333B57" w14:textId="77777777" w:rsidR="006A42C6" w:rsidRPr="0099319B" w:rsidRDefault="006A42C6" w:rsidP="00C775EB">
                          <w:r w:rsidRPr="0099319B">
                            <w:fldChar w:fldCharType="begin"/>
                          </w:r>
                          <w:r w:rsidRPr="0099319B">
                            <w:instrText>PAGE   \* MERGEFORMAT</w:instrText>
                          </w:r>
                          <w:r w:rsidRPr="0099319B">
                            <w:fldChar w:fldCharType="separate"/>
                          </w:r>
                          <w:r w:rsidR="00F66C17">
                            <w:t>4</w:t>
                          </w:r>
                          <w:r w:rsidRPr="0099319B">
                            <w:fldChar w:fldCharType="end"/>
                          </w:r>
                        </w:p>
                        <w:p w14:paraId="0D7840C4" w14:textId="77777777" w:rsidR="006A42C6" w:rsidRDefault="006A42C6" w:rsidP="00C775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A5E602" id="_x0000_t202" coordsize="21600,21600" o:spt="202" path="m,l,21600r21600,l21600,xe">
              <v:stroke joinstyle="miter"/>
              <v:path gradientshapeok="t" o:connecttype="rect"/>
            </v:shapetype>
            <v:shape id="Textfeld 22" o:spid="_x0000_s1034" type="#_x0000_t202" style="position:absolute;margin-left:14.2pt;margin-top:805.5pt;width:566.95pt;height:22.7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" fillcolor="#ffc000" stroked="f" strokeweight=".5pt">
              <v:textbox>
                <w:txbxContent>
                  <w:p w14:paraId="09333B57" w14:textId="77777777" w:rsidR="006A42C6" w:rsidRPr="0099319B" w:rsidRDefault="006A42C6" w:rsidP="00C775EB">
                    <w:r w:rsidRPr="0099319B">
                      <w:fldChar w:fldCharType="begin"/>
                    </w:r>
                    <w:r w:rsidRPr="0099319B">
                      <w:instrText>PAGE   \* MERGEFORMAT</w:instrText>
                    </w:r>
                    <w:r w:rsidRPr="0099319B">
                      <w:fldChar w:fldCharType="separate"/>
                    </w:r>
                    <w:r w:rsidR="00F66C17">
                      <w:t>4</w:t>
                    </w:r>
                    <w:r w:rsidRPr="0099319B">
                      <w:fldChar w:fldCharType="end"/>
                    </w:r>
                  </w:p>
                  <w:p w14:paraId="0D7840C4" w14:textId="77777777" w:rsidR="006A42C6" w:rsidRDefault="006A42C6" w:rsidP="00C775EB"/>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B2073" w14:textId="77777777" w:rsidR="0001411C" w:rsidRDefault="000A633C" w:rsidP="00C775EB">
    <w:r>
      <w:rPr>
        <w:noProof/>
        <w:lang w:val="de-DE"/>
      </w:rPr>
      <w:drawing>
        <wp:anchor distT="0" distB="0" distL="114300" distR="114300" simplePos="0" relativeHeight="251658257" behindDoc="0" locked="0" layoutInCell="1" allowOverlap="1" wp14:anchorId="26626DF3" wp14:editId="2920DB65">
          <wp:simplePos x="0" y="0"/>
          <wp:positionH relativeFrom="column">
            <wp:posOffset>2154555</wp:posOffset>
          </wp:positionH>
          <wp:positionV relativeFrom="paragraph">
            <wp:posOffset>-1477645</wp:posOffset>
          </wp:positionV>
          <wp:extent cx="2094865" cy="1500505"/>
          <wp:effectExtent l="0" t="0" r="63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LA4602\Desktop\Country Office\Photos\FNSP\20170504_Monitoring visit_dedza\selection\compressed\IMG_4869_compressed.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344" r="10465"/>
                  <a:stretch/>
                </pic:blipFill>
                <pic:spPr bwMode="auto">
                  <a:xfrm>
                    <a:off x="0" y="0"/>
                    <a:ext cx="2094865" cy="1500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5959">
      <w:rPr>
        <w:noProof/>
        <w:lang w:val="de-DE"/>
      </w:rPr>
      <mc:AlternateContent>
        <mc:Choice Requires="wps">
          <w:drawing>
            <wp:anchor distT="0" distB="0" distL="114300" distR="114300" simplePos="0" relativeHeight="251658240" behindDoc="0" locked="0" layoutInCell="1" allowOverlap="1" wp14:anchorId="6C8D7C8B" wp14:editId="0AEFCBF2">
              <wp:simplePos x="0" y="0"/>
              <wp:positionH relativeFrom="page">
                <wp:posOffset>357808</wp:posOffset>
              </wp:positionH>
              <wp:positionV relativeFrom="page">
                <wp:posOffset>10233329</wp:posOffset>
              </wp:positionV>
              <wp:extent cx="7024591" cy="287655"/>
              <wp:effectExtent l="0" t="0" r="5080" b="0"/>
              <wp:wrapNone/>
              <wp:docPr id="17" name="Textfeld 17"/>
              <wp:cNvGraphicFramePr/>
              <a:graphic xmlns:a="http://schemas.openxmlformats.org/drawingml/2006/main">
                <a:graphicData uri="http://schemas.microsoft.com/office/word/2010/wordprocessingShape">
                  <wps:wsp>
                    <wps:cNvSpPr txBox="1"/>
                    <wps:spPr>
                      <a:xfrm>
                        <a:off x="0" y="0"/>
                        <a:ext cx="7024591" cy="287655"/>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FD42F" w14:textId="77777777" w:rsidR="00D62247" w:rsidRPr="00742C5B" w:rsidRDefault="00D62247" w:rsidP="00C775EB">
                          <w:pPr>
                            <w:rPr>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8D7C8B" id="_x0000_t202" coordsize="21600,21600" o:spt="202" path="m,l,21600r21600,l21600,xe">
              <v:stroke joinstyle="miter"/>
              <v:path gradientshapeok="t" o:connecttype="rect"/>
            </v:shapetype>
            <v:shape id="Textfeld 17" o:spid="_x0000_s1035" type="#_x0000_t202" style="position:absolute;margin-left:28.15pt;margin-top:805.75pt;width:553.1pt;height:22.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" fillcolor="#1f497d [3215]" stroked="f" strokeweight=".5pt">
              <v:textbox>
                <w:txbxContent>
                  <w:p w14:paraId="524FD42F" w14:textId="77777777" w:rsidR="00D62247" w:rsidRPr="00742C5B" w:rsidRDefault="00D62247" w:rsidP="00C775EB">
                    <w:pPr>
                      <w:rPr>
                        <w:color w:val="FFFF00"/>
                      </w:rPr>
                    </w:pPr>
                  </w:p>
                </w:txbxContent>
              </v:textbox>
              <w10:wrap anchorx="page" anchory="page"/>
            </v:shape>
          </w:pict>
        </mc:Fallback>
      </mc:AlternateContent>
    </w:r>
    <w:r w:rsidR="00365959">
      <w:rPr>
        <w:noProof/>
        <w:lang w:val="de-DE"/>
      </w:rPr>
      <w:drawing>
        <wp:anchor distT="0" distB="0" distL="114300" distR="114300" simplePos="0" relativeHeight="251658256" behindDoc="0" locked="0" layoutInCell="1" allowOverlap="1" wp14:anchorId="2C6FC8AC" wp14:editId="57724C71">
          <wp:simplePos x="0" y="0"/>
          <wp:positionH relativeFrom="column">
            <wp:posOffset>-126365</wp:posOffset>
          </wp:positionH>
          <wp:positionV relativeFrom="paragraph">
            <wp:posOffset>-1478280</wp:posOffset>
          </wp:positionV>
          <wp:extent cx="2250440" cy="1499235"/>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LA4602\Desktop\Country Office\Photos\FNSP\20170504_Monitoring visit_dedza\selection\compressed\compressed2\IMG_5232_compressed_x.jp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250440" cy="1499235"/>
                  </a:xfrm>
                  <a:prstGeom prst="rect">
                    <a:avLst/>
                  </a:prstGeom>
                  <a:noFill/>
                  <a:ln>
                    <a:noFill/>
                  </a:ln>
                </pic:spPr>
              </pic:pic>
            </a:graphicData>
          </a:graphic>
          <wp14:sizeRelH relativeFrom="page">
            <wp14:pctWidth>0</wp14:pctWidth>
          </wp14:sizeRelH>
          <wp14:sizeRelV relativeFrom="page">
            <wp14:pctHeight>0</wp14:pctHeight>
          </wp14:sizeRelV>
        </wp:anchor>
      </w:drawing>
    </w:r>
    <w:r w:rsidR="00882AAB">
      <w:rPr>
        <w:noProof/>
        <w:lang w:val="de-DE"/>
      </w:rPr>
      <mc:AlternateContent>
        <mc:Choice Requires="wps">
          <w:drawing>
            <wp:anchor distT="0" distB="0" distL="114300" distR="114300" simplePos="0" relativeHeight="251658244" behindDoc="0" locked="1" layoutInCell="0" allowOverlap="1" wp14:anchorId="56EB82B6" wp14:editId="24025D08">
              <wp:simplePos x="0" y="0"/>
              <wp:positionH relativeFrom="page">
                <wp:posOffset>4762500</wp:posOffset>
              </wp:positionH>
              <wp:positionV relativeFrom="page">
                <wp:posOffset>8620125</wp:posOffset>
              </wp:positionV>
              <wp:extent cx="2533650" cy="1609725"/>
              <wp:effectExtent l="0" t="0" r="19050" b="28575"/>
              <wp:wrapNone/>
              <wp:docPr id="30" name="Textfeld 30"/>
              <wp:cNvGraphicFramePr/>
              <a:graphic xmlns:a="http://schemas.openxmlformats.org/drawingml/2006/main">
                <a:graphicData uri="http://schemas.microsoft.com/office/word/2010/wordprocessingShape">
                  <wps:wsp>
                    <wps:cNvSpPr txBox="1"/>
                    <wps:spPr>
                      <a:xfrm>
                        <a:off x="0" y="0"/>
                        <a:ext cx="2533650" cy="1609725"/>
                      </a:xfrm>
                      <a:prstGeom prst="rect">
                        <a:avLst/>
                      </a:prstGeom>
                      <a:solidFill>
                        <a:schemeClr val="lt1"/>
                      </a:solidFill>
                      <a:ln w="1270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3B4F0B0" w14:textId="475F236A" w:rsidR="008C2C19" w:rsidRDefault="008C2C19" w:rsidP="00274DF5">
                          <w:pPr>
                            <w:pStyle w:val="Bildbeschreibung"/>
                            <w:spacing w:after="60"/>
                            <w:ind w:left="0"/>
                            <w:jc w:val="both"/>
                          </w:pPr>
                          <w:r w:rsidRPr="00274DF5">
                            <w:rPr>
                              <w:u w:val="single"/>
                            </w:rPr>
                            <w:t>Left:</w:t>
                          </w:r>
                          <w:r>
                            <w:t xml:space="preserve"> Vegetables, fruits and animal products: Knowledge multipliers from the communities are trained in a care group to enrich their daily diet to promote balanced meals in their village. </w:t>
                          </w:r>
                        </w:p>
                        <w:p w14:paraId="6F82529F" w14:textId="77777777" w:rsidR="008C2C19" w:rsidRPr="00CB1F8F" w:rsidRDefault="008C2C19" w:rsidP="008C2C19">
                          <w:pPr>
                            <w:autoSpaceDE w:val="0"/>
                            <w:autoSpaceDN w:val="0"/>
                            <w:adjustRightInd w:val="0"/>
                            <w:spacing w:after="0" w:line="288" w:lineRule="auto"/>
                            <w:textAlignment w:val="center"/>
                            <w:rPr>
                              <w:rFonts w:ascii="BundesSerif Office" w:hAnsi="BundesSerif Office"/>
                              <w:i/>
                              <w:iCs/>
                              <w:color w:val="646464"/>
                              <w:sz w:val="16"/>
                              <w:szCs w:val="16"/>
                            </w:rPr>
                          </w:pPr>
                          <w:r w:rsidRPr="00CB1F8F">
                            <w:rPr>
                              <w:rFonts w:ascii="BundesSerif Office" w:hAnsi="BundesSerif Office"/>
                              <w:i/>
                              <w:iCs/>
                              <w:color w:val="646464"/>
                              <w:sz w:val="16"/>
                              <w:szCs w:val="16"/>
                            </w:rPr>
                            <w:t>Photo: © GIZ/Robin Rothweiler</w:t>
                          </w:r>
                        </w:p>
                        <w:p w14:paraId="75A890EC" w14:textId="27DE68C9" w:rsidR="008C2C19" w:rsidRDefault="008C2C19" w:rsidP="00274DF5">
                          <w:pPr>
                            <w:pStyle w:val="Bildbeschreibung"/>
                            <w:ind w:left="0"/>
                            <w:jc w:val="both"/>
                          </w:pPr>
                          <w:r w:rsidRPr="00274DF5">
                            <w:rPr>
                              <w:u w:val="single"/>
                            </w:rPr>
                            <w:t>Right:</w:t>
                          </w:r>
                          <w:r>
                            <w:t xml:space="preserve"> The Food and Nutrition Security Programme e</w:t>
                          </w:r>
                          <w:r w:rsidR="00CA1C62">
                            <w:t>m</w:t>
                          </w:r>
                          <w:r>
                            <w:t xml:space="preserve">powers women and care takers to </w:t>
                          </w:r>
                          <w:r w:rsidR="00704D25">
                            <w:t>better nourish their families</w:t>
                          </w:r>
                          <w:r>
                            <w:t xml:space="preserve"> through community approaches. Here: at a cooking demonstration.</w:t>
                          </w:r>
                        </w:p>
                        <w:p w14:paraId="5ECCB4FA" w14:textId="77777777" w:rsidR="008C2C19" w:rsidRPr="00CB1F8F" w:rsidRDefault="008C2C19" w:rsidP="008C2C19">
                          <w:pPr>
                            <w:pStyle w:val="Bildbeschreibung"/>
                          </w:pPr>
                          <w:r w:rsidRPr="00CB1F8F">
                            <w:t xml:space="preserve">Photo: © GIZ/Lameck </w:t>
                          </w:r>
                          <w:proofErr w:type="spellStart"/>
                          <w:r w:rsidRPr="00CB1F8F">
                            <w:t>Mtali</w:t>
                          </w:r>
                          <w:proofErr w:type="spellEnd"/>
                          <w:r w:rsidRPr="00CB1F8F">
                            <w:t xml:space="preserve"> (WHH)</w:t>
                          </w:r>
                        </w:p>
                        <w:p w14:paraId="6E47D5C6" w14:textId="77777777" w:rsidR="00C70E6B" w:rsidRDefault="00C70E6B" w:rsidP="00166EB8">
                          <w:pPr>
                            <w:pStyle w:val="Bildbeschreibung"/>
                            <w:ind w:left="426" w:hanging="426"/>
                          </w:pPr>
                        </w:p>
                      </w:txbxContent>
                    </wps:txbx>
                    <wps:bodyPr rot="0" spcFirstLastPara="0" vertOverflow="overflow" horzOverflow="overflow" vert="horz" wrap="square" lIns="72000" tIns="72000" rIns="72000" bIns="7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B82B6" id="Textfeld 30" o:spid="_x0000_s1036" type="#_x0000_t202" style="position:absolute;margin-left:375pt;margin-top:678.75pt;width:199.5pt;height:126.7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" o:allowincell="f" fillcolor="white [3201]" strokecolor="white [3212]" strokeweight="1pt">
              <v:textbox inset="2mm,2mm,2mm,2mm">
                <w:txbxContent>
                  <w:p w14:paraId="23B4F0B0" w14:textId="475F236A" w:rsidR="008C2C19" w:rsidRDefault="008C2C19" w:rsidP="00274DF5">
                    <w:pPr>
                      <w:pStyle w:val="Bildbeschreibung"/>
                      <w:spacing w:after="60"/>
                      <w:ind w:left="0"/>
                      <w:jc w:val="both"/>
                    </w:pPr>
                    <w:r w:rsidRPr="00274DF5">
                      <w:rPr>
                        <w:u w:val="single"/>
                      </w:rPr>
                      <w:t>Left:</w:t>
                    </w:r>
                    <w:r>
                      <w:t xml:space="preserve"> Vegetables, fruits and animal products: Knowledge multipliers from the communities are trained in a care group to enrich their daily diet to promote balanced meals in their village. </w:t>
                    </w:r>
                  </w:p>
                  <w:p w14:paraId="6F82529F" w14:textId="77777777" w:rsidR="008C2C19" w:rsidRPr="00CB1F8F" w:rsidRDefault="008C2C19" w:rsidP="008C2C19">
                    <w:pPr>
                      <w:autoSpaceDE w:val="0"/>
                      <w:autoSpaceDN w:val="0"/>
                      <w:adjustRightInd w:val="0"/>
                      <w:spacing w:after="0" w:line="288" w:lineRule="auto"/>
                      <w:textAlignment w:val="center"/>
                      <w:rPr>
                        <w:rFonts w:ascii="BundesSerif Office" w:hAnsi="BundesSerif Office"/>
                        <w:i/>
                        <w:iCs/>
                        <w:color w:val="646464"/>
                        <w:sz w:val="16"/>
                        <w:szCs w:val="16"/>
                      </w:rPr>
                    </w:pPr>
                    <w:r w:rsidRPr="00CB1F8F">
                      <w:rPr>
                        <w:rFonts w:ascii="BundesSerif Office" w:hAnsi="BundesSerif Office"/>
                        <w:i/>
                        <w:iCs/>
                        <w:color w:val="646464"/>
                        <w:sz w:val="16"/>
                        <w:szCs w:val="16"/>
                      </w:rPr>
                      <w:t>Photo: © GIZ/Robin Rothweiler</w:t>
                    </w:r>
                  </w:p>
                  <w:p w14:paraId="75A890EC" w14:textId="27DE68C9" w:rsidR="008C2C19" w:rsidRDefault="008C2C19" w:rsidP="00274DF5">
                    <w:pPr>
                      <w:pStyle w:val="Bildbeschreibung"/>
                      <w:ind w:left="0"/>
                      <w:jc w:val="both"/>
                    </w:pPr>
                    <w:r w:rsidRPr="00274DF5">
                      <w:rPr>
                        <w:u w:val="single"/>
                      </w:rPr>
                      <w:t>Right:</w:t>
                    </w:r>
                    <w:r>
                      <w:t xml:space="preserve"> The Food and Nutrition Security Programme e</w:t>
                    </w:r>
                    <w:r w:rsidR="00CA1C62">
                      <w:t>m</w:t>
                    </w:r>
                    <w:r>
                      <w:t xml:space="preserve">powers women and care takers to </w:t>
                    </w:r>
                    <w:r w:rsidR="00704D25">
                      <w:t>better nourish their families</w:t>
                    </w:r>
                    <w:r>
                      <w:t xml:space="preserve"> through community approaches. Here: at a cooking demonstration.</w:t>
                    </w:r>
                  </w:p>
                  <w:p w14:paraId="5ECCB4FA" w14:textId="77777777" w:rsidR="008C2C19" w:rsidRPr="00CB1F8F" w:rsidRDefault="008C2C19" w:rsidP="008C2C19">
                    <w:pPr>
                      <w:pStyle w:val="Bildbeschreibung"/>
                    </w:pPr>
                    <w:r w:rsidRPr="00CB1F8F">
                      <w:t xml:space="preserve">Photo: © GIZ/Lameck </w:t>
                    </w:r>
                    <w:proofErr w:type="spellStart"/>
                    <w:r w:rsidRPr="00CB1F8F">
                      <w:t>Mtali</w:t>
                    </w:r>
                    <w:proofErr w:type="spellEnd"/>
                    <w:r w:rsidRPr="00CB1F8F">
                      <w:t xml:space="preserve"> (WHH)</w:t>
                    </w:r>
                  </w:p>
                  <w:p w14:paraId="6E47D5C6" w14:textId="77777777" w:rsidR="00C70E6B" w:rsidRDefault="00C70E6B" w:rsidP="00166EB8">
                    <w:pPr>
                      <w:pStyle w:val="Bildbeschreibung"/>
                      <w:ind w:left="426" w:hanging="426"/>
                    </w:pP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280" w:type="dxa"/>
      <w:tblCellMar>
        <w:left w:w="70" w:type="dxa"/>
        <w:right w:w="70" w:type="dxa"/>
      </w:tblCellMar>
      <w:tblLook w:val="0000" w:firstRow="0" w:lastRow="0" w:firstColumn="0" w:lastColumn="0" w:noHBand="0" w:noVBand="0"/>
    </w:tblPr>
    <w:tblGrid>
      <w:gridCol w:w="3044"/>
    </w:tblGrid>
    <w:tr w:rsidR="0001411C" w14:paraId="6654BE23" w14:textId="77777777" w:rsidTr="5287067B">
      <w:trPr>
        <w:trHeight w:hRule="exact" w:val="1559"/>
      </w:trPr>
      <w:tc>
        <w:tcPr>
          <w:tcW w:w="3044" w:type="dxa"/>
        </w:tcPr>
        <w:p w14:paraId="4623CBF8" w14:textId="77777777" w:rsidR="0001411C" w:rsidRDefault="007F698D" w:rsidP="00C775EB">
          <w:r>
            <w:rPr>
              <w:noProof/>
              <w:lang w:val="de-DE"/>
            </w:rPr>
            <w:drawing>
              <wp:inline distT="0" distB="0" distL="0" distR="0" wp14:anchorId="09B7B861" wp14:editId="682904C1">
                <wp:extent cx="962025" cy="962025"/>
                <wp:effectExtent l="19050" t="0" r="9525" b="0"/>
                <wp:docPr id="6" name="Bild 2" descr="gtzlogo-standard-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zlogo-standard-rgb"/>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962025" cy="962025"/>
                        </a:xfrm>
                        <a:prstGeom prst="rect">
                          <a:avLst/>
                        </a:prstGeom>
                        <a:noFill/>
                        <a:ln w="9525">
                          <a:noFill/>
                          <a:miter lim="800000"/>
                          <a:headEnd/>
                          <a:tailEnd/>
                        </a:ln>
                      </pic:spPr>
                    </pic:pic>
                  </a:graphicData>
                </a:graphic>
              </wp:inline>
            </w:drawing>
          </w:r>
        </w:p>
      </w:tc>
    </w:tr>
  </w:tbl>
  <w:p w14:paraId="5C0F24C6" w14:textId="77777777" w:rsidR="00F02B34" w:rsidRDefault="00F02B34" w:rsidP="00C775E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0B102" w14:textId="77777777" w:rsidR="00172B66" w:rsidRDefault="00257C5A">
    <w:r>
      <w:rPr>
        <w:noProof/>
        <w:lang w:val="de-DE"/>
      </w:rPr>
      <mc:AlternateContent>
        <mc:Choice Requires="wps">
          <w:drawing>
            <wp:anchor distT="0" distB="0" distL="114300" distR="114300" simplePos="0" relativeHeight="251658253" behindDoc="0" locked="0" layoutInCell="1" allowOverlap="1" wp14:anchorId="0D4217CE" wp14:editId="3B97E359">
              <wp:simplePos x="0" y="0"/>
              <wp:positionH relativeFrom="column">
                <wp:posOffset>-31750</wp:posOffset>
              </wp:positionH>
              <wp:positionV relativeFrom="paragraph">
                <wp:posOffset>15534</wp:posOffset>
              </wp:positionV>
              <wp:extent cx="6578221" cy="0"/>
              <wp:effectExtent l="0" t="0" r="13335" b="19050"/>
              <wp:wrapNone/>
              <wp:docPr id="92" name="Gerade Verbindung 92"/>
              <wp:cNvGraphicFramePr/>
              <a:graphic xmlns:a="http://schemas.openxmlformats.org/drawingml/2006/main">
                <a:graphicData uri="http://schemas.microsoft.com/office/word/2010/wordprocessingShape">
                  <wps:wsp>
                    <wps:cNvCnPr/>
                    <wps:spPr>
                      <a:xfrm>
                        <a:off x="0" y="0"/>
                        <a:ext cx="6578221"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5229ADD7" id="Gerade Verbindung 92" o:spid="_x0000_s1026" style="position:absolute;z-index:251658253;visibility:visible;mso-wrap-style:square;mso-wrap-distance-left:9pt;mso-wrap-distance-top:0;mso-wrap-distance-right:9pt;mso-wrap-distance-bottom:0;mso-position-horizontal:absolute;mso-position-horizontal-relative:text;mso-position-vertical:absolute;mso-position-vertical-relative:text" from="-2.5pt,1.2pt" to="515.4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" strokecolor="#1f497d [3215]"/>
          </w:pict>
        </mc:Fallback>
      </mc:AlternateConten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3"/>
      <w:gridCol w:w="3939"/>
      <w:gridCol w:w="1421"/>
      <w:gridCol w:w="1713"/>
      <w:gridCol w:w="1569"/>
    </w:tblGrid>
    <w:tr w:rsidR="00257C5A" w:rsidRPr="00DF063A" w14:paraId="389F1F7C" w14:textId="77777777" w:rsidTr="00257C5A">
      <w:trPr>
        <w:jc w:val="center"/>
      </w:trPr>
      <w:tc>
        <w:tcPr>
          <w:tcW w:w="803" w:type="pct"/>
        </w:tcPr>
        <w:p w14:paraId="6CB3719D" w14:textId="77777777" w:rsidR="00257C5A" w:rsidRDefault="00257C5A" w:rsidP="00257C5A">
          <w:pPr>
            <w:spacing w:after="0" w:line="240" w:lineRule="auto"/>
          </w:pPr>
          <w:r>
            <w:rPr>
              <w:rStyle w:val="BundesSansfrImpressum"/>
              <w:sz w:val="14"/>
              <w:szCs w:val="14"/>
            </w:rPr>
            <w:t>Published by:</w:t>
          </w:r>
          <w:r>
            <w:t xml:space="preserve"> </w:t>
          </w:r>
        </w:p>
      </w:tc>
      <w:tc>
        <w:tcPr>
          <w:tcW w:w="1913" w:type="pct"/>
        </w:tcPr>
        <w:p w14:paraId="3B1A96B6" w14:textId="77777777" w:rsidR="00257C5A" w:rsidRPr="00FF44A3" w:rsidRDefault="00257C5A" w:rsidP="00257C5A">
          <w:pPr>
            <w:spacing w:after="0" w:line="240" w:lineRule="auto"/>
            <w:rPr>
              <w:lang w:val="de-DE"/>
            </w:rPr>
          </w:pPr>
          <w:r w:rsidRPr="00FF44A3">
            <w:rPr>
              <w:rStyle w:val="BundesSansfrImpressum"/>
              <w:sz w:val="14"/>
              <w:szCs w:val="14"/>
              <w:lang w:val="de-DE"/>
            </w:rPr>
            <w:t xml:space="preserve">Deutsche Gesellschaft </w:t>
          </w:r>
          <w:proofErr w:type="spellStart"/>
          <w:r w:rsidRPr="00FF44A3">
            <w:rPr>
              <w:rStyle w:val="BundesSansfrImpressum"/>
              <w:sz w:val="14"/>
              <w:szCs w:val="14"/>
              <w:lang w:val="de-DE"/>
            </w:rPr>
            <w:t>für</w:t>
          </w:r>
          <w:proofErr w:type="spellEnd"/>
          <w:r w:rsidRPr="00FF44A3">
            <w:rPr>
              <w:rStyle w:val="BundesSansfrImpressum"/>
              <w:sz w:val="14"/>
              <w:szCs w:val="14"/>
              <w:lang w:val="de-DE"/>
            </w:rPr>
            <w:br/>
            <w:t>Internationale Zusammenarbeit (GIZ) GmbH</w:t>
          </w:r>
        </w:p>
      </w:tc>
      <w:tc>
        <w:tcPr>
          <w:tcW w:w="690" w:type="pct"/>
        </w:tcPr>
        <w:p w14:paraId="06149591" w14:textId="77777777" w:rsidR="00257C5A" w:rsidRDefault="00257C5A" w:rsidP="00257C5A">
          <w:pPr>
            <w:spacing w:after="0" w:line="240" w:lineRule="auto"/>
          </w:pPr>
          <w:r>
            <w:rPr>
              <w:rStyle w:val="BundesSansfrImpressum"/>
              <w:sz w:val="14"/>
              <w:szCs w:val="14"/>
            </w:rPr>
            <w:t xml:space="preserve">In cooperation with: </w:t>
          </w:r>
          <w:r>
            <w:t xml:space="preserve"> </w:t>
          </w:r>
        </w:p>
      </w:tc>
      <w:tc>
        <w:tcPr>
          <w:tcW w:w="1594" w:type="pct"/>
          <w:gridSpan w:val="2"/>
        </w:tcPr>
        <w:p w14:paraId="5EBAA029" w14:textId="77777777" w:rsidR="00257C5A" w:rsidRPr="00257C5A" w:rsidRDefault="00B3565C" w:rsidP="00257C5A">
          <w:pPr>
            <w:spacing w:after="0" w:line="240" w:lineRule="auto"/>
            <w:rPr>
              <w:lang w:val="en-US"/>
            </w:rPr>
          </w:pPr>
          <w:r w:rsidRPr="00B3565C">
            <w:rPr>
              <w:rStyle w:val="BundesSansfrImpressum"/>
              <w:sz w:val="14"/>
              <w:szCs w:val="14"/>
            </w:rPr>
            <w:t>Ministry of Health (</w:t>
          </w:r>
          <w:proofErr w:type="spellStart"/>
          <w:r w:rsidRPr="00B3565C">
            <w:rPr>
              <w:rStyle w:val="BundesSansfrImpressum"/>
              <w:sz w:val="14"/>
              <w:szCs w:val="14"/>
            </w:rPr>
            <w:t>MoH</w:t>
          </w:r>
          <w:proofErr w:type="spellEnd"/>
          <w:r w:rsidRPr="00B3565C">
            <w:rPr>
              <w:rStyle w:val="BundesSansfrImpressum"/>
              <w:sz w:val="14"/>
              <w:szCs w:val="14"/>
            </w:rPr>
            <w:t>), Malawi</w:t>
          </w:r>
        </w:p>
      </w:tc>
    </w:tr>
    <w:tr w:rsidR="00257C5A" w:rsidRPr="00DF063A" w14:paraId="76A89E24" w14:textId="77777777" w:rsidTr="00257C5A">
      <w:trPr>
        <w:trHeight w:val="560"/>
        <w:jc w:val="center"/>
      </w:trPr>
      <w:tc>
        <w:tcPr>
          <w:tcW w:w="803" w:type="pct"/>
        </w:tcPr>
        <w:p w14:paraId="4B87A2AD" w14:textId="77777777" w:rsidR="00257C5A" w:rsidRPr="00172B66" w:rsidRDefault="00257C5A" w:rsidP="00257C5A">
          <w:pPr>
            <w:spacing w:after="0" w:line="240" w:lineRule="auto"/>
          </w:pPr>
          <w:r>
            <w:rPr>
              <w:rStyle w:val="BundesSansfrImpressum"/>
              <w:sz w:val="14"/>
              <w:szCs w:val="14"/>
            </w:rPr>
            <w:t>Registered office:</w:t>
          </w:r>
        </w:p>
      </w:tc>
      <w:tc>
        <w:tcPr>
          <w:tcW w:w="1913" w:type="pct"/>
        </w:tcPr>
        <w:p w14:paraId="2D789D64" w14:textId="77777777" w:rsidR="00257C5A" w:rsidRPr="00FF44A3" w:rsidRDefault="00257C5A" w:rsidP="00257C5A">
          <w:pPr>
            <w:pStyle w:val="NormalBundesSansOffice"/>
            <w:spacing w:line="240" w:lineRule="auto"/>
            <w:rPr>
              <w:rStyle w:val="BundesSansfrImpressum"/>
              <w:b w:val="0"/>
              <w:sz w:val="14"/>
              <w:szCs w:val="14"/>
              <w:lang w:val="de-DE"/>
            </w:rPr>
          </w:pPr>
          <w:r w:rsidRPr="00FF44A3">
            <w:rPr>
              <w:rStyle w:val="BundesSansfrImpressum"/>
              <w:b w:val="0"/>
              <w:sz w:val="14"/>
              <w:szCs w:val="14"/>
              <w:lang w:val="de-DE"/>
            </w:rPr>
            <w:t>Dag-</w:t>
          </w:r>
          <w:proofErr w:type="spellStart"/>
          <w:r w:rsidRPr="00FF44A3">
            <w:rPr>
              <w:rStyle w:val="BundesSansfrImpressum"/>
              <w:b w:val="0"/>
              <w:sz w:val="14"/>
              <w:szCs w:val="14"/>
              <w:lang w:val="de-DE"/>
            </w:rPr>
            <w:t>Hammarskjöld</w:t>
          </w:r>
          <w:proofErr w:type="spellEnd"/>
          <w:r w:rsidRPr="00FF44A3">
            <w:rPr>
              <w:rStyle w:val="BundesSansfrImpressum"/>
              <w:b w:val="0"/>
              <w:sz w:val="14"/>
              <w:szCs w:val="14"/>
              <w:lang w:val="de-DE"/>
            </w:rPr>
            <w:t>-Weg 1–5</w:t>
          </w:r>
        </w:p>
        <w:p w14:paraId="073AD74E" w14:textId="77777777" w:rsidR="00257C5A" w:rsidRPr="00FF44A3" w:rsidRDefault="00257C5A" w:rsidP="00257C5A">
          <w:pPr>
            <w:pStyle w:val="NormalBundesSansOffice"/>
            <w:spacing w:line="240" w:lineRule="auto"/>
            <w:rPr>
              <w:rStyle w:val="BundesSansfrImpressum"/>
              <w:b w:val="0"/>
              <w:sz w:val="14"/>
              <w:szCs w:val="14"/>
              <w:lang w:val="de-DE"/>
            </w:rPr>
          </w:pPr>
          <w:r w:rsidRPr="00FF44A3">
            <w:rPr>
              <w:rStyle w:val="BundesSansfrImpressum"/>
              <w:b w:val="0"/>
              <w:sz w:val="14"/>
              <w:szCs w:val="14"/>
              <w:lang w:val="de-DE"/>
            </w:rPr>
            <w:t xml:space="preserve">65760 Eschborn </w:t>
          </w:r>
        </w:p>
        <w:p w14:paraId="776273DE" w14:textId="77777777" w:rsidR="00257C5A" w:rsidRPr="00FF44A3" w:rsidRDefault="00257C5A" w:rsidP="00257C5A">
          <w:pPr>
            <w:pStyle w:val="NormalBundesSansOffice"/>
            <w:spacing w:line="240" w:lineRule="auto"/>
            <w:rPr>
              <w:rStyle w:val="BundesSansfrImpressum"/>
              <w:b w:val="0"/>
              <w:sz w:val="14"/>
              <w:szCs w:val="14"/>
              <w:lang w:val="de-DE"/>
            </w:rPr>
          </w:pPr>
          <w:r w:rsidRPr="00FF44A3">
            <w:rPr>
              <w:rStyle w:val="BundesSansfrImpressum"/>
              <w:b w:val="0"/>
              <w:sz w:val="14"/>
              <w:szCs w:val="14"/>
              <w:lang w:val="de-DE"/>
            </w:rPr>
            <w:t xml:space="preserve">Germany </w:t>
          </w:r>
        </w:p>
        <w:p w14:paraId="1704161E" w14:textId="77777777" w:rsidR="00257C5A" w:rsidRPr="00FF44A3" w:rsidRDefault="00257C5A" w:rsidP="00257C5A">
          <w:pPr>
            <w:pStyle w:val="NormalBundesSansOffice"/>
            <w:spacing w:line="240" w:lineRule="auto"/>
            <w:rPr>
              <w:rStyle w:val="BundesSansfrImpressum"/>
              <w:b w:val="0"/>
              <w:sz w:val="14"/>
              <w:szCs w:val="14"/>
              <w:lang w:val="de-DE"/>
            </w:rPr>
          </w:pPr>
          <w:r w:rsidRPr="00FF44A3">
            <w:rPr>
              <w:rStyle w:val="BundesSansfrImpressum"/>
              <w:b w:val="0"/>
              <w:sz w:val="14"/>
              <w:szCs w:val="14"/>
              <w:lang w:val="de-DE"/>
            </w:rPr>
            <w:t xml:space="preserve">T: </w:t>
          </w:r>
          <w:r w:rsidR="00877218">
            <w:rPr>
              <w:rStyle w:val="BundesSansfrImpressum"/>
              <w:b w:val="0"/>
              <w:sz w:val="14"/>
              <w:szCs w:val="14"/>
              <w:lang w:val="de-DE"/>
            </w:rPr>
            <w:t>+</w:t>
          </w:r>
          <w:r w:rsidRPr="00FF44A3">
            <w:rPr>
              <w:rStyle w:val="BundesSansfrImpressum"/>
              <w:b w:val="0"/>
              <w:sz w:val="14"/>
              <w:szCs w:val="14"/>
              <w:lang w:val="de-DE"/>
            </w:rPr>
            <w:t>49 61 96 -11 475</w:t>
          </w:r>
        </w:p>
        <w:p w14:paraId="12D14A27" w14:textId="77777777" w:rsidR="00257C5A" w:rsidRPr="00172B66" w:rsidRDefault="00257C5A" w:rsidP="00257C5A">
          <w:pPr>
            <w:spacing w:after="0" w:line="240" w:lineRule="auto"/>
          </w:pPr>
          <w:r>
            <w:rPr>
              <w:rStyle w:val="BundesSansfrImpressum"/>
              <w:sz w:val="14"/>
              <w:szCs w:val="14"/>
            </w:rPr>
            <w:t>F +49 61 96 79-11 1 15</w:t>
          </w:r>
        </w:p>
      </w:tc>
      <w:tc>
        <w:tcPr>
          <w:tcW w:w="690" w:type="pct"/>
        </w:tcPr>
        <w:p w14:paraId="02167810" w14:textId="77777777" w:rsidR="00257C5A" w:rsidRDefault="00257C5A" w:rsidP="00257C5A">
          <w:pPr>
            <w:spacing w:after="0" w:line="240" w:lineRule="auto"/>
            <w:rPr>
              <w:rStyle w:val="BundesSansfrImpressum"/>
              <w:sz w:val="14"/>
              <w:szCs w:val="14"/>
            </w:rPr>
          </w:pPr>
          <w:r>
            <w:rPr>
              <w:rStyle w:val="BundesSansfrImpressum"/>
              <w:sz w:val="14"/>
              <w:szCs w:val="14"/>
            </w:rPr>
            <w:t xml:space="preserve">On behalf of: </w:t>
          </w:r>
        </w:p>
        <w:p w14:paraId="3308B2A3" w14:textId="77777777" w:rsidR="00257C5A" w:rsidRDefault="00257C5A" w:rsidP="00257C5A">
          <w:pPr>
            <w:spacing w:after="0" w:line="240" w:lineRule="auto"/>
            <w:rPr>
              <w:rStyle w:val="BundesSansfrImpressum"/>
              <w:sz w:val="14"/>
              <w:szCs w:val="14"/>
              <w:lang w:val="de-DE"/>
            </w:rPr>
          </w:pPr>
        </w:p>
        <w:p w14:paraId="6FB9F33A" w14:textId="77777777" w:rsidR="00257C5A" w:rsidRPr="00257C5A" w:rsidRDefault="00257C5A" w:rsidP="00257C5A">
          <w:pPr>
            <w:spacing w:after="0" w:line="240" w:lineRule="auto"/>
            <w:rPr>
              <w:lang w:val="de-DE"/>
            </w:rPr>
          </w:pPr>
        </w:p>
      </w:tc>
      <w:tc>
        <w:tcPr>
          <w:tcW w:w="1594" w:type="pct"/>
          <w:gridSpan w:val="2"/>
        </w:tcPr>
        <w:p w14:paraId="4BB4EB03" w14:textId="77777777" w:rsidR="00257C5A" w:rsidRPr="0058531A" w:rsidRDefault="00993B25" w:rsidP="00257C5A">
          <w:pPr>
            <w:spacing w:after="0" w:line="240" w:lineRule="auto"/>
          </w:pPr>
          <w:r w:rsidRPr="00723591">
            <w:rPr>
              <w:rStyle w:val="BundesSansfrImpressum"/>
              <w:sz w:val="14"/>
              <w:szCs w:val="14"/>
            </w:rPr>
            <w:t>The Germany Ministry for Economic Cooperation and Development (BMZ)</w:t>
          </w:r>
        </w:p>
      </w:tc>
    </w:tr>
    <w:tr w:rsidR="00257C5A" w:rsidRPr="00490DF6" w14:paraId="02EA3D6D" w14:textId="77777777" w:rsidTr="00257C5A">
      <w:trPr>
        <w:jc w:val="center"/>
      </w:trPr>
      <w:tc>
        <w:tcPr>
          <w:tcW w:w="803" w:type="pct"/>
        </w:tcPr>
        <w:p w14:paraId="3DC7B2EE" w14:textId="77777777" w:rsidR="00257C5A" w:rsidRPr="00172B66" w:rsidRDefault="00257C5A" w:rsidP="00257C5A">
          <w:pPr>
            <w:spacing w:after="0" w:line="240" w:lineRule="auto"/>
            <w:rPr>
              <w:rStyle w:val="BundesSansfrImpressum"/>
              <w:sz w:val="14"/>
              <w:szCs w:val="14"/>
            </w:rPr>
          </w:pPr>
          <w:r>
            <w:rPr>
              <w:rStyle w:val="BundesSansfrImpressum"/>
              <w:sz w:val="14"/>
              <w:szCs w:val="14"/>
            </w:rPr>
            <w:t>Author:</w:t>
          </w:r>
        </w:p>
      </w:tc>
      <w:tc>
        <w:tcPr>
          <w:tcW w:w="1913" w:type="pct"/>
        </w:tcPr>
        <w:p w14:paraId="31282503" w14:textId="77777777" w:rsidR="00257C5A" w:rsidRPr="00172B66" w:rsidRDefault="00D86DC4" w:rsidP="00257C5A">
          <w:pPr>
            <w:spacing w:after="0" w:line="240" w:lineRule="auto"/>
            <w:rPr>
              <w:rStyle w:val="BundesSansfrImpressum"/>
              <w:sz w:val="14"/>
              <w:szCs w:val="14"/>
            </w:rPr>
          </w:pPr>
          <w:r>
            <w:rPr>
              <w:rStyle w:val="BundesSansfrImpressum"/>
              <w:sz w:val="14"/>
              <w:szCs w:val="14"/>
            </w:rPr>
            <w:t>GIZ FNSP</w:t>
          </w:r>
        </w:p>
      </w:tc>
      <w:tc>
        <w:tcPr>
          <w:tcW w:w="690" w:type="pct"/>
          <w:vMerge w:val="restart"/>
        </w:tcPr>
        <w:p w14:paraId="6C20A1AE" w14:textId="77777777" w:rsidR="00257C5A" w:rsidRPr="00172B66" w:rsidRDefault="00257C5A" w:rsidP="00257C5A">
          <w:pPr>
            <w:spacing w:after="0" w:line="240" w:lineRule="auto"/>
          </w:pPr>
          <w:r>
            <w:rPr>
              <w:rStyle w:val="BundesSansfrImpressum"/>
              <w:sz w:val="14"/>
              <w:szCs w:val="14"/>
            </w:rPr>
            <w:t>Addresses of the BMZ offices:</w:t>
          </w:r>
        </w:p>
      </w:tc>
      <w:tc>
        <w:tcPr>
          <w:tcW w:w="832" w:type="pct"/>
          <w:vMerge w:val="restart"/>
        </w:tcPr>
        <w:p w14:paraId="3AE775E4" w14:textId="77777777" w:rsidR="00257C5A" w:rsidRPr="00FF44A3" w:rsidRDefault="00257C5A" w:rsidP="00257C5A">
          <w:pPr>
            <w:spacing w:after="0" w:line="240" w:lineRule="auto"/>
            <w:rPr>
              <w:rStyle w:val="BundesSansfrImpressum"/>
              <w:sz w:val="14"/>
              <w:szCs w:val="14"/>
              <w:lang w:val="de-DE"/>
            </w:rPr>
          </w:pPr>
          <w:r w:rsidRPr="00FF44A3">
            <w:rPr>
              <w:rStyle w:val="BundesSansfrImpressum"/>
              <w:sz w:val="14"/>
              <w:szCs w:val="14"/>
              <w:lang w:val="de-DE"/>
            </w:rPr>
            <w:t>BMZ Bonn</w:t>
          </w:r>
        </w:p>
        <w:p w14:paraId="5CA27209" w14:textId="77777777" w:rsidR="00257C5A" w:rsidRPr="00FF44A3" w:rsidRDefault="00257C5A" w:rsidP="00257C5A">
          <w:pPr>
            <w:spacing w:after="0" w:line="240" w:lineRule="auto"/>
            <w:rPr>
              <w:rStyle w:val="BundesSansfrImpressum"/>
              <w:sz w:val="14"/>
              <w:szCs w:val="14"/>
              <w:lang w:val="de-DE"/>
            </w:rPr>
          </w:pPr>
          <w:r w:rsidRPr="00FF44A3">
            <w:rPr>
              <w:rStyle w:val="BundesSansfrImpressum"/>
              <w:sz w:val="14"/>
              <w:szCs w:val="14"/>
              <w:lang w:val="de-DE"/>
            </w:rPr>
            <w:t>Dahlmannstraße 4</w:t>
          </w:r>
        </w:p>
        <w:p w14:paraId="5EFDA4AD" w14:textId="77777777" w:rsidR="00257C5A" w:rsidRPr="00FF44A3" w:rsidRDefault="00257C5A" w:rsidP="00257C5A">
          <w:pPr>
            <w:pStyle w:val="NormalBundesSansOffice"/>
            <w:spacing w:line="240" w:lineRule="auto"/>
            <w:rPr>
              <w:rStyle w:val="BundesSansfrImpressum"/>
              <w:b w:val="0"/>
              <w:sz w:val="14"/>
              <w:szCs w:val="14"/>
              <w:lang w:val="de-DE"/>
            </w:rPr>
          </w:pPr>
          <w:r w:rsidRPr="00FF44A3">
            <w:rPr>
              <w:rStyle w:val="BundesSansfrImpressum"/>
              <w:b w:val="0"/>
              <w:sz w:val="14"/>
              <w:szCs w:val="14"/>
              <w:lang w:val="de-DE"/>
            </w:rPr>
            <w:t>53113 Bonn, Germany</w:t>
          </w:r>
        </w:p>
        <w:p w14:paraId="43A35FC8" w14:textId="77777777" w:rsidR="00257C5A" w:rsidRPr="00FF44A3" w:rsidRDefault="00257C5A" w:rsidP="00861831">
          <w:pPr>
            <w:pStyle w:val="NormalBundesSansOffice"/>
            <w:spacing w:line="240" w:lineRule="auto"/>
            <w:rPr>
              <w:rFonts w:cs="BundesSans Regular"/>
              <w:b w:val="0"/>
              <w:color w:val="000000"/>
              <w:sz w:val="14"/>
              <w:szCs w:val="14"/>
              <w:lang w:val="de-DE"/>
            </w:rPr>
          </w:pPr>
          <w:r w:rsidRPr="00FF44A3">
            <w:rPr>
              <w:rStyle w:val="BundesSansfrImpressum"/>
              <w:b w:val="0"/>
              <w:sz w:val="14"/>
              <w:szCs w:val="14"/>
              <w:lang w:val="de-DE"/>
            </w:rPr>
            <w:t>T: +49 0 228 99 535-0</w:t>
          </w:r>
        </w:p>
      </w:tc>
      <w:tc>
        <w:tcPr>
          <w:tcW w:w="762" w:type="pct"/>
          <w:vMerge w:val="restart"/>
        </w:tcPr>
        <w:p w14:paraId="6D9E5AD0" w14:textId="77777777" w:rsidR="00257C5A" w:rsidRPr="00FF44A3" w:rsidRDefault="006A77C0" w:rsidP="00257C5A">
          <w:pPr>
            <w:pStyle w:val="NormalBundesSansOffice"/>
            <w:spacing w:line="240" w:lineRule="auto"/>
            <w:rPr>
              <w:rStyle w:val="BundesSansfrImpressum"/>
              <w:b w:val="0"/>
              <w:sz w:val="14"/>
              <w:szCs w:val="14"/>
              <w:lang w:val="de-DE"/>
            </w:rPr>
          </w:pPr>
          <w:r>
            <w:rPr>
              <w:rStyle w:val="BundesSansfrImpressum"/>
              <w:b w:val="0"/>
              <w:sz w:val="14"/>
              <w:szCs w:val="14"/>
              <w:lang w:val="de-DE"/>
            </w:rPr>
            <w:t>BMZ Berlin</w:t>
          </w:r>
        </w:p>
        <w:p w14:paraId="6F0ED1A0" w14:textId="77777777" w:rsidR="006A77C0" w:rsidRDefault="00257C5A" w:rsidP="00257C5A">
          <w:pPr>
            <w:pStyle w:val="NormalBundesSansOffice"/>
            <w:spacing w:line="240" w:lineRule="auto"/>
            <w:rPr>
              <w:rStyle w:val="BundesSansfrImpressum"/>
              <w:b w:val="0"/>
              <w:sz w:val="14"/>
              <w:szCs w:val="14"/>
              <w:lang w:val="de-DE"/>
            </w:rPr>
          </w:pPr>
          <w:r w:rsidRPr="00FF44A3">
            <w:rPr>
              <w:rStyle w:val="BundesSansfrImpressum"/>
              <w:b w:val="0"/>
              <w:sz w:val="14"/>
              <w:szCs w:val="14"/>
              <w:lang w:val="de-DE"/>
            </w:rPr>
            <w:t>10963 Berlin</w:t>
          </w:r>
          <w:r w:rsidR="00E779F9">
            <w:rPr>
              <w:rStyle w:val="BundesSansfrImpressum"/>
              <w:b w:val="0"/>
              <w:sz w:val="14"/>
              <w:szCs w:val="14"/>
              <w:lang w:val="de-DE"/>
            </w:rPr>
            <w:t xml:space="preserve">, </w:t>
          </w:r>
        </w:p>
        <w:p w14:paraId="268CCEE7" w14:textId="77777777" w:rsidR="00257C5A" w:rsidRPr="00FF44A3" w:rsidRDefault="00E779F9" w:rsidP="00257C5A">
          <w:pPr>
            <w:pStyle w:val="NormalBundesSansOffice"/>
            <w:spacing w:line="240" w:lineRule="auto"/>
            <w:rPr>
              <w:rFonts w:cs="BundesSans Regular"/>
              <w:b w:val="0"/>
              <w:color w:val="000000"/>
              <w:sz w:val="14"/>
              <w:szCs w:val="14"/>
              <w:lang w:val="de-DE"/>
            </w:rPr>
          </w:pPr>
          <w:r>
            <w:rPr>
              <w:rStyle w:val="BundesSansfrImpressum"/>
              <w:b w:val="0"/>
              <w:sz w:val="14"/>
              <w:szCs w:val="14"/>
              <w:lang w:val="de-DE"/>
            </w:rPr>
            <w:t>Germany</w:t>
          </w:r>
          <w:r w:rsidR="00257C5A" w:rsidRPr="00FF44A3">
            <w:rPr>
              <w:rStyle w:val="BundesSansfrImpressum"/>
              <w:b w:val="0"/>
              <w:sz w:val="14"/>
              <w:szCs w:val="14"/>
              <w:lang w:val="de-DE"/>
            </w:rPr>
            <w:br/>
            <w:t>T +49 30 18 535-0</w:t>
          </w:r>
          <w:r w:rsidR="00257C5A" w:rsidRPr="00FF44A3">
            <w:rPr>
              <w:rStyle w:val="BundesSansfrImpressum"/>
              <w:b w:val="0"/>
              <w:sz w:val="14"/>
              <w:szCs w:val="14"/>
              <w:lang w:val="de-DE"/>
            </w:rPr>
            <w:br/>
          </w:r>
        </w:p>
      </w:tc>
    </w:tr>
    <w:tr w:rsidR="00257C5A" w:rsidRPr="00172B66" w14:paraId="783C98FB" w14:textId="77777777" w:rsidTr="00257C5A">
      <w:trPr>
        <w:jc w:val="center"/>
      </w:trPr>
      <w:tc>
        <w:tcPr>
          <w:tcW w:w="803" w:type="pct"/>
        </w:tcPr>
        <w:p w14:paraId="6F433957" w14:textId="77777777" w:rsidR="00257C5A" w:rsidRPr="00172B66" w:rsidRDefault="00257C5A" w:rsidP="00257C5A">
          <w:pPr>
            <w:spacing w:after="0" w:line="240" w:lineRule="auto"/>
            <w:rPr>
              <w:rStyle w:val="BundesSansfrImpressum"/>
              <w:sz w:val="14"/>
              <w:szCs w:val="14"/>
            </w:rPr>
          </w:pPr>
          <w:r>
            <w:rPr>
              <w:rStyle w:val="BundesSansfrImpressum"/>
              <w:sz w:val="14"/>
              <w:szCs w:val="14"/>
            </w:rPr>
            <w:t xml:space="preserve">Layout: </w:t>
          </w:r>
        </w:p>
      </w:tc>
      <w:tc>
        <w:tcPr>
          <w:tcW w:w="1913" w:type="pct"/>
        </w:tcPr>
        <w:p w14:paraId="00FBA809" w14:textId="77777777" w:rsidR="00257C5A" w:rsidRPr="00172B66" w:rsidRDefault="00257C5A" w:rsidP="00257C5A">
          <w:pPr>
            <w:spacing w:after="0" w:line="240" w:lineRule="auto"/>
            <w:rPr>
              <w:rStyle w:val="BundesSansfrImpressum"/>
              <w:sz w:val="14"/>
              <w:szCs w:val="14"/>
            </w:rPr>
          </w:pPr>
          <w:r>
            <w:rPr>
              <w:rStyle w:val="BundesSansfrImpressum"/>
              <w:sz w:val="14"/>
              <w:szCs w:val="14"/>
            </w:rPr>
            <w:t>GIZ</w:t>
          </w:r>
        </w:p>
      </w:tc>
      <w:tc>
        <w:tcPr>
          <w:tcW w:w="690" w:type="pct"/>
          <w:vMerge/>
        </w:tcPr>
        <w:p w14:paraId="516A1B30" w14:textId="77777777" w:rsidR="00257C5A" w:rsidRPr="00172B66" w:rsidRDefault="00257C5A" w:rsidP="00257C5A">
          <w:pPr>
            <w:spacing w:after="0" w:line="240" w:lineRule="auto"/>
            <w:rPr>
              <w:lang w:val="de-DE"/>
            </w:rPr>
          </w:pPr>
        </w:p>
      </w:tc>
      <w:tc>
        <w:tcPr>
          <w:tcW w:w="832" w:type="pct"/>
          <w:vMerge/>
        </w:tcPr>
        <w:p w14:paraId="6EA1E9EF" w14:textId="77777777" w:rsidR="00257C5A" w:rsidRPr="00172B66" w:rsidRDefault="00257C5A" w:rsidP="00257C5A">
          <w:pPr>
            <w:spacing w:after="0" w:line="240" w:lineRule="auto"/>
            <w:rPr>
              <w:lang w:val="de-DE"/>
            </w:rPr>
          </w:pPr>
        </w:p>
      </w:tc>
      <w:tc>
        <w:tcPr>
          <w:tcW w:w="762" w:type="pct"/>
          <w:vMerge/>
        </w:tcPr>
        <w:p w14:paraId="549877E6" w14:textId="77777777" w:rsidR="00257C5A" w:rsidRPr="00172B66" w:rsidRDefault="00257C5A" w:rsidP="00257C5A">
          <w:pPr>
            <w:spacing w:after="0" w:line="240" w:lineRule="auto"/>
            <w:rPr>
              <w:lang w:val="de-DE"/>
            </w:rPr>
          </w:pPr>
        </w:p>
      </w:tc>
    </w:tr>
    <w:tr w:rsidR="00257C5A" w:rsidRPr="00172B66" w14:paraId="5B2796CB" w14:textId="77777777" w:rsidTr="00257C5A">
      <w:trPr>
        <w:jc w:val="center"/>
      </w:trPr>
      <w:tc>
        <w:tcPr>
          <w:tcW w:w="803" w:type="pct"/>
        </w:tcPr>
        <w:p w14:paraId="47C5BAA3" w14:textId="77777777" w:rsidR="00257C5A" w:rsidRPr="00172B66" w:rsidRDefault="00257C5A" w:rsidP="00257C5A">
          <w:pPr>
            <w:spacing w:after="0" w:line="240" w:lineRule="auto"/>
            <w:rPr>
              <w:rStyle w:val="BundesSansfrImpressum"/>
              <w:sz w:val="14"/>
              <w:szCs w:val="14"/>
            </w:rPr>
          </w:pPr>
          <w:r>
            <w:rPr>
              <w:rStyle w:val="BundesSansfrImpressum"/>
              <w:sz w:val="14"/>
              <w:szCs w:val="14"/>
            </w:rPr>
            <w:t xml:space="preserve">As at: </w:t>
          </w:r>
        </w:p>
      </w:tc>
      <w:tc>
        <w:tcPr>
          <w:tcW w:w="1913" w:type="pct"/>
        </w:tcPr>
        <w:p w14:paraId="0795D6F6" w14:textId="6F467819" w:rsidR="00257C5A" w:rsidRPr="00172B66" w:rsidRDefault="00CF6F0C" w:rsidP="00257C5A">
          <w:pPr>
            <w:spacing w:after="0" w:line="240" w:lineRule="auto"/>
            <w:rPr>
              <w:rStyle w:val="BundesSansfrImpressum"/>
              <w:sz w:val="14"/>
              <w:szCs w:val="14"/>
            </w:rPr>
          </w:pPr>
          <w:r>
            <w:rPr>
              <w:rStyle w:val="BundesSansfrImpressum"/>
              <w:sz w:val="14"/>
              <w:szCs w:val="14"/>
              <w:highlight w:val="yellow"/>
            </w:rPr>
            <w:t>01.04</w:t>
          </w:r>
          <w:r w:rsidR="00704D25" w:rsidRPr="007537A9">
            <w:rPr>
              <w:rStyle w:val="BundesSansfrImpressum"/>
              <w:sz w:val="14"/>
              <w:szCs w:val="14"/>
              <w:highlight w:val="yellow"/>
            </w:rPr>
            <w:t>.2021</w:t>
          </w:r>
        </w:p>
      </w:tc>
      <w:tc>
        <w:tcPr>
          <w:tcW w:w="690" w:type="pct"/>
          <w:vMerge/>
        </w:tcPr>
        <w:p w14:paraId="1A644362" w14:textId="77777777" w:rsidR="00257C5A" w:rsidRPr="00172B66" w:rsidRDefault="00257C5A" w:rsidP="00257C5A">
          <w:pPr>
            <w:spacing w:after="0" w:line="240" w:lineRule="auto"/>
            <w:rPr>
              <w:lang w:val="de-DE"/>
            </w:rPr>
          </w:pPr>
        </w:p>
      </w:tc>
      <w:tc>
        <w:tcPr>
          <w:tcW w:w="832" w:type="pct"/>
          <w:vMerge/>
        </w:tcPr>
        <w:p w14:paraId="1379B9EE" w14:textId="77777777" w:rsidR="00257C5A" w:rsidRPr="00172B66" w:rsidRDefault="00257C5A" w:rsidP="00257C5A">
          <w:pPr>
            <w:spacing w:after="0" w:line="240" w:lineRule="auto"/>
            <w:rPr>
              <w:lang w:val="de-DE"/>
            </w:rPr>
          </w:pPr>
        </w:p>
      </w:tc>
      <w:tc>
        <w:tcPr>
          <w:tcW w:w="762" w:type="pct"/>
          <w:vMerge/>
        </w:tcPr>
        <w:p w14:paraId="3FDEA332" w14:textId="77777777" w:rsidR="00257C5A" w:rsidRPr="00172B66" w:rsidRDefault="00257C5A" w:rsidP="00257C5A">
          <w:pPr>
            <w:spacing w:after="0" w:line="240" w:lineRule="auto"/>
            <w:rPr>
              <w:lang w:val="de-DE"/>
            </w:rPr>
          </w:pPr>
        </w:p>
      </w:tc>
    </w:tr>
    <w:tr w:rsidR="00257C5A" w:rsidRPr="00F131CD" w14:paraId="2B394334" w14:textId="77777777" w:rsidTr="00257C5A">
      <w:trPr>
        <w:jc w:val="center"/>
      </w:trPr>
      <w:tc>
        <w:tcPr>
          <w:tcW w:w="2716" w:type="pct"/>
          <w:gridSpan w:val="2"/>
        </w:tcPr>
        <w:p w14:paraId="18D0DD97" w14:textId="77777777" w:rsidR="00257C5A" w:rsidRPr="00257C5A" w:rsidRDefault="00257C5A" w:rsidP="00257C5A">
          <w:pPr>
            <w:spacing w:after="0" w:line="240" w:lineRule="auto"/>
            <w:rPr>
              <w:rStyle w:val="BundesSansfrImpressum"/>
              <w:sz w:val="14"/>
              <w:szCs w:val="14"/>
            </w:rPr>
          </w:pPr>
          <w:r>
            <w:rPr>
              <w:rStyle w:val="BundesSansfrImpressum"/>
              <w:sz w:val="14"/>
              <w:szCs w:val="14"/>
            </w:rPr>
            <w:t xml:space="preserve">GIZ is responsible for the content of this publication. </w:t>
          </w:r>
        </w:p>
      </w:tc>
      <w:tc>
        <w:tcPr>
          <w:tcW w:w="690" w:type="pct"/>
          <w:vMerge/>
        </w:tcPr>
        <w:p w14:paraId="1FD1964A" w14:textId="77777777" w:rsidR="00257C5A" w:rsidRPr="00FF44A3" w:rsidRDefault="00257C5A" w:rsidP="00257C5A">
          <w:pPr>
            <w:spacing w:after="0" w:line="240" w:lineRule="auto"/>
            <w:rPr>
              <w:lang w:val="en-US"/>
            </w:rPr>
          </w:pPr>
        </w:p>
      </w:tc>
      <w:tc>
        <w:tcPr>
          <w:tcW w:w="832" w:type="pct"/>
          <w:vMerge/>
        </w:tcPr>
        <w:p w14:paraId="467F63B5" w14:textId="77777777" w:rsidR="00257C5A" w:rsidRPr="00FF44A3" w:rsidRDefault="00257C5A" w:rsidP="00257C5A">
          <w:pPr>
            <w:spacing w:after="0" w:line="240" w:lineRule="auto"/>
            <w:rPr>
              <w:lang w:val="en-US"/>
            </w:rPr>
          </w:pPr>
        </w:p>
      </w:tc>
      <w:tc>
        <w:tcPr>
          <w:tcW w:w="762" w:type="pct"/>
          <w:vMerge/>
        </w:tcPr>
        <w:p w14:paraId="2020F3E4" w14:textId="77777777" w:rsidR="00257C5A" w:rsidRPr="00FF44A3" w:rsidRDefault="00257C5A" w:rsidP="00257C5A">
          <w:pPr>
            <w:spacing w:after="0" w:line="240" w:lineRule="auto"/>
            <w:rPr>
              <w:lang w:val="en-US"/>
            </w:rPr>
          </w:pPr>
        </w:p>
      </w:tc>
    </w:tr>
    <w:tr w:rsidR="00257C5A" w:rsidRPr="00F131CD" w14:paraId="590F0DE2" w14:textId="77777777" w:rsidTr="00257C5A">
      <w:trPr>
        <w:jc w:val="center"/>
      </w:trPr>
      <w:tc>
        <w:tcPr>
          <w:tcW w:w="2716" w:type="pct"/>
          <w:gridSpan w:val="2"/>
        </w:tcPr>
        <w:p w14:paraId="4ED3DF68" w14:textId="77777777" w:rsidR="00257C5A" w:rsidRPr="00FF44A3" w:rsidRDefault="00257C5A" w:rsidP="00257C5A">
          <w:pPr>
            <w:spacing w:after="0" w:line="240" w:lineRule="auto"/>
            <w:rPr>
              <w:rStyle w:val="BundesSansfrImpressum"/>
              <w:sz w:val="14"/>
              <w:szCs w:val="14"/>
              <w:lang w:val="en-US"/>
            </w:rPr>
          </w:pPr>
        </w:p>
      </w:tc>
      <w:tc>
        <w:tcPr>
          <w:tcW w:w="690" w:type="pct"/>
        </w:tcPr>
        <w:p w14:paraId="312E777E" w14:textId="77777777" w:rsidR="00257C5A" w:rsidRPr="00FF44A3" w:rsidRDefault="00257C5A" w:rsidP="00257C5A">
          <w:pPr>
            <w:spacing w:after="0" w:line="240" w:lineRule="auto"/>
            <w:rPr>
              <w:lang w:val="en-US"/>
            </w:rPr>
          </w:pPr>
        </w:p>
      </w:tc>
      <w:tc>
        <w:tcPr>
          <w:tcW w:w="1594" w:type="pct"/>
          <w:gridSpan w:val="2"/>
        </w:tcPr>
        <w:p w14:paraId="5EAAE707" w14:textId="77777777" w:rsidR="00257C5A" w:rsidRPr="005C028E" w:rsidRDefault="00DC0C58" w:rsidP="005C028E">
          <w:pPr>
            <w:spacing w:after="0" w:line="240" w:lineRule="auto"/>
            <w:rPr>
              <w:rStyle w:val="BundesSansfrImpressum"/>
              <w:sz w:val="14"/>
              <w:szCs w:val="14"/>
            </w:rPr>
          </w:pPr>
          <w:r w:rsidRPr="005C028E">
            <w:rPr>
              <w:rStyle w:val="BundesSansfrImpressum"/>
              <w:sz w:val="14"/>
              <w:szCs w:val="14"/>
            </w:rPr>
            <w:t>poststelle@bmz.bund.de</w:t>
          </w:r>
          <w:r w:rsidRPr="00E779F9">
            <w:rPr>
              <w:rStyle w:val="BundesSansfrImpressum"/>
              <w:sz w:val="14"/>
              <w:szCs w:val="14"/>
            </w:rPr>
            <w:t xml:space="preserve"> </w:t>
          </w:r>
        </w:p>
        <w:p w14:paraId="5D6DD19B" w14:textId="77777777" w:rsidR="00257C5A" w:rsidRPr="00172B66" w:rsidRDefault="009F5688" w:rsidP="00257C5A">
          <w:pPr>
            <w:spacing w:after="0" w:line="240" w:lineRule="auto"/>
          </w:pPr>
          <w:hyperlink r:id="rId1" w:history="1">
            <w:r w:rsidR="00DC0C58">
              <w:rPr>
                <w:rStyle w:val="BundesSansfrImpressum"/>
                <w:sz w:val="14"/>
                <w:szCs w:val="14"/>
              </w:rPr>
              <w:t>www.bmz.de</w:t>
            </w:r>
          </w:hyperlink>
        </w:p>
      </w:tc>
    </w:tr>
  </w:tbl>
  <w:p w14:paraId="31948A7E" w14:textId="77777777" w:rsidR="00C2489D" w:rsidRPr="00172B66" w:rsidRDefault="00172B66" w:rsidP="00172B66">
    <w:pPr>
      <w:pStyle w:val="Footer"/>
    </w:pPr>
    <w:bookmarkStart w:id="0" w:name="_GoBack"/>
    <w:r w:rsidRPr="00436D32">
      <w:rPr>
        <w:noProof/>
        <w:lang w:val="de-DE"/>
      </w:rPr>
      <mc:AlternateContent>
        <mc:Choice Requires="wps">
          <w:drawing>
            <wp:anchor distT="0" distB="0" distL="114300" distR="114300" simplePos="0" relativeHeight="251658252" behindDoc="0" locked="0" layoutInCell="1" allowOverlap="1" wp14:anchorId="4CF998EF" wp14:editId="1E6CED3B">
              <wp:simplePos x="0" y="0"/>
              <wp:positionH relativeFrom="page">
                <wp:posOffset>174625</wp:posOffset>
              </wp:positionH>
              <wp:positionV relativeFrom="page">
                <wp:posOffset>10238759</wp:posOffset>
              </wp:positionV>
              <wp:extent cx="7199630" cy="287655"/>
              <wp:effectExtent l="0" t="0" r="1270" b="0"/>
              <wp:wrapNone/>
              <wp:docPr id="90" name="Textfeld 90"/>
              <wp:cNvGraphicFramePr/>
              <a:graphic xmlns:a="http://schemas.openxmlformats.org/drawingml/2006/main">
                <a:graphicData uri="http://schemas.microsoft.com/office/word/2010/wordprocessingShape">
                  <wps:wsp>
                    <wps:cNvSpPr txBox="1"/>
                    <wps:spPr>
                      <a:xfrm>
                        <a:off x="0" y="0"/>
                        <a:ext cx="7199630" cy="287655"/>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155FFE" w14:textId="77777777" w:rsidR="00172B66" w:rsidRPr="00172B66" w:rsidRDefault="00172B66" w:rsidP="00172B66">
                          <w:pPr>
                            <w:rPr>
                              <w:b/>
                              <w:color w:val="FFFFFF" w:themeColor="background1"/>
                            </w:rPr>
                          </w:pPr>
                          <w:r>
                            <w:rPr>
                              <w:rStyle w:val="BundesSansfrImpressum"/>
                              <w:b/>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F998EF" id="_x0000_t202" coordsize="21600,21600" o:spt="202" path="m,l,21600r21600,l21600,xe">
              <v:stroke joinstyle="miter"/>
              <v:path gradientshapeok="t" o:connecttype="rect"/>
            </v:shapetype>
            <v:shape id="Textfeld 90" o:spid="_x0000_s1042" type="#_x0000_t202" style="position:absolute;margin-left:13.75pt;margin-top:806.2pt;width:566.9pt;height:22.6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" fillcolor="#1f497d [3215]" stroked="f" strokeweight=".5pt">
              <v:textbox>
                <w:txbxContent>
                  <w:p w14:paraId="32155FFE" w14:textId="77777777" w:rsidR="00172B66" w:rsidRPr="00172B66" w:rsidRDefault="00172B66" w:rsidP="00172B66">
                    <w:pPr>
                      <w:rPr>
                        <w:b/>
                        <w:color w:val="FFFFFF" w:themeColor="background1"/>
                      </w:rPr>
                    </w:pPr>
                    <w:r>
                      <w:rPr>
                        <w:rStyle w:val="BundesSansfrImpressum"/>
                        <w:b/>
                        <w:color w:val="FFFFFF" w:themeColor="background1"/>
                      </w:rPr>
                      <w:t>2</w:t>
                    </w:r>
                  </w:p>
                </w:txbxContent>
              </v:textbox>
              <w10:wrap anchorx="page" anchory="page"/>
            </v:shape>
          </w:pict>
        </mc:Fallback>
      </mc:AlternateContent>
    </w:r>
    <w:bookmarkEnd w:id="0"/>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D33D0" w14:textId="77777777" w:rsidR="0001411C" w:rsidRPr="009E2B8F" w:rsidRDefault="00B45F85" w:rsidP="00C775EB">
    <w:r>
      <w:rPr>
        <w:noProof/>
        <w:lang w:val="de-DE"/>
      </w:rPr>
      <mc:AlternateContent>
        <mc:Choice Requires="wps">
          <w:drawing>
            <wp:anchor distT="0" distB="0" distL="114300" distR="114300" simplePos="0" relativeHeight="251658247" behindDoc="0" locked="0" layoutInCell="0" allowOverlap="1" wp14:anchorId="53D5B332" wp14:editId="484858EF">
              <wp:simplePos x="0" y="0"/>
              <wp:positionH relativeFrom="column">
                <wp:posOffset>2635885</wp:posOffset>
              </wp:positionH>
              <wp:positionV relativeFrom="page">
                <wp:posOffset>10224770</wp:posOffset>
              </wp:positionV>
              <wp:extent cx="3966210" cy="283845"/>
              <wp:effectExtent l="0" t="0" r="0" b="1905"/>
              <wp:wrapNone/>
              <wp:docPr id="58" name="Textfeld 58"/>
              <wp:cNvGraphicFramePr/>
              <a:graphic xmlns:a="http://schemas.openxmlformats.org/drawingml/2006/main">
                <a:graphicData uri="http://schemas.microsoft.com/office/word/2010/wordprocessingShape">
                  <wps:wsp>
                    <wps:cNvSpPr txBox="1"/>
                    <wps:spPr>
                      <a:xfrm>
                        <a:off x="0" y="0"/>
                        <a:ext cx="3966210" cy="283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B56908" w14:textId="77777777" w:rsidR="002A125E" w:rsidRPr="002A125E" w:rsidRDefault="002A125E" w:rsidP="002A125E">
                          <w:pPr>
                            <w:autoSpaceDE w:val="0"/>
                            <w:autoSpaceDN w:val="0"/>
                            <w:adjustRightInd w:val="0"/>
                            <w:spacing w:after="0" w:line="288" w:lineRule="auto"/>
                            <w:textAlignment w:val="center"/>
                            <w:rPr>
                              <w:rFonts w:cs="BundesSans Bold"/>
                              <w:b/>
                              <w:bCs/>
                              <w:color w:val="FFFFFF"/>
                              <w:sz w:val="12"/>
                              <w:szCs w:val="12"/>
                            </w:rPr>
                          </w:pPr>
                          <w:r>
                            <w:rPr>
                              <w:b/>
                              <w:bCs/>
                              <w:color w:val="FFFFFF"/>
                              <w:sz w:val="12"/>
                              <w:szCs w:val="12"/>
                            </w:rPr>
                            <w:t>Photo: © GIZ/Name of photographer</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D5B332" id="_x0000_t202" coordsize="21600,21600" o:spt="202" path="m,l,21600r21600,l21600,xe">
              <v:stroke joinstyle="miter"/>
              <v:path gradientshapeok="t" o:connecttype="rect"/>
            </v:shapetype>
            <v:shape id="Textfeld 58" o:spid="_x0000_s1043" type="#_x0000_t202" style="position:absolute;margin-left:207.55pt;margin-top:805.1pt;width:312.3pt;height:22.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" o:allowincell="f" filled="f" stroked="f" strokeweight=".5pt">
              <v:textbox inset=",,,0">
                <w:txbxContent>
                  <w:p w14:paraId="05B56908" w14:textId="77777777" w:rsidR="002A125E" w:rsidRPr="002A125E" w:rsidRDefault="002A125E" w:rsidP="002A125E">
                    <w:pPr>
                      <w:autoSpaceDE w:val="0"/>
                      <w:autoSpaceDN w:val="0"/>
                      <w:adjustRightInd w:val="0"/>
                      <w:spacing w:after="0" w:line="288" w:lineRule="auto"/>
                      <w:textAlignment w:val="center"/>
                      <w:rPr>
                        <w:rFonts w:cs="BundesSans Bold"/>
                        <w:b/>
                        <w:bCs/>
                        <w:color w:val="FFFFFF"/>
                        <w:sz w:val="12"/>
                        <w:szCs w:val="12"/>
                      </w:rPr>
                    </w:pPr>
                    <w:r>
                      <w:rPr>
                        <w:b/>
                        <w:bCs/>
                        <w:color w:val="FFFFFF"/>
                        <w:sz w:val="12"/>
                        <w:szCs w:val="12"/>
                      </w:rPr>
                      <w:t>Photo: © GIZ/Name of photographer</w:t>
                    </w:r>
                  </w:p>
                </w:txbxContent>
              </v:textbox>
              <w10:wrap anchory="page"/>
            </v:shape>
          </w:pict>
        </mc:Fallback>
      </mc:AlternateContent>
    </w:r>
    <w:r>
      <w:rPr>
        <w:noProof/>
        <w:lang w:val="de-DE"/>
      </w:rPr>
      <w:drawing>
        <wp:anchor distT="0" distB="0" distL="114300" distR="114300" simplePos="0" relativeHeight="251658248" behindDoc="0" locked="1" layoutInCell="0" allowOverlap="1" wp14:anchorId="1A88A583" wp14:editId="07426085">
          <wp:simplePos x="0" y="0"/>
          <wp:positionH relativeFrom="page">
            <wp:posOffset>189230</wp:posOffset>
          </wp:positionH>
          <wp:positionV relativeFrom="page">
            <wp:posOffset>8769985</wp:posOffset>
          </wp:positionV>
          <wp:extent cx="2937510" cy="1439545"/>
          <wp:effectExtent l="19050" t="19050" r="15240" b="27305"/>
          <wp:wrapNone/>
          <wp:docPr id="26"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Indien-MF.jpg"/>
                  <pic:cNvPicPr/>
                </pic:nvPicPr>
                <pic:blipFill rotWithShape="1">
                  <a:blip r:embed="rId1" cstate="print">
                    <a:extLst>
                      <a:ext uri="{28A0092B-C50C-407E-A947-70E740481C1C}">
                        <a14:useLocalDpi xmlns:a14="http://schemas.microsoft.com/office/drawing/2010/main"/>
                      </a:ext>
                    </a:extLst>
                  </a:blip>
                  <a:srcRect t="11059" r="7272" b="19828"/>
                  <a:stretch/>
                </pic:blipFill>
                <pic:spPr bwMode="auto">
                  <a:xfrm flipH="1">
                    <a:off x="0" y="0"/>
                    <a:ext cx="2937510" cy="1439545"/>
                  </a:xfrm>
                  <a:prstGeom prst="rect">
                    <a:avLst/>
                  </a:prstGeom>
                  <a:ln w="12700"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1933" w:rsidRPr="00A36575">
      <w:rPr>
        <w:noProof/>
        <w:sz w:val="2"/>
        <w:szCs w:val="2"/>
        <w:lang w:val="de-DE"/>
      </w:rPr>
      <mc:AlternateContent>
        <mc:Choice Requires="wps">
          <w:drawing>
            <wp:anchor distT="0" distB="0" distL="114300" distR="114300" simplePos="0" relativeHeight="251658245" behindDoc="0" locked="1" layoutInCell="0" allowOverlap="1" wp14:anchorId="187D7E33" wp14:editId="215F20A1">
              <wp:simplePos x="0" y="0"/>
              <wp:positionH relativeFrom="page">
                <wp:posOffset>3124835</wp:posOffset>
              </wp:positionH>
              <wp:positionV relativeFrom="page">
                <wp:posOffset>8769985</wp:posOffset>
              </wp:positionV>
              <wp:extent cx="4237990" cy="1439545"/>
              <wp:effectExtent l="0" t="0" r="10160" b="27305"/>
              <wp:wrapNone/>
              <wp:docPr id="32" name="Textfeld 32"/>
              <wp:cNvGraphicFramePr/>
              <a:graphic xmlns:a="http://schemas.openxmlformats.org/drawingml/2006/main">
                <a:graphicData uri="http://schemas.microsoft.com/office/word/2010/wordprocessingShape">
                  <wps:wsp>
                    <wps:cNvSpPr txBox="1"/>
                    <wps:spPr>
                      <a:xfrm>
                        <a:off x="0" y="0"/>
                        <a:ext cx="4237990" cy="1439545"/>
                      </a:xfrm>
                      <a:prstGeom prst="rect">
                        <a:avLst/>
                      </a:prstGeom>
                      <a:solidFill>
                        <a:schemeClr val="lt1"/>
                      </a:solidFill>
                      <a:ln w="1270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F3DCBEA" w14:textId="77777777" w:rsidR="00C22AE3" w:rsidRPr="00C22AE3" w:rsidRDefault="00C22AE3" w:rsidP="00C22AE3">
                          <w:pPr>
                            <w:pStyle w:val="Photodescription"/>
                          </w:pPr>
                          <w:r>
                            <w:t>Enter description of photos here.</w:t>
                          </w:r>
                        </w:p>
                        <w:p w14:paraId="40C49CA9" w14:textId="77777777" w:rsidR="00C22AE3" w:rsidRPr="00C22AE3" w:rsidRDefault="00C22AE3" w:rsidP="00C22AE3">
                          <w:pPr>
                            <w:pStyle w:val="Photodescription"/>
                          </w:pPr>
                        </w:p>
                        <w:p w14:paraId="51BAD244" w14:textId="77777777" w:rsidR="00F31933" w:rsidRPr="00232738" w:rsidRDefault="005E7B0D" w:rsidP="002E77FA">
                          <w:pPr>
                            <w:pStyle w:val="Photodescription"/>
                          </w:pPr>
                          <w:r>
                            <w:t>Page.4. Description of photos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D7E33" id="Textfeld 32" o:spid="_x0000_s1044" type="#_x0000_t202" style="position:absolute;margin-left:246.05pt;margin-top:690.55pt;width:333.7pt;height:113.3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" o:allowincell="f" fillcolor="white [3201]" strokecolor="white [3212]" strokeweight="1pt">
              <v:textbox>
                <w:txbxContent>
                  <w:p w14:paraId="3F3DCBEA" w14:textId="77777777" w:rsidR="00C22AE3" w:rsidRPr="00C22AE3" w:rsidRDefault="00C22AE3" w:rsidP="00C22AE3">
                    <w:pPr>
                      <w:pStyle w:val="Photodescription"/>
                    </w:pPr>
                    <w:r>
                      <w:t>Enter description of photos here.</w:t>
                    </w:r>
                  </w:p>
                  <w:p w14:paraId="40C49CA9" w14:textId="77777777" w:rsidR="00C22AE3" w:rsidRPr="00C22AE3" w:rsidRDefault="00C22AE3" w:rsidP="00C22AE3">
                    <w:pPr>
                      <w:pStyle w:val="Photodescription"/>
                    </w:pPr>
                  </w:p>
                  <w:p w14:paraId="51BAD244" w14:textId="77777777" w:rsidR="00F31933" w:rsidRPr="00232738" w:rsidRDefault="005E7B0D" w:rsidP="002E77FA">
                    <w:pPr>
                      <w:pStyle w:val="Photodescription"/>
                    </w:pPr>
                    <w:r>
                      <w:t>Page.4. Description of photos</w:t>
                    </w:r>
                  </w:p>
                </w:txbxContent>
              </v:textbox>
              <w10:wrap anchorx="page" anchory="page"/>
              <w10:anchorlock/>
            </v:shape>
          </w:pict>
        </mc:Fallback>
      </mc:AlternateContent>
    </w:r>
    <w:r w:rsidR="0099319B">
      <w:rPr>
        <w:noProof/>
        <w:lang w:val="de-DE"/>
      </w:rPr>
      <mc:AlternateContent>
        <mc:Choice Requires="wps">
          <w:drawing>
            <wp:anchor distT="0" distB="0" distL="114300" distR="114300" simplePos="0" relativeHeight="251658241" behindDoc="0" locked="0" layoutInCell="1" allowOverlap="1" wp14:anchorId="59737982" wp14:editId="3E0952D5">
              <wp:simplePos x="0" y="0"/>
              <wp:positionH relativeFrom="page">
                <wp:posOffset>180340</wp:posOffset>
              </wp:positionH>
              <wp:positionV relativeFrom="page">
                <wp:posOffset>10229850</wp:posOffset>
              </wp:positionV>
              <wp:extent cx="7199630" cy="287655"/>
              <wp:effectExtent l="0" t="0" r="1270" b="0"/>
              <wp:wrapNone/>
              <wp:docPr id="18" name="Textfeld 18"/>
              <wp:cNvGraphicFramePr/>
              <a:graphic xmlns:a="http://schemas.openxmlformats.org/drawingml/2006/main">
                <a:graphicData uri="http://schemas.microsoft.com/office/word/2010/wordprocessingShape">
                  <wps:wsp>
                    <wps:cNvSpPr txBox="1"/>
                    <wps:spPr>
                      <a:xfrm>
                        <a:off x="0" y="0"/>
                        <a:ext cx="7199630" cy="28765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9F127" w14:textId="77777777" w:rsidR="0099319B" w:rsidRPr="00034E8E" w:rsidRDefault="0099319B" w:rsidP="00034E8E">
                          <w:pPr>
                            <w:pStyle w:val="Pagenumberright"/>
                          </w:pPr>
                          <w:r w:rsidRPr="00034E8E">
                            <w:fldChar w:fldCharType="begin"/>
                          </w:r>
                          <w:r w:rsidRPr="00034E8E">
                            <w:instrText>PAGE   \* MERGEFORMAT</w:instrText>
                          </w:r>
                          <w:r w:rsidRPr="00034E8E">
                            <w:fldChar w:fldCharType="separate"/>
                          </w:r>
                          <w:r w:rsidR="007F45A3">
                            <w:rPr>
                              <w:noProof/>
                            </w:rPr>
                            <w:t>3</w:t>
                          </w:r>
                          <w:r w:rsidRPr="00034E8E">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37982" id="Textfeld 18" o:spid="_x0000_s1045" type="#_x0000_t202" style="position:absolute;margin-left:14.2pt;margin-top:805.5pt;width:566.9pt;height:22.6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" fillcolor="#74b917 [3204]" stroked="f" strokeweight=".5pt">
              <v:textbox>
                <w:txbxContent>
                  <w:p w14:paraId="2419F127" w14:textId="77777777" w:rsidR="0099319B" w:rsidRPr="00034E8E" w:rsidRDefault="0099319B" w:rsidP="00034E8E">
                    <w:pPr>
                      <w:pStyle w:val="Pagenumberright"/>
                    </w:pPr>
                    <w:r w:rsidRPr="00034E8E">
                      <w:fldChar w:fldCharType="begin"/>
                    </w:r>
                    <w:r w:rsidRPr="00034E8E">
                      <w:instrText>PAGE   \* MERGEFORMAT</w:instrText>
                    </w:r>
                    <w:r w:rsidRPr="00034E8E">
                      <w:fldChar w:fldCharType="separate"/>
                    </w:r>
                    <w:r w:rsidR="007F45A3">
                      <w:rPr>
                        <w:noProof/>
                      </w:rPr>
                      <w:t>3</w:t>
                    </w:r>
                    <w:r w:rsidRPr="00034E8E">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ED473" w14:textId="77777777" w:rsidR="0001411C" w:rsidRPr="00A0117A" w:rsidRDefault="0001411C" w:rsidP="00C775EB">
    <w:pP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54655F" w14:textId="77777777" w:rsidR="009F5688" w:rsidRDefault="009F5688" w:rsidP="00C775EB">
      <w:r>
        <w:separator/>
      </w:r>
    </w:p>
  </w:footnote>
  <w:footnote w:type="continuationSeparator" w:id="0">
    <w:p w14:paraId="6B7066BE" w14:textId="77777777" w:rsidR="009F5688" w:rsidRDefault="009F5688" w:rsidP="00C775EB">
      <w:r>
        <w:continuationSeparator/>
      </w:r>
    </w:p>
  </w:footnote>
  <w:footnote w:type="continuationNotice" w:id="1">
    <w:p w14:paraId="1203A9E3" w14:textId="77777777" w:rsidR="009F5688" w:rsidRDefault="009F568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EB094" w14:textId="77777777" w:rsidR="006A42C6" w:rsidRDefault="00034E8E" w:rsidP="00C775EB">
    <w:r>
      <w:rPr>
        <w:noProof/>
        <w:lang w:val="de-DE"/>
      </w:rPr>
      <mc:AlternateContent>
        <mc:Choice Requires="wps">
          <w:drawing>
            <wp:anchor distT="0" distB="0" distL="114300" distR="114300" simplePos="0" relativeHeight="251658246" behindDoc="0" locked="0" layoutInCell="0" allowOverlap="1" wp14:anchorId="028AF078" wp14:editId="2737EFC8">
              <wp:simplePos x="0" y="0"/>
              <wp:positionH relativeFrom="column">
                <wp:posOffset>3559810</wp:posOffset>
              </wp:positionH>
              <wp:positionV relativeFrom="page">
                <wp:posOffset>182880</wp:posOffset>
              </wp:positionV>
              <wp:extent cx="3328035" cy="287655"/>
              <wp:effectExtent l="0" t="0" r="0" b="0"/>
              <wp:wrapNone/>
              <wp:docPr id="48" name="Textfeld 48"/>
              <wp:cNvGraphicFramePr/>
              <a:graphic xmlns:a="http://schemas.openxmlformats.org/drawingml/2006/main">
                <a:graphicData uri="http://schemas.microsoft.com/office/word/2010/wordprocessingShape">
                  <wps:wsp>
                    <wps:cNvSpPr txBox="1"/>
                    <wps:spPr>
                      <a:xfrm>
                        <a:off x="0" y="0"/>
                        <a:ext cx="332803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39E60E" w14:textId="77777777" w:rsidR="00F731DA" w:rsidRPr="00C22AE3" w:rsidRDefault="00C22AE3" w:rsidP="00C775EB">
                          <w:pPr>
                            <w:pStyle w:val="Photocredits"/>
                          </w:pPr>
                          <w:r>
                            <w:t>Photos: right © GIZ/Name of photographer, left © GIZ/Martin Egbert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8AF078" id="_x0000_t202" coordsize="21600,21600" o:spt="202" path="m,l,21600r21600,l21600,xe">
              <v:stroke joinstyle="miter"/>
              <v:path gradientshapeok="t" o:connecttype="rect"/>
            </v:shapetype>
            <v:shape id="Textfeld 48" o:spid="_x0000_s1027" type="#_x0000_t202" style="position:absolute;margin-left:280.3pt;margin-top:14.4pt;width:262.05pt;height:22.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" o:allowincell="f" filled="f" stroked="f" strokeweight=".5pt">
              <v:textbox inset=",,,0">
                <w:txbxContent>
                  <w:p w14:paraId="0E39E60E" w14:textId="77777777" w:rsidR="00F731DA" w:rsidRPr="00C22AE3" w:rsidRDefault="00C22AE3" w:rsidP="00C775EB">
                    <w:pPr>
                      <w:pStyle w:val="Photocredits"/>
                    </w:pPr>
                    <w:r>
                      <w:t>Photos: right © GIZ/Name of photographer, left © GIZ/Martin Egbert</w:t>
                    </w:r>
                  </w:p>
                </w:txbxContent>
              </v:textbox>
              <w10:wrap anchory="page"/>
            </v:shape>
          </w:pict>
        </mc:Fallback>
      </mc:AlternateContent>
    </w:r>
    <w:r w:rsidR="006A42C6" w:rsidRPr="00436D32">
      <w:rPr>
        <w:noProof/>
        <w:sz w:val="2"/>
        <w:szCs w:val="2"/>
        <w:lang w:val="de-DE"/>
      </w:rPr>
      <mc:AlternateContent>
        <mc:Choice Requires="wps">
          <w:drawing>
            <wp:anchor distT="0" distB="0" distL="114300" distR="114300" simplePos="0" relativeHeight="251658243" behindDoc="0" locked="0" layoutInCell="1" allowOverlap="1" wp14:anchorId="27F68A60" wp14:editId="382750A1">
              <wp:simplePos x="0" y="0"/>
              <wp:positionH relativeFrom="page">
                <wp:posOffset>180340</wp:posOffset>
              </wp:positionH>
              <wp:positionV relativeFrom="page">
                <wp:posOffset>180340</wp:posOffset>
              </wp:positionV>
              <wp:extent cx="7200000" cy="288000"/>
              <wp:effectExtent l="0" t="0" r="1270" b="0"/>
              <wp:wrapNone/>
              <wp:docPr id="23" name="Textfeld 23"/>
              <wp:cNvGraphicFramePr/>
              <a:graphic xmlns:a="http://schemas.openxmlformats.org/drawingml/2006/main">
                <a:graphicData uri="http://schemas.microsoft.com/office/word/2010/wordprocessingShape">
                  <wps:wsp>
                    <wps:cNvSpPr txBox="1"/>
                    <wps:spPr>
                      <a:xfrm>
                        <a:off x="0" y="0"/>
                        <a:ext cx="7200000" cy="28800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05215B" w14:textId="77777777" w:rsidR="006A42C6" w:rsidRPr="0099319B" w:rsidRDefault="006A42C6" w:rsidP="00C775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68A60" id="Textfeld 23" o:spid="_x0000_s1028" type="#_x0000_t202" style="position:absolute;margin-left:14.2pt;margin-top:14.2pt;width:566.95pt;height:22.7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" fillcolor="#74b917 [3204]" stroked="f" strokeweight=".5pt">
              <v:textbox>
                <w:txbxContent>
                  <w:p w14:paraId="2805215B" w14:textId="77777777" w:rsidR="006A42C6" w:rsidRPr="0099319B" w:rsidRDefault="006A42C6" w:rsidP="00C775EB"/>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AFFFF" w14:textId="77777777" w:rsidR="00EC21F3" w:rsidRPr="00870812" w:rsidRDefault="00042A32" w:rsidP="00C775EB">
    <w:pPr>
      <w:rPr>
        <w:sz w:val="2"/>
        <w:szCs w:val="2"/>
      </w:rPr>
    </w:pPr>
    <w:r>
      <w:rPr>
        <w:noProof/>
        <w:sz w:val="2"/>
        <w:szCs w:val="2"/>
        <w:lang w:val="de-DE"/>
      </w:rPr>
      <mc:AlternateContent>
        <mc:Choice Requires="wpg">
          <w:drawing>
            <wp:anchor distT="0" distB="0" distL="114300" distR="114300" simplePos="0" relativeHeight="251658255" behindDoc="0" locked="0" layoutInCell="1" allowOverlap="1" wp14:anchorId="574CFC77" wp14:editId="3F7E421D">
              <wp:simplePos x="0" y="0"/>
              <wp:positionH relativeFrom="column">
                <wp:posOffset>24765</wp:posOffset>
              </wp:positionH>
              <wp:positionV relativeFrom="paragraph">
                <wp:posOffset>-107950</wp:posOffset>
              </wp:positionV>
              <wp:extent cx="3968750" cy="1288415"/>
              <wp:effectExtent l="0" t="0" r="0" b="6985"/>
              <wp:wrapNone/>
              <wp:docPr id="13" name="Group 13"/>
              <wp:cNvGraphicFramePr/>
              <a:graphic xmlns:a="http://schemas.openxmlformats.org/drawingml/2006/main">
                <a:graphicData uri="http://schemas.microsoft.com/office/word/2010/wordprocessingGroup">
                  <wpg:wgp>
                    <wpg:cNvGrpSpPr/>
                    <wpg:grpSpPr>
                      <a:xfrm>
                        <a:off x="0" y="0"/>
                        <a:ext cx="3968750" cy="1288415"/>
                        <a:chOff x="0" y="0"/>
                        <a:chExt cx="3968829" cy="1288629"/>
                      </a:xfrm>
                    </wpg:grpSpPr>
                    <wpg:grpSp>
                      <wpg:cNvPr id="33" name="Gruppieren 33"/>
                      <wpg:cNvGrpSpPr/>
                      <wpg:grpSpPr>
                        <a:xfrm>
                          <a:off x="2282342" y="512064"/>
                          <a:ext cx="1686487" cy="776565"/>
                          <a:chOff x="-1579754" y="-269492"/>
                          <a:chExt cx="1688522" cy="776759"/>
                        </a:xfrm>
                      </wpg:grpSpPr>
                      <pic:pic xmlns:pic="http://schemas.openxmlformats.org/drawingml/2006/picture">
                        <pic:nvPicPr>
                          <pic:cNvPr id="34" name="Bild 1" descr="GIZ-Logo, Deutsche Gesellschaft für Internationale Zusammenarbeit (GIZ) GmbH&#10;&#10;C:\Dokumente und Einstellungen\auge_luc\Lokale Einstellungen\Temp\Temporäres Verzeichnis 3 für gizlogo-standard-mit-unternehmensname-de[1].zip\gizlogo-unternehmen-de-rgb.gif" title="GIZ-Logo, Deutsche Gesellschaft für Internationale Zusammenarbeit (GIZ) GmbH"/>
                          <pic:cNvPicPr>
                            <a:picLocks noChangeAspect="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1579754" y="-194361"/>
                            <a:ext cx="1688522" cy="701628"/>
                          </a:xfrm>
                          <a:prstGeom prst="rect">
                            <a:avLst/>
                          </a:prstGeom>
                          <a:noFill/>
                          <a:ln w="9525">
                            <a:noFill/>
                            <a:miter lim="800000"/>
                            <a:headEnd/>
                            <a:tailEnd/>
                          </a:ln>
                        </pic:spPr>
                      </pic:pic>
                      <wps:wsp>
                        <wps:cNvPr id="35" name="Textfeld 35"/>
                        <wps:cNvSpPr txBox="1"/>
                        <wps:spPr>
                          <a:xfrm>
                            <a:off x="-1442825" y="-269492"/>
                            <a:ext cx="981971" cy="991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F153E6" w14:textId="77777777" w:rsidR="00365959" w:rsidRDefault="00812866" w:rsidP="00610794">
                              <w:pPr>
                                <w:pStyle w:val="Pagenumberleft"/>
                                <w:rPr>
                                  <w:rFonts w:ascii="BundesSans Office" w:hAnsi="BundesSans Office"/>
                                  <w:sz w:val="12"/>
                                </w:rPr>
                              </w:pPr>
                              <w:r>
                                <w:rPr>
                                  <w:rFonts w:ascii="BundesSans Office" w:hAnsi="BundesSans Office"/>
                                  <w:sz w:val="12"/>
                                </w:rPr>
                                <w:t>Implemented</w:t>
                              </w:r>
                              <w:r w:rsidR="00365959">
                                <w:rPr>
                                  <w:rFonts w:ascii="BundesSans Office" w:hAnsi="BundesSans Office"/>
                                  <w:sz w:val="12"/>
                                </w:rPr>
                                <w:t xml:space="preserve"> by </w:t>
                              </w:r>
                            </w:p>
                            <w:p w14:paraId="122C67D6" w14:textId="77777777" w:rsidR="00610794" w:rsidRPr="0071284A" w:rsidRDefault="00365959" w:rsidP="00610794">
                              <w:pPr>
                                <w:pStyle w:val="Pagenumberleft"/>
                                <w:rPr>
                                  <w:rFonts w:ascii="BundesSans Office" w:hAnsi="BundesSans Office"/>
                                  <w:sz w:val="12"/>
                                </w:rPr>
                              </w:pPr>
                              <w:proofErr w:type="spellStart"/>
                              <w:r>
                                <w:rPr>
                                  <w:rFonts w:ascii="BundesSans Office" w:hAnsi="BundesSans Office"/>
                                  <w:sz w:val="12"/>
                                </w:rPr>
                                <w:t>by</w:t>
                              </w:r>
                              <w:r w:rsidR="00653683">
                                <w:rPr>
                                  <w:rFonts w:ascii="BundesSans Office" w:hAnsi="BundesSans Office"/>
                                  <w:sz w:val="12"/>
                                </w:rPr>
                                <w:t>by</w:t>
                              </w:r>
                              <w:proofErr w:type="spellEnd"/>
                              <w:r w:rsidR="00653683">
                                <w:rPr>
                                  <w:rFonts w:ascii="BundesSans Office" w:hAnsi="BundesSans Office"/>
                                  <w:sz w:val="1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12" name="Picture 12" descr="C:\Users\UserLA4602\Desktop\Country Office\07 Vorlagen und Abläufe - Templates and Procedures\07 Templates\Logos\ELdZ_Malaw_Office_Farbe_en.bmp"/>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18995" cy="1228954"/>
                        </a:xfrm>
                        <a:prstGeom prst="rect">
                          <a:avLst/>
                        </a:prstGeom>
                        <a:noFill/>
                        <a:ln>
                          <a:noFill/>
                        </a:ln>
                      </pic:spPr>
                    </pic:pic>
                  </wpg:wgp>
                </a:graphicData>
              </a:graphic>
            </wp:anchor>
          </w:drawing>
        </mc:Choice>
        <mc:Fallback>
          <w:pict>
            <v:group w14:anchorId="574CFC77" id="Group 13" o:spid="_x0000_s1029" style="position:absolute;margin-left:1.95pt;margin-top:-8.5pt;width:312.5pt;height:101.45pt;z-index:251658255" coordsize="39688,12886"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">
              <v:group id="Gruppieren 33" o:spid="_x0000_s1030" style="position:absolute;left:22823;top:5120;width:16865;height:7766" coordorigin="-15797,-2694" coordsize="16885,7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31" type="#_x0000_t75" alt="GIZ-Logo, Deutsche Gesellschaft für Internationale Zusammenarbeit (GIZ) GmbH&#10;&#10;C:\Dokumente und Einstellungen\auge_luc\Lokale Einstellungen\Temp\Temporäres Verzeichnis 3 für gizlogo-standard-mit-unternehmensname-de[1].zip\gizlogo-unternehmen-de-rgb.gif" style="position:absolute;left:-15797;top:-1943;width:16884;height:7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">
                  <v:imagedata r:id="rId3" o:title="gizlogo-unternehmen-de-rgb"/>
                </v:shape>
                <v:shapetype id="_x0000_t202" coordsize="21600,21600" o:spt="202" path="m,l,21600r21600,l21600,xe">
                  <v:stroke joinstyle="miter"/>
                  <v:path gradientshapeok="t" o:connecttype="rect"/>
                </v:shapetype>
                <v:shape id="Textfeld 35" o:spid="_x0000_s1032" type="#_x0000_t202" style="position:absolute;left:-14428;top:-2694;width:9820;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iy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t1KossYAAADbAAAA&#10;DwAAAAAAAAAAAAAAAAAHAgAAZHJzL2Rvd25yZXYueG1sUEsFBgAAAAADAAMAtwAAAPoCAAAAAA==&#10;" filled="f" stroked="f" strokeweight=".5pt">
                  <v:textbox inset="0,0,0,0">
                    <w:txbxContent>
                      <w:p w14:paraId="31F153E6" w14:textId="77777777" w:rsidR="00365959" w:rsidRDefault="00812866" w:rsidP="00610794">
                        <w:pPr>
                          <w:pStyle w:val="Pagenumberleft"/>
                          <w:rPr>
                            <w:rFonts w:ascii="BundesSans Office" w:hAnsi="BundesSans Office"/>
                            <w:sz w:val="12"/>
                          </w:rPr>
                        </w:pPr>
                        <w:r>
                          <w:rPr>
                            <w:rFonts w:ascii="BundesSans Office" w:hAnsi="BundesSans Office"/>
                            <w:sz w:val="12"/>
                          </w:rPr>
                          <w:t>Implemented</w:t>
                        </w:r>
                        <w:r w:rsidR="00365959">
                          <w:rPr>
                            <w:rFonts w:ascii="BundesSans Office" w:hAnsi="BundesSans Office"/>
                            <w:sz w:val="12"/>
                          </w:rPr>
                          <w:t xml:space="preserve"> by </w:t>
                        </w:r>
                      </w:p>
                      <w:p w14:paraId="122C67D6" w14:textId="77777777" w:rsidR="00610794" w:rsidRPr="0071284A" w:rsidRDefault="00365959" w:rsidP="00610794">
                        <w:pPr>
                          <w:pStyle w:val="Pagenumberleft"/>
                          <w:rPr>
                            <w:rFonts w:ascii="BundesSans Office" w:hAnsi="BundesSans Office"/>
                            <w:sz w:val="12"/>
                          </w:rPr>
                        </w:pPr>
                        <w:proofErr w:type="spellStart"/>
                        <w:r>
                          <w:rPr>
                            <w:rFonts w:ascii="BundesSans Office" w:hAnsi="BundesSans Office"/>
                            <w:sz w:val="12"/>
                          </w:rPr>
                          <w:t>by</w:t>
                        </w:r>
                        <w:r w:rsidR="00653683">
                          <w:rPr>
                            <w:rFonts w:ascii="BundesSans Office" w:hAnsi="BundesSans Office"/>
                            <w:sz w:val="12"/>
                          </w:rPr>
                          <w:t>by</w:t>
                        </w:r>
                        <w:proofErr w:type="spellEnd"/>
                        <w:r w:rsidR="00653683">
                          <w:rPr>
                            <w:rFonts w:ascii="BundesSans Office" w:hAnsi="BundesSans Office"/>
                            <w:sz w:val="12"/>
                          </w:rPr>
                          <w:t xml:space="preserve"> </w:t>
                        </w:r>
                      </w:p>
                    </w:txbxContent>
                  </v:textbox>
                </v:shape>
              </v:group>
              <v:shape id="Picture 12" o:spid="_x0000_s1033" type="#_x0000_t75" style="position:absolute;width:20189;height:1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">
                <v:imagedata r:id="rId4" o:title="ELdZ_Malaw_Office_Farbe_en"/>
              </v:shape>
            </v:group>
          </w:pict>
        </mc:Fallback>
      </mc:AlternateContent>
    </w:r>
    <w:r>
      <w:rPr>
        <w:noProof/>
        <w:sz w:val="2"/>
        <w:szCs w:val="2"/>
        <w:lang w:val="de-DE"/>
      </w:rPr>
      <mc:AlternateContent>
        <mc:Choice Requires="wps">
          <w:drawing>
            <wp:anchor distT="0" distB="0" distL="114300" distR="114300" simplePos="0" relativeHeight="251658249" behindDoc="0" locked="0" layoutInCell="1" allowOverlap="1" wp14:anchorId="69BB270D" wp14:editId="4BD619BB">
              <wp:simplePos x="0" y="0"/>
              <wp:positionH relativeFrom="column">
                <wp:posOffset>-482600</wp:posOffset>
              </wp:positionH>
              <wp:positionV relativeFrom="paragraph">
                <wp:posOffset>-107950</wp:posOffset>
              </wp:positionV>
              <wp:extent cx="7559675" cy="1356995"/>
              <wp:effectExtent l="0" t="0" r="0" b="0"/>
              <wp:wrapNone/>
              <wp:docPr id="28" name="Rechteck 28"/>
              <wp:cNvGraphicFramePr/>
              <a:graphic xmlns:a="http://schemas.openxmlformats.org/drawingml/2006/main">
                <a:graphicData uri="http://schemas.microsoft.com/office/word/2010/wordprocessingShape">
                  <wps:wsp>
                    <wps:cNvSpPr/>
                    <wps:spPr>
                      <a:xfrm>
                        <a:off x="0" y="0"/>
                        <a:ext cx="7559675" cy="13569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78AA27B1" id="Rechteck 28" o:spid="_x0000_s1026" style="position:absolute;margin-left:-38pt;margin-top:-8.5pt;width:595.25pt;height:106.8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" filled="f" stroked="f"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4529C" w14:textId="77777777" w:rsidR="004970CD" w:rsidRDefault="004970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8B54B" w14:textId="77777777" w:rsidR="00501AAB" w:rsidRDefault="00F33A08" w:rsidP="00501AAB">
    <w:r>
      <w:rPr>
        <w:noProof/>
        <w:lang w:val="de-DE"/>
      </w:rPr>
      <w:drawing>
        <wp:anchor distT="0" distB="0" distL="114300" distR="114300" simplePos="0" relativeHeight="251658258" behindDoc="0" locked="0" layoutInCell="1" allowOverlap="1" wp14:anchorId="08A83DB4" wp14:editId="3953D0D9">
          <wp:simplePos x="0" y="0"/>
          <wp:positionH relativeFrom="column">
            <wp:posOffset>2078776</wp:posOffset>
          </wp:positionH>
          <wp:positionV relativeFrom="paragraph">
            <wp:posOffset>173990</wp:posOffset>
          </wp:positionV>
          <wp:extent cx="1979456" cy="1445317"/>
          <wp:effectExtent l="0" t="0" r="1905"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979456" cy="1445317"/>
                  </a:xfrm>
                  <a:prstGeom prst="rect">
                    <a:avLst/>
                  </a:prstGeom>
                </pic:spPr>
              </pic:pic>
            </a:graphicData>
          </a:graphic>
          <wp14:sizeRelH relativeFrom="page">
            <wp14:pctWidth>0</wp14:pctWidth>
          </wp14:sizeRelH>
          <wp14:sizeRelV relativeFrom="page">
            <wp14:pctHeight>0</wp14:pctHeight>
          </wp14:sizeRelV>
        </wp:anchor>
      </w:drawing>
    </w:r>
    <w:r>
      <w:rPr>
        <w:rFonts w:ascii="BundesSerif Office" w:hAnsi="BundesSerif Office"/>
        <w:i/>
        <w:iCs/>
        <w:noProof/>
        <w:color w:val="646464"/>
      </w:rPr>
      <w:drawing>
        <wp:anchor distT="0" distB="0" distL="114300" distR="114300" simplePos="0" relativeHeight="251658261" behindDoc="0" locked="0" layoutInCell="1" allowOverlap="1" wp14:anchorId="5F7FDFFC" wp14:editId="47C0A781">
          <wp:simplePos x="0" y="0"/>
          <wp:positionH relativeFrom="column">
            <wp:posOffset>-126747</wp:posOffset>
          </wp:positionH>
          <wp:positionV relativeFrom="paragraph">
            <wp:posOffset>174664</wp:posOffset>
          </wp:positionV>
          <wp:extent cx="2162810" cy="1437640"/>
          <wp:effectExtent l="0" t="0" r="8890" b="0"/>
          <wp:wrapThrough wrapText="bothSides">
            <wp:wrapPolygon edited="0">
              <wp:start x="0" y="0"/>
              <wp:lineTo x="0" y="21180"/>
              <wp:lineTo x="21499" y="21180"/>
              <wp:lineTo x="21499"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03803.JPG"/>
                  <pic:cNvPicPr/>
                </pic:nvPicPr>
                <pic:blipFill>
                  <a:blip r:embed="rId2">
                    <a:extLst>
                      <a:ext uri="{28A0092B-C50C-407E-A947-70E740481C1C}">
                        <a14:useLocalDpi xmlns:a14="http://schemas.microsoft.com/office/drawing/2010/main" val="0"/>
                      </a:ext>
                    </a:extLst>
                  </a:blip>
                  <a:stretch>
                    <a:fillRect/>
                  </a:stretch>
                </pic:blipFill>
                <pic:spPr>
                  <a:xfrm>
                    <a:off x="0" y="0"/>
                    <a:ext cx="2162810" cy="1437640"/>
                  </a:xfrm>
                  <a:prstGeom prst="rect">
                    <a:avLst/>
                  </a:prstGeom>
                </pic:spPr>
              </pic:pic>
            </a:graphicData>
          </a:graphic>
          <wp14:sizeRelH relativeFrom="page">
            <wp14:pctWidth>0</wp14:pctWidth>
          </wp14:sizeRelH>
          <wp14:sizeRelV relativeFrom="page">
            <wp14:pctHeight>0</wp14:pctHeight>
          </wp14:sizeRelV>
        </wp:anchor>
      </w:drawing>
    </w:r>
    <w:r w:rsidR="00171040">
      <w:rPr>
        <w:noProof/>
        <w:lang w:val="de-DE"/>
      </w:rPr>
      <mc:AlternateContent>
        <mc:Choice Requires="wps">
          <w:drawing>
            <wp:anchor distT="0" distB="0" distL="114300" distR="114300" simplePos="0" relativeHeight="251658260" behindDoc="0" locked="0" layoutInCell="0" allowOverlap="1" wp14:anchorId="44E6DB5A" wp14:editId="6779DD37">
              <wp:simplePos x="0" y="0"/>
              <wp:positionH relativeFrom="page">
                <wp:posOffset>4512623</wp:posOffset>
              </wp:positionH>
              <wp:positionV relativeFrom="page">
                <wp:posOffset>504701</wp:posOffset>
              </wp:positionV>
              <wp:extent cx="1710047" cy="1472540"/>
              <wp:effectExtent l="0" t="0" r="24130" b="13970"/>
              <wp:wrapNone/>
              <wp:docPr id="14" name="Textfeld 30"/>
              <wp:cNvGraphicFramePr/>
              <a:graphic xmlns:a="http://schemas.openxmlformats.org/drawingml/2006/main">
                <a:graphicData uri="http://schemas.microsoft.com/office/word/2010/wordprocessingShape">
                  <wps:wsp>
                    <wps:cNvSpPr txBox="1"/>
                    <wps:spPr>
                      <a:xfrm>
                        <a:off x="0" y="0"/>
                        <a:ext cx="1710047" cy="1472540"/>
                      </a:xfrm>
                      <a:prstGeom prst="rect">
                        <a:avLst/>
                      </a:prstGeom>
                      <a:solidFill>
                        <a:schemeClr val="lt1"/>
                      </a:solidFill>
                      <a:ln w="1270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2BFE3D" w14:textId="77777777" w:rsidR="008C2C19" w:rsidRDefault="008C2C19" w:rsidP="00274DF5">
                          <w:pPr>
                            <w:pStyle w:val="BalloonText"/>
                            <w:jc w:val="both"/>
                            <w:rPr>
                              <w:rFonts w:ascii="BundesSerif Office" w:hAnsi="BundesSerif Office" w:cs="Times New Roman"/>
                              <w:i/>
                              <w:iCs/>
                              <w:color w:val="646464"/>
                            </w:rPr>
                          </w:pPr>
                          <w:r w:rsidRPr="00274DF5">
                            <w:rPr>
                              <w:rFonts w:ascii="BundesSerif Office" w:hAnsi="BundesSerif Office" w:cs="Times New Roman"/>
                              <w:i/>
                              <w:iCs/>
                              <w:color w:val="646464"/>
                              <w:u w:val="single"/>
                            </w:rPr>
                            <w:t>Left:</w:t>
                          </w:r>
                          <w:r>
                            <w:rPr>
                              <w:rFonts w:ascii="BundesSerif Office" w:hAnsi="BundesSerif Office" w:cs="Times New Roman"/>
                              <w:i/>
                              <w:iCs/>
                              <w:color w:val="646464"/>
                            </w:rPr>
                            <w:t xml:space="preserve"> </w:t>
                          </w:r>
                          <w:r w:rsidR="003243DE">
                            <w:rPr>
                              <w:rFonts w:ascii="BundesSerif Office" w:hAnsi="BundesSerif Office" w:cs="Times New Roman"/>
                              <w:i/>
                              <w:iCs/>
                              <w:color w:val="646464"/>
                            </w:rPr>
                            <w:t>T</w:t>
                          </w:r>
                          <w:r w:rsidR="000829FA">
                            <w:rPr>
                              <w:rFonts w:ascii="BundesSerif Office" w:hAnsi="BundesSerif Office" w:cs="Times New Roman"/>
                              <w:i/>
                              <w:iCs/>
                              <w:color w:val="646464"/>
                            </w:rPr>
                            <w:t xml:space="preserve">o </w:t>
                          </w:r>
                          <w:r w:rsidR="00B17AFE">
                            <w:rPr>
                              <w:rFonts w:ascii="BundesSerif Office" w:hAnsi="BundesSerif Office" w:cs="Times New Roman"/>
                              <w:i/>
                              <w:iCs/>
                              <w:color w:val="646464"/>
                            </w:rPr>
                            <w:t>ensure a healthy diet</w:t>
                          </w:r>
                          <w:r w:rsidR="000829FA">
                            <w:rPr>
                              <w:rFonts w:ascii="BundesSerif Office" w:hAnsi="BundesSerif Office" w:cs="Times New Roman"/>
                              <w:i/>
                              <w:iCs/>
                              <w:color w:val="646464"/>
                            </w:rPr>
                            <w:t>,</w:t>
                          </w:r>
                          <w:r w:rsidR="00150F65">
                            <w:rPr>
                              <w:rFonts w:ascii="BundesSerif Office" w:hAnsi="BundesSerif Office" w:cs="Times New Roman"/>
                              <w:i/>
                              <w:iCs/>
                              <w:color w:val="646464"/>
                            </w:rPr>
                            <w:t xml:space="preserve"> this FNSP beneficiary </w:t>
                          </w:r>
                          <w:r w:rsidR="00171040">
                            <w:rPr>
                              <w:rFonts w:ascii="BundesSerif Office" w:hAnsi="BundesSerif Office" w:cs="Times New Roman"/>
                              <w:i/>
                              <w:iCs/>
                              <w:color w:val="646464"/>
                            </w:rPr>
                            <w:t>feed</w:t>
                          </w:r>
                          <w:r w:rsidR="000829FA">
                            <w:rPr>
                              <w:rFonts w:ascii="BundesSerif Office" w:hAnsi="BundesSerif Office" w:cs="Times New Roman"/>
                              <w:i/>
                              <w:iCs/>
                              <w:color w:val="646464"/>
                            </w:rPr>
                            <w:t>s</w:t>
                          </w:r>
                          <w:r w:rsidR="00171040">
                            <w:rPr>
                              <w:rFonts w:ascii="BundesSerif Office" w:hAnsi="BundesSerif Office" w:cs="Times New Roman"/>
                              <w:i/>
                              <w:iCs/>
                              <w:color w:val="646464"/>
                            </w:rPr>
                            <w:t xml:space="preserve"> her child with</w:t>
                          </w:r>
                          <w:r w:rsidR="000829FA">
                            <w:rPr>
                              <w:rFonts w:ascii="BundesSerif Office" w:hAnsi="BundesSerif Office" w:cs="Times New Roman"/>
                              <w:i/>
                              <w:iCs/>
                              <w:color w:val="646464"/>
                            </w:rPr>
                            <w:t xml:space="preserve"> complementary foods in form of a </w:t>
                          </w:r>
                          <w:r w:rsidR="006D4B3C">
                            <w:rPr>
                              <w:rFonts w:ascii="BundesSerif Office" w:hAnsi="BundesSerif Office" w:cs="Times New Roman"/>
                              <w:i/>
                              <w:iCs/>
                              <w:color w:val="646464"/>
                            </w:rPr>
                            <w:t>wide</w:t>
                          </w:r>
                          <w:r w:rsidR="00150F65">
                            <w:rPr>
                              <w:rFonts w:ascii="BundesSerif Office" w:hAnsi="BundesSerif Office" w:cs="Times New Roman"/>
                              <w:i/>
                              <w:iCs/>
                              <w:color w:val="646464"/>
                            </w:rPr>
                            <w:t xml:space="preserve"> variety of vegetables.</w:t>
                          </w:r>
                        </w:p>
                        <w:p w14:paraId="07C54487" w14:textId="77777777" w:rsidR="008C2C19" w:rsidRPr="00A95F41" w:rsidRDefault="008C2C19" w:rsidP="008C2C19">
                          <w:pPr>
                            <w:pStyle w:val="BalloonText"/>
                            <w:rPr>
                              <w:rFonts w:ascii="BundesSerif Office" w:hAnsi="BundesSerif Office" w:cs="Times New Roman"/>
                              <w:i/>
                              <w:iCs/>
                              <w:color w:val="646464"/>
                            </w:rPr>
                          </w:pPr>
                          <w:r w:rsidRPr="00CB1F8F">
                            <w:rPr>
                              <w:rFonts w:ascii="BundesSerif Office" w:hAnsi="BundesSerif Office" w:cs="Times New Roman"/>
                              <w:i/>
                              <w:iCs/>
                              <w:color w:val="646464"/>
                            </w:rPr>
                            <w:t>Photo: © GIZ/</w:t>
                          </w:r>
                          <w:r w:rsidR="001476BD">
                            <w:rPr>
                              <w:rFonts w:ascii="BundesSerif Office" w:hAnsi="BundesSerif Office" w:cs="Times New Roman"/>
                              <w:i/>
                              <w:iCs/>
                              <w:color w:val="646464"/>
                            </w:rPr>
                            <w:t>Maria Gracia Glas</w:t>
                          </w:r>
                          <w:r w:rsidR="000C5E86">
                            <w:rPr>
                              <w:rFonts w:ascii="BundesSerif Office" w:hAnsi="BundesSerif Office" w:cs="Times New Roman"/>
                              <w:i/>
                              <w:iCs/>
                              <w:color w:val="646464"/>
                            </w:rPr>
                            <w:t xml:space="preserve"> </w:t>
                          </w:r>
                        </w:p>
                        <w:p w14:paraId="35E2A4C4" w14:textId="77777777" w:rsidR="008C2C19" w:rsidRPr="00CB1F8F" w:rsidRDefault="008C2C19" w:rsidP="00274DF5">
                          <w:pPr>
                            <w:pStyle w:val="BalloonText"/>
                            <w:jc w:val="both"/>
                            <w:rPr>
                              <w:rFonts w:ascii="BundesSerif Office" w:hAnsi="BundesSerif Office" w:cs="Times New Roman"/>
                              <w:i/>
                              <w:iCs/>
                              <w:color w:val="646464"/>
                            </w:rPr>
                          </w:pPr>
                          <w:r w:rsidRPr="00274DF5">
                            <w:rPr>
                              <w:rFonts w:ascii="BundesSerif Office" w:hAnsi="BundesSerif Office" w:cs="Times New Roman"/>
                              <w:i/>
                              <w:iCs/>
                              <w:color w:val="646464"/>
                              <w:u w:val="single"/>
                            </w:rPr>
                            <w:t>Right:</w:t>
                          </w:r>
                          <w:r w:rsidRPr="00CB1F8F">
                            <w:rPr>
                              <w:rFonts w:ascii="BundesSerif Office" w:hAnsi="BundesSerif Office" w:cs="Times New Roman"/>
                              <w:i/>
                              <w:iCs/>
                              <w:color w:val="646464"/>
                            </w:rPr>
                            <w:t xml:space="preserve"> Members of the District Nutrition Coordination Committee in Salima discuss nutrition interventions in different areas of the</w:t>
                          </w:r>
                          <w:r>
                            <w:rPr>
                              <w:rFonts w:ascii="BundesSerif Office" w:hAnsi="BundesSerif Office" w:cs="Times New Roman"/>
                              <w:i/>
                              <w:iCs/>
                              <w:color w:val="646464"/>
                            </w:rPr>
                            <w:t xml:space="preserve"> district.</w:t>
                          </w:r>
                          <w:r w:rsidRPr="00CB1F8F">
                            <w:rPr>
                              <w:rFonts w:ascii="BundesSerif Office" w:hAnsi="BundesSerif Office" w:cs="Times New Roman"/>
                              <w:i/>
                              <w:iCs/>
                              <w:color w:val="646464"/>
                            </w:rPr>
                            <w:t xml:space="preserve"> </w:t>
                          </w:r>
                        </w:p>
                        <w:p w14:paraId="52D7D61C" w14:textId="77777777" w:rsidR="008C2C19" w:rsidRPr="00CB1F8F" w:rsidRDefault="008C2C19" w:rsidP="008C2C19">
                          <w:pPr>
                            <w:pStyle w:val="BalloonText"/>
                            <w:rPr>
                              <w:rFonts w:ascii="BundesSerif Office" w:hAnsi="BundesSerif Office" w:cs="Times New Roman"/>
                              <w:i/>
                              <w:iCs/>
                              <w:color w:val="646464"/>
                            </w:rPr>
                          </w:pPr>
                          <w:r w:rsidRPr="00CB1F8F">
                            <w:rPr>
                              <w:rFonts w:ascii="BundesSerif Office" w:hAnsi="BundesSerif Office" w:cs="Times New Roman"/>
                              <w:i/>
                              <w:iCs/>
                              <w:color w:val="646464"/>
                            </w:rPr>
                            <w:t>Photo: © GIZ/Katja Altincicek</w:t>
                          </w:r>
                        </w:p>
                      </w:txbxContent>
                    </wps:txbx>
                    <wps:bodyPr rot="0" spcFirstLastPara="0" vertOverflow="overflow" horzOverflow="overflow" vert="horz" wrap="square" lIns="72000" tIns="72000" rIns="72000" bIns="7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E6DB5A" id="_x0000_t202" coordsize="21600,21600" o:spt="202" path="m,l,21600r21600,l21600,xe">
              <v:stroke joinstyle="miter"/>
              <v:path gradientshapeok="t" o:connecttype="rect"/>
            </v:shapetype>
            <v:shape id="_x0000_s1037" type="#_x0000_t202" style="position:absolute;margin-left:355.3pt;margin-top:39.75pt;width:134.65pt;height:115.9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" o:allowincell="f" fillcolor="white [3201]" strokecolor="white [3212]" strokeweight="1pt">
              <v:textbox inset="2mm,2mm,2mm,2mm">
                <w:txbxContent>
                  <w:p w14:paraId="592BFE3D" w14:textId="77777777" w:rsidR="008C2C19" w:rsidRDefault="008C2C19" w:rsidP="00274DF5">
                    <w:pPr>
                      <w:pStyle w:val="BalloonText"/>
                      <w:jc w:val="both"/>
                      <w:rPr>
                        <w:rFonts w:ascii="BundesSerif Office" w:hAnsi="BundesSerif Office" w:cs="Times New Roman"/>
                        <w:i/>
                        <w:iCs/>
                        <w:color w:val="646464"/>
                      </w:rPr>
                    </w:pPr>
                    <w:r w:rsidRPr="00274DF5">
                      <w:rPr>
                        <w:rFonts w:ascii="BundesSerif Office" w:hAnsi="BundesSerif Office" w:cs="Times New Roman"/>
                        <w:i/>
                        <w:iCs/>
                        <w:color w:val="646464"/>
                        <w:u w:val="single"/>
                      </w:rPr>
                      <w:t>Left:</w:t>
                    </w:r>
                    <w:r>
                      <w:rPr>
                        <w:rFonts w:ascii="BundesSerif Office" w:hAnsi="BundesSerif Office" w:cs="Times New Roman"/>
                        <w:i/>
                        <w:iCs/>
                        <w:color w:val="646464"/>
                      </w:rPr>
                      <w:t xml:space="preserve"> </w:t>
                    </w:r>
                    <w:r w:rsidR="003243DE">
                      <w:rPr>
                        <w:rFonts w:ascii="BundesSerif Office" w:hAnsi="BundesSerif Office" w:cs="Times New Roman"/>
                        <w:i/>
                        <w:iCs/>
                        <w:color w:val="646464"/>
                      </w:rPr>
                      <w:t>T</w:t>
                    </w:r>
                    <w:r w:rsidR="000829FA">
                      <w:rPr>
                        <w:rFonts w:ascii="BundesSerif Office" w:hAnsi="BundesSerif Office" w:cs="Times New Roman"/>
                        <w:i/>
                        <w:iCs/>
                        <w:color w:val="646464"/>
                      </w:rPr>
                      <w:t xml:space="preserve">o </w:t>
                    </w:r>
                    <w:r w:rsidR="00B17AFE">
                      <w:rPr>
                        <w:rFonts w:ascii="BundesSerif Office" w:hAnsi="BundesSerif Office" w:cs="Times New Roman"/>
                        <w:i/>
                        <w:iCs/>
                        <w:color w:val="646464"/>
                      </w:rPr>
                      <w:t>ensure a healthy diet</w:t>
                    </w:r>
                    <w:r w:rsidR="000829FA">
                      <w:rPr>
                        <w:rFonts w:ascii="BundesSerif Office" w:hAnsi="BundesSerif Office" w:cs="Times New Roman"/>
                        <w:i/>
                        <w:iCs/>
                        <w:color w:val="646464"/>
                      </w:rPr>
                      <w:t>,</w:t>
                    </w:r>
                    <w:r w:rsidR="00150F65">
                      <w:rPr>
                        <w:rFonts w:ascii="BundesSerif Office" w:hAnsi="BundesSerif Office" w:cs="Times New Roman"/>
                        <w:i/>
                        <w:iCs/>
                        <w:color w:val="646464"/>
                      </w:rPr>
                      <w:t xml:space="preserve"> this FNSP beneficiary </w:t>
                    </w:r>
                    <w:r w:rsidR="00171040">
                      <w:rPr>
                        <w:rFonts w:ascii="BundesSerif Office" w:hAnsi="BundesSerif Office" w:cs="Times New Roman"/>
                        <w:i/>
                        <w:iCs/>
                        <w:color w:val="646464"/>
                      </w:rPr>
                      <w:t>feed</w:t>
                    </w:r>
                    <w:r w:rsidR="000829FA">
                      <w:rPr>
                        <w:rFonts w:ascii="BundesSerif Office" w:hAnsi="BundesSerif Office" w:cs="Times New Roman"/>
                        <w:i/>
                        <w:iCs/>
                        <w:color w:val="646464"/>
                      </w:rPr>
                      <w:t>s</w:t>
                    </w:r>
                    <w:r w:rsidR="00171040">
                      <w:rPr>
                        <w:rFonts w:ascii="BundesSerif Office" w:hAnsi="BundesSerif Office" w:cs="Times New Roman"/>
                        <w:i/>
                        <w:iCs/>
                        <w:color w:val="646464"/>
                      </w:rPr>
                      <w:t xml:space="preserve"> her child with</w:t>
                    </w:r>
                    <w:r w:rsidR="000829FA">
                      <w:rPr>
                        <w:rFonts w:ascii="BundesSerif Office" w:hAnsi="BundesSerif Office" w:cs="Times New Roman"/>
                        <w:i/>
                        <w:iCs/>
                        <w:color w:val="646464"/>
                      </w:rPr>
                      <w:t xml:space="preserve"> complementary foods in form of a </w:t>
                    </w:r>
                    <w:r w:rsidR="006D4B3C">
                      <w:rPr>
                        <w:rFonts w:ascii="BundesSerif Office" w:hAnsi="BundesSerif Office" w:cs="Times New Roman"/>
                        <w:i/>
                        <w:iCs/>
                        <w:color w:val="646464"/>
                      </w:rPr>
                      <w:t>wide</w:t>
                    </w:r>
                    <w:r w:rsidR="00150F65">
                      <w:rPr>
                        <w:rFonts w:ascii="BundesSerif Office" w:hAnsi="BundesSerif Office" w:cs="Times New Roman"/>
                        <w:i/>
                        <w:iCs/>
                        <w:color w:val="646464"/>
                      </w:rPr>
                      <w:t xml:space="preserve"> variety of vegetables.</w:t>
                    </w:r>
                  </w:p>
                  <w:p w14:paraId="07C54487" w14:textId="77777777" w:rsidR="008C2C19" w:rsidRPr="00A95F41" w:rsidRDefault="008C2C19" w:rsidP="008C2C19">
                    <w:pPr>
                      <w:pStyle w:val="BalloonText"/>
                      <w:rPr>
                        <w:rFonts w:ascii="BundesSerif Office" w:hAnsi="BundesSerif Office" w:cs="Times New Roman"/>
                        <w:i/>
                        <w:iCs/>
                        <w:color w:val="646464"/>
                      </w:rPr>
                    </w:pPr>
                    <w:r w:rsidRPr="00CB1F8F">
                      <w:rPr>
                        <w:rFonts w:ascii="BundesSerif Office" w:hAnsi="BundesSerif Office" w:cs="Times New Roman"/>
                        <w:i/>
                        <w:iCs/>
                        <w:color w:val="646464"/>
                      </w:rPr>
                      <w:t>Photo: © GIZ/</w:t>
                    </w:r>
                    <w:r w:rsidR="001476BD">
                      <w:rPr>
                        <w:rFonts w:ascii="BundesSerif Office" w:hAnsi="BundesSerif Office" w:cs="Times New Roman"/>
                        <w:i/>
                        <w:iCs/>
                        <w:color w:val="646464"/>
                      </w:rPr>
                      <w:t>Maria Gracia Glas</w:t>
                    </w:r>
                    <w:r w:rsidR="000C5E86">
                      <w:rPr>
                        <w:rFonts w:ascii="BundesSerif Office" w:hAnsi="BundesSerif Office" w:cs="Times New Roman"/>
                        <w:i/>
                        <w:iCs/>
                        <w:color w:val="646464"/>
                      </w:rPr>
                      <w:t xml:space="preserve"> </w:t>
                    </w:r>
                  </w:p>
                  <w:p w14:paraId="35E2A4C4" w14:textId="77777777" w:rsidR="008C2C19" w:rsidRPr="00CB1F8F" w:rsidRDefault="008C2C19" w:rsidP="00274DF5">
                    <w:pPr>
                      <w:pStyle w:val="BalloonText"/>
                      <w:jc w:val="both"/>
                      <w:rPr>
                        <w:rFonts w:ascii="BundesSerif Office" w:hAnsi="BundesSerif Office" w:cs="Times New Roman"/>
                        <w:i/>
                        <w:iCs/>
                        <w:color w:val="646464"/>
                      </w:rPr>
                    </w:pPr>
                    <w:r w:rsidRPr="00274DF5">
                      <w:rPr>
                        <w:rFonts w:ascii="BundesSerif Office" w:hAnsi="BundesSerif Office" w:cs="Times New Roman"/>
                        <w:i/>
                        <w:iCs/>
                        <w:color w:val="646464"/>
                        <w:u w:val="single"/>
                      </w:rPr>
                      <w:t>Right:</w:t>
                    </w:r>
                    <w:r w:rsidRPr="00CB1F8F">
                      <w:rPr>
                        <w:rFonts w:ascii="BundesSerif Office" w:hAnsi="BundesSerif Office" w:cs="Times New Roman"/>
                        <w:i/>
                        <w:iCs/>
                        <w:color w:val="646464"/>
                      </w:rPr>
                      <w:t xml:space="preserve"> Members of the District Nutrition Coordination Committee in Salima discuss nutrition interventions in different areas of the</w:t>
                    </w:r>
                    <w:r>
                      <w:rPr>
                        <w:rFonts w:ascii="BundesSerif Office" w:hAnsi="BundesSerif Office" w:cs="Times New Roman"/>
                        <w:i/>
                        <w:iCs/>
                        <w:color w:val="646464"/>
                      </w:rPr>
                      <w:t xml:space="preserve"> district.</w:t>
                    </w:r>
                    <w:r w:rsidRPr="00CB1F8F">
                      <w:rPr>
                        <w:rFonts w:ascii="BundesSerif Office" w:hAnsi="BundesSerif Office" w:cs="Times New Roman"/>
                        <w:i/>
                        <w:iCs/>
                        <w:color w:val="646464"/>
                      </w:rPr>
                      <w:t xml:space="preserve"> </w:t>
                    </w:r>
                  </w:p>
                  <w:p w14:paraId="52D7D61C" w14:textId="77777777" w:rsidR="008C2C19" w:rsidRPr="00CB1F8F" w:rsidRDefault="008C2C19" w:rsidP="008C2C19">
                    <w:pPr>
                      <w:pStyle w:val="BalloonText"/>
                      <w:rPr>
                        <w:rFonts w:ascii="BundesSerif Office" w:hAnsi="BundesSerif Office" w:cs="Times New Roman"/>
                        <w:i/>
                        <w:iCs/>
                        <w:color w:val="646464"/>
                      </w:rPr>
                    </w:pPr>
                    <w:r w:rsidRPr="00CB1F8F">
                      <w:rPr>
                        <w:rFonts w:ascii="BundesSerif Office" w:hAnsi="BundesSerif Office" w:cs="Times New Roman"/>
                        <w:i/>
                        <w:iCs/>
                        <w:color w:val="646464"/>
                      </w:rPr>
                      <w:t>Photo: © GIZ/Katja Altincicek</w:t>
                    </w:r>
                  </w:p>
                </w:txbxContent>
              </v:textbox>
              <w10:wrap anchorx="page" anchory="page"/>
            </v:shape>
          </w:pict>
        </mc:Fallback>
      </mc:AlternateContent>
    </w:r>
    <w:r w:rsidR="001476BD" w:rsidRPr="00436D32">
      <w:rPr>
        <w:noProof/>
        <w:sz w:val="2"/>
        <w:szCs w:val="2"/>
        <w:lang w:val="de-DE"/>
      </w:rPr>
      <mc:AlternateContent>
        <mc:Choice Requires="wps">
          <w:drawing>
            <wp:anchor distT="0" distB="0" distL="114300" distR="114300" simplePos="0" relativeHeight="251658250" behindDoc="0" locked="0" layoutInCell="1" allowOverlap="1" wp14:anchorId="492878CC" wp14:editId="30AF0094">
              <wp:simplePos x="0" y="0"/>
              <wp:positionH relativeFrom="page">
                <wp:posOffset>347472</wp:posOffset>
              </wp:positionH>
              <wp:positionV relativeFrom="page">
                <wp:posOffset>182880</wp:posOffset>
              </wp:positionV>
              <wp:extent cx="7016750" cy="263347"/>
              <wp:effectExtent l="0" t="0" r="0" b="3810"/>
              <wp:wrapNone/>
              <wp:docPr id="47" name="Textfeld 47"/>
              <wp:cNvGraphicFramePr/>
              <a:graphic xmlns:a="http://schemas.openxmlformats.org/drawingml/2006/main">
                <a:graphicData uri="http://schemas.microsoft.com/office/word/2010/wordprocessingShape">
                  <wps:wsp>
                    <wps:cNvSpPr txBox="1"/>
                    <wps:spPr>
                      <a:xfrm>
                        <a:off x="0" y="0"/>
                        <a:ext cx="7016750" cy="263347"/>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2B649" w14:textId="77777777" w:rsidR="00501AAB" w:rsidRPr="0099319B" w:rsidRDefault="00501AAB" w:rsidP="00501A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878CC" id="Textfeld 47" o:spid="_x0000_s1038" type="#_x0000_t202" style="position:absolute;margin-left:27.35pt;margin-top:14.4pt;width:552.5pt;height:20.7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" fillcolor="#1f497d [3215]" stroked="f" strokeweight=".5pt">
              <v:textbox>
                <w:txbxContent>
                  <w:p w14:paraId="0522B649" w14:textId="77777777" w:rsidR="00501AAB" w:rsidRPr="0099319B" w:rsidRDefault="00501AAB" w:rsidP="00501AAB"/>
                </w:txbxContent>
              </v:textbox>
              <w10:wrap anchorx="page" anchory="page"/>
            </v:shape>
          </w:pict>
        </mc:Fallback>
      </mc:AlternateContent>
    </w:r>
    <w:r w:rsidR="00365959">
      <w:rPr>
        <w:noProof/>
        <w:lang w:val="de-DE"/>
      </w:rPr>
      <mc:AlternateContent>
        <mc:Choice Requires="wps">
          <w:drawing>
            <wp:anchor distT="0" distB="0" distL="114300" distR="114300" simplePos="0" relativeHeight="251658259" behindDoc="0" locked="0" layoutInCell="0" allowOverlap="1" wp14:anchorId="44B5F8C5" wp14:editId="14157097">
              <wp:simplePos x="0" y="0"/>
              <wp:positionH relativeFrom="column">
                <wp:posOffset>1995170</wp:posOffset>
              </wp:positionH>
              <wp:positionV relativeFrom="page">
                <wp:posOffset>184150</wp:posOffset>
              </wp:positionV>
              <wp:extent cx="1377950" cy="283845"/>
              <wp:effectExtent l="0" t="0" r="0" b="1905"/>
              <wp:wrapNone/>
              <wp:docPr id="9" name="Textfeld 52"/>
              <wp:cNvGraphicFramePr/>
              <a:graphic xmlns:a="http://schemas.openxmlformats.org/drawingml/2006/main">
                <a:graphicData uri="http://schemas.microsoft.com/office/word/2010/wordprocessingShape">
                  <wps:wsp>
                    <wps:cNvSpPr txBox="1"/>
                    <wps:spPr>
                      <a:xfrm>
                        <a:off x="0" y="0"/>
                        <a:ext cx="1377950" cy="283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E7ED53" w14:textId="77777777" w:rsidR="00A95F41" w:rsidRPr="00A95F41" w:rsidRDefault="00A95F41" w:rsidP="001B1924">
                          <w:pPr>
                            <w:autoSpaceDE w:val="0"/>
                            <w:autoSpaceDN w:val="0"/>
                            <w:adjustRightInd w:val="0"/>
                            <w:spacing w:after="0" w:line="288" w:lineRule="auto"/>
                            <w:textAlignment w:val="center"/>
                            <w:rPr>
                              <w:rFonts w:cs="BundesSans Bold"/>
                              <w:b/>
                              <w:bCs/>
                              <w:color w:val="FFFFFF"/>
                              <w:sz w:val="10"/>
                              <w:szCs w:val="12"/>
                              <w:lang w:val="en-US"/>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5F8C5" id="Textfeld 52" o:spid="_x0000_s1039" type="#_x0000_t202" style="position:absolute;margin-left:157.1pt;margin-top:14.5pt;width:108.5pt;height:22.3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" o:allowincell="f" filled="f" stroked="f" strokeweight=".5pt">
              <v:textbox inset=",,,0">
                <w:txbxContent>
                  <w:p w14:paraId="66E7ED53" w14:textId="77777777" w:rsidR="00A95F41" w:rsidRPr="00A95F41" w:rsidRDefault="00A95F41" w:rsidP="001B1924">
                    <w:pPr>
                      <w:autoSpaceDE w:val="0"/>
                      <w:autoSpaceDN w:val="0"/>
                      <w:adjustRightInd w:val="0"/>
                      <w:spacing w:after="0" w:line="288" w:lineRule="auto"/>
                      <w:textAlignment w:val="center"/>
                      <w:rPr>
                        <w:rFonts w:cs="BundesSans Bold"/>
                        <w:b/>
                        <w:bCs/>
                        <w:color w:val="FFFFFF"/>
                        <w:sz w:val="10"/>
                        <w:szCs w:val="12"/>
                        <w:lang w:val="en-US"/>
                      </w:rPr>
                    </w:pPr>
                  </w:p>
                </w:txbxContent>
              </v:textbox>
              <w10:wrap anchory="page"/>
            </v:shape>
          </w:pict>
        </mc:Fallback>
      </mc:AlternateContent>
    </w:r>
    <w:r w:rsidR="00365959">
      <w:rPr>
        <w:noProof/>
        <w:lang w:val="de-DE"/>
      </w:rPr>
      <mc:AlternateContent>
        <mc:Choice Requires="wps">
          <w:drawing>
            <wp:anchor distT="0" distB="0" distL="114300" distR="114300" simplePos="0" relativeHeight="251658251" behindDoc="0" locked="0" layoutInCell="0" allowOverlap="1" wp14:anchorId="158D0E3A" wp14:editId="5F67717A">
              <wp:simplePos x="0" y="0"/>
              <wp:positionH relativeFrom="column">
                <wp:posOffset>-100357</wp:posOffset>
              </wp:positionH>
              <wp:positionV relativeFrom="page">
                <wp:posOffset>181610</wp:posOffset>
              </wp:positionV>
              <wp:extent cx="2299335" cy="283845"/>
              <wp:effectExtent l="0" t="0" r="0" b="1905"/>
              <wp:wrapNone/>
              <wp:docPr id="52" name="Textfeld 52"/>
              <wp:cNvGraphicFramePr/>
              <a:graphic xmlns:a="http://schemas.openxmlformats.org/drawingml/2006/main">
                <a:graphicData uri="http://schemas.microsoft.com/office/word/2010/wordprocessingShape">
                  <wps:wsp>
                    <wps:cNvSpPr txBox="1"/>
                    <wps:spPr>
                      <a:xfrm>
                        <a:off x="0" y="0"/>
                        <a:ext cx="2299335" cy="283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04D103" w14:textId="77777777" w:rsidR="001B1924" w:rsidRPr="00A95F41" w:rsidRDefault="001B1924" w:rsidP="001B1924">
                          <w:pPr>
                            <w:autoSpaceDE w:val="0"/>
                            <w:autoSpaceDN w:val="0"/>
                            <w:adjustRightInd w:val="0"/>
                            <w:spacing w:after="0" w:line="288" w:lineRule="auto"/>
                            <w:textAlignment w:val="center"/>
                            <w:rPr>
                              <w:rFonts w:cs="BundesSans Bold"/>
                              <w:b/>
                              <w:bCs/>
                              <w:color w:val="FFFFFF"/>
                              <w:sz w:val="10"/>
                              <w:szCs w:val="12"/>
                              <w:lang w:val="en-US"/>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D0E3A" id="_x0000_s1040" type="#_x0000_t202" style="position:absolute;margin-left:-7.9pt;margin-top:14.3pt;width:181.05pt;height:22.3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" o:allowincell="f" filled="f" stroked="f" strokeweight=".5pt">
              <v:textbox inset=",,,0">
                <w:txbxContent>
                  <w:p w14:paraId="1104D103" w14:textId="77777777" w:rsidR="001B1924" w:rsidRPr="00A95F41" w:rsidRDefault="001B1924" w:rsidP="001B1924">
                    <w:pPr>
                      <w:autoSpaceDE w:val="0"/>
                      <w:autoSpaceDN w:val="0"/>
                      <w:adjustRightInd w:val="0"/>
                      <w:spacing w:after="0" w:line="288" w:lineRule="auto"/>
                      <w:textAlignment w:val="center"/>
                      <w:rPr>
                        <w:rFonts w:cs="BundesSans Bold"/>
                        <w:b/>
                        <w:bCs/>
                        <w:color w:val="FFFFFF"/>
                        <w:sz w:val="10"/>
                        <w:szCs w:val="12"/>
                        <w:lang w:val="en-US"/>
                      </w:rPr>
                    </w:pPr>
                  </w:p>
                </w:txbxContent>
              </v:textbox>
              <w10:wrap anchory="page"/>
            </v:shape>
          </w:pict>
        </mc:Fallback>
      </mc:AlternateContent>
    </w:r>
    <w:r w:rsidR="006A7FC2">
      <w:rPr>
        <w:noProof/>
        <w:lang w:val="de-DE"/>
      </w:rPr>
      <mc:AlternateContent>
        <mc:Choice Requires="wps">
          <w:drawing>
            <wp:anchor distT="0" distB="0" distL="114300" distR="114300" simplePos="0" relativeHeight="251658254" behindDoc="0" locked="1" layoutInCell="0" allowOverlap="1" wp14:anchorId="1E794E2F" wp14:editId="2EB91407">
              <wp:simplePos x="0" y="0"/>
              <wp:positionH relativeFrom="page">
                <wp:posOffset>6224270</wp:posOffset>
              </wp:positionH>
              <wp:positionV relativeFrom="page">
                <wp:posOffset>184150</wp:posOffset>
              </wp:positionV>
              <wp:extent cx="1152525" cy="1793875"/>
              <wp:effectExtent l="0" t="0" r="9525" b="0"/>
              <wp:wrapNone/>
              <wp:docPr id="46" name="Textfeld 46"/>
              <wp:cNvGraphicFramePr/>
              <a:graphic xmlns:a="http://schemas.openxmlformats.org/drawingml/2006/main">
                <a:graphicData uri="http://schemas.microsoft.com/office/word/2010/wordprocessingShape">
                  <wps:wsp>
                    <wps:cNvSpPr txBox="1"/>
                    <wps:spPr>
                      <a:xfrm>
                        <a:off x="0" y="0"/>
                        <a:ext cx="1152525" cy="1793875"/>
                      </a:xfrm>
                      <a:prstGeom prst="rect">
                        <a:avLst/>
                      </a:prstGeom>
                      <a:solidFill>
                        <a:schemeClr val="lt1">
                          <a:alpha val="86000"/>
                        </a:schemeClr>
                      </a:solidFill>
                      <a:ln w="12700">
                        <a:noFill/>
                      </a:ln>
                      <a:effectLst/>
                    </wps:spPr>
                    <wps:style>
                      <a:lnRef idx="0">
                        <a:schemeClr val="accent1"/>
                      </a:lnRef>
                      <a:fillRef idx="0">
                        <a:schemeClr val="accent1"/>
                      </a:fillRef>
                      <a:effectRef idx="0">
                        <a:schemeClr val="accent1"/>
                      </a:effectRef>
                      <a:fontRef idx="minor">
                        <a:schemeClr val="dk1"/>
                      </a:fontRef>
                    </wps:style>
                    <wps:txbx>
                      <w:txbxContent>
                        <w:p w14:paraId="3E7F9DE1" w14:textId="77777777" w:rsidR="006A7FC2" w:rsidRPr="00F66C17" w:rsidRDefault="006A7FC2" w:rsidP="006A7FC2">
                          <w:pPr>
                            <w:pStyle w:val="ContactHeadline"/>
                            <w:rPr>
                              <w:rStyle w:val="italic"/>
                              <w:i w:val="0"/>
                              <w:iCs/>
                            </w:rPr>
                          </w:pPr>
                          <w:r>
                            <w:rPr>
                              <w:rStyle w:val="italic"/>
                              <w:i w:val="0"/>
                              <w:iCs/>
                            </w:rPr>
                            <w:t>Contact person</w:t>
                          </w:r>
                        </w:p>
                        <w:p w14:paraId="40D8A093" w14:textId="77777777" w:rsidR="006A7FC2" w:rsidRPr="006A7FC2" w:rsidRDefault="00AA4C9E" w:rsidP="006A7FC2">
                          <w:pPr>
                            <w:pStyle w:val="Contactcontent"/>
                            <w:rPr>
                              <w:rStyle w:val="italic"/>
                              <w:i w:val="0"/>
                              <w:iCs/>
                            </w:rPr>
                          </w:pPr>
                          <w:r>
                            <w:rPr>
                              <w:rStyle w:val="italic"/>
                              <w:i w:val="0"/>
                              <w:iCs/>
                            </w:rPr>
                            <w:t xml:space="preserve">Dr. </w:t>
                          </w:r>
                          <w:r w:rsidR="008C0055">
                            <w:rPr>
                              <w:rStyle w:val="italic"/>
                              <w:i w:val="0"/>
                              <w:iCs/>
                            </w:rPr>
                            <w:t>Martina Kress</w:t>
                          </w:r>
                        </w:p>
                        <w:p w14:paraId="5194F28E" w14:textId="77777777" w:rsidR="006A7FC2" w:rsidRPr="006A7FC2" w:rsidRDefault="00DC7549" w:rsidP="006A7FC2">
                          <w:pPr>
                            <w:pStyle w:val="Contactcontent"/>
                            <w:rPr>
                              <w:rStyle w:val="italic"/>
                              <w:i w:val="0"/>
                              <w:iCs/>
                            </w:rPr>
                          </w:pPr>
                          <w:r>
                            <w:rPr>
                              <w:rStyle w:val="italic"/>
                              <w:i w:val="0"/>
                              <w:iCs/>
                            </w:rPr>
                            <w:t>Team Leader</w:t>
                          </w:r>
                        </w:p>
                        <w:p w14:paraId="5A2A128B" w14:textId="77777777" w:rsidR="006A7FC2" w:rsidRDefault="009F5688" w:rsidP="006A7FC2">
                          <w:pPr>
                            <w:pStyle w:val="Contactcontent"/>
                          </w:pPr>
                          <w:hyperlink r:id="rId3" w:history="1">
                            <w:r w:rsidR="002C6B65" w:rsidRPr="008C020F">
                              <w:rPr>
                                <w:rStyle w:val="Hyperlink"/>
                              </w:rPr>
                              <w:t>martina.kress@giz.de</w:t>
                            </w:r>
                          </w:hyperlink>
                        </w:p>
                        <w:p w14:paraId="1B1639FC" w14:textId="77777777" w:rsidR="002C6B65" w:rsidRPr="002C6B65" w:rsidRDefault="002C6B65" w:rsidP="006A7FC2">
                          <w:pPr>
                            <w:pStyle w:val="Contactcontent"/>
                            <w:rPr>
                              <w:rStyle w:val="italic"/>
                              <w:i w:val="0"/>
                            </w:rPr>
                          </w:pPr>
                        </w:p>
                      </w:txbxContent>
                    </wps:txbx>
                    <wps:bodyPr rot="0" spcFirstLastPara="0" vertOverflow="overflow" horzOverflow="overflow" vert="horz" wrap="square" lIns="91440" tIns="828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94E2F" id="Textfeld 46" o:spid="_x0000_s1041" type="#_x0000_t202" style="position:absolute;margin-left:490.1pt;margin-top:14.5pt;width:90.75pt;height:141.2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" o:allowincell="f" fillcolor="white [3201]" stroked="f" strokeweight="1pt">
              <v:fill opacity="56283f"/>
              <v:textbox inset=",2.3mm">
                <w:txbxContent>
                  <w:p w14:paraId="3E7F9DE1" w14:textId="77777777" w:rsidR="006A7FC2" w:rsidRPr="00F66C17" w:rsidRDefault="006A7FC2" w:rsidP="006A7FC2">
                    <w:pPr>
                      <w:pStyle w:val="ContactHeadline"/>
                      <w:rPr>
                        <w:rStyle w:val="italic"/>
                        <w:i w:val="0"/>
                        <w:iCs/>
                      </w:rPr>
                    </w:pPr>
                    <w:r>
                      <w:rPr>
                        <w:rStyle w:val="italic"/>
                        <w:i w:val="0"/>
                        <w:iCs/>
                      </w:rPr>
                      <w:t>Contact person</w:t>
                    </w:r>
                  </w:p>
                  <w:p w14:paraId="40D8A093" w14:textId="77777777" w:rsidR="006A7FC2" w:rsidRPr="006A7FC2" w:rsidRDefault="00AA4C9E" w:rsidP="006A7FC2">
                    <w:pPr>
                      <w:pStyle w:val="Contactcontent"/>
                      <w:rPr>
                        <w:rStyle w:val="italic"/>
                        <w:i w:val="0"/>
                        <w:iCs/>
                      </w:rPr>
                    </w:pPr>
                    <w:r>
                      <w:rPr>
                        <w:rStyle w:val="italic"/>
                        <w:i w:val="0"/>
                        <w:iCs/>
                      </w:rPr>
                      <w:t xml:space="preserve">Dr. </w:t>
                    </w:r>
                    <w:r w:rsidR="008C0055">
                      <w:rPr>
                        <w:rStyle w:val="italic"/>
                        <w:i w:val="0"/>
                        <w:iCs/>
                      </w:rPr>
                      <w:t>Martina Kress</w:t>
                    </w:r>
                  </w:p>
                  <w:p w14:paraId="5194F28E" w14:textId="77777777" w:rsidR="006A7FC2" w:rsidRPr="006A7FC2" w:rsidRDefault="00DC7549" w:rsidP="006A7FC2">
                    <w:pPr>
                      <w:pStyle w:val="Contactcontent"/>
                      <w:rPr>
                        <w:rStyle w:val="italic"/>
                        <w:i w:val="0"/>
                        <w:iCs/>
                      </w:rPr>
                    </w:pPr>
                    <w:r>
                      <w:rPr>
                        <w:rStyle w:val="italic"/>
                        <w:i w:val="0"/>
                        <w:iCs/>
                      </w:rPr>
                      <w:t>Team Leader</w:t>
                    </w:r>
                  </w:p>
                  <w:p w14:paraId="5A2A128B" w14:textId="77777777" w:rsidR="006A7FC2" w:rsidRDefault="009F5688" w:rsidP="006A7FC2">
                    <w:pPr>
                      <w:pStyle w:val="Contactcontent"/>
                    </w:pPr>
                    <w:hyperlink r:id="rId4" w:history="1">
                      <w:r w:rsidR="002C6B65" w:rsidRPr="008C020F">
                        <w:rPr>
                          <w:rStyle w:val="Hyperlink"/>
                        </w:rPr>
                        <w:t>martina.kress@giz.de</w:t>
                      </w:r>
                    </w:hyperlink>
                  </w:p>
                  <w:p w14:paraId="1B1639FC" w14:textId="77777777" w:rsidR="002C6B65" w:rsidRPr="002C6B65" w:rsidRDefault="002C6B65" w:rsidP="006A7FC2">
                    <w:pPr>
                      <w:pStyle w:val="Contactcontent"/>
                      <w:rPr>
                        <w:rStyle w:val="italic"/>
                        <w:i w:val="0"/>
                      </w:rPr>
                    </w:pPr>
                  </w:p>
                </w:txbxContent>
              </v:textbox>
              <w10:wrap anchorx="page" anchory="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D3640" w14:textId="77777777" w:rsidR="00B27436" w:rsidRPr="00B27436" w:rsidRDefault="00B27436" w:rsidP="00C775E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45B47" w14:textId="77777777" w:rsidR="00A0117A" w:rsidRPr="006A7FC2" w:rsidRDefault="00A0117A" w:rsidP="006A7F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36A118A"/>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15AA8102"/>
    <w:lvl w:ilvl="0" w:tplc="D0E81114">
      <w:start w:val="1"/>
      <w:numFmt w:val="decimal"/>
      <w:lvlText w:val="%1."/>
      <w:lvlJc w:val="left"/>
      <w:pPr>
        <w:tabs>
          <w:tab w:val="num" w:pos="1209"/>
        </w:tabs>
        <w:ind w:left="1209" w:hanging="360"/>
      </w:pPr>
    </w:lvl>
    <w:lvl w:ilvl="1" w:tplc="A5FA0414">
      <w:numFmt w:val="decimal"/>
      <w:lvlText w:val=""/>
      <w:lvlJc w:val="left"/>
    </w:lvl>
    <w:lvl w:ilvl="2" w:tplc="E6D621D0">
      <w:numFmt w:val="decimal"/>
      <w:lvlText w:val=""/>
      <w:lvlJc w:val="left"/>
    </w:lvl>
    <w:lvl w:ilvl="3" w:tplc="99F02EEE">
      <w:numFmt w:val="decimal"/>
      <w:lvlText w:val=""/>
      <w:lvlJc w:val="left"/>
    </w:lvl>
    <w:lvl w:ilvl="4" w:tplc="ACFE2584">
      <w:numFmt w:val="decimal"/>
      <w:lvlText w:val=""/>
      <w:lvlJc w:val="left"/>
    </w:lvl>
    <w:lvl w:ilvl="5" w:tplc="BF9A2398">
      <w:numFmt w:val="decimal"/>
      <w:lvlText w:val=""/>
      <w:lvlJc w:val="left"/>
    </w:lvl>
    <w:lvl w:ilvl="6" w:tplc="E8D020E2">
      <w:numFmt w:val="decimal"/>
      <w:lvlText w:val=""/>
      <w:lvlJc w:val="left"/>
    </w:lvl>
    <w:lvl w:ilvl="7" w:tplc="D82225B4">
      <w:numFmt w:val="decimal"/>
      <w:lvlText w:val=""/>
      <w:lvlJc w:val="left"/>
    </w:lvl>
    <w:lvl w:ilvl="8" w:tplc="CFE03ABC">
      <w:numFmt w:val="decimal"/>
      <w:lvlText w:val=""/>
      <w:lvlJc w:val="left"/>
    </w:lvl>
  </w:abstractNum>
  <w:abstractNum w:abstractNumId="2" w15:restartNumberingAfterBreak="0">
    <w:nsid w:val="FFFFFF7E"/>
    <w:multiLevelType w:val="hybridMultilevel"/>
    <w:tmpl w:val="8CB2F20A"/>
    <w:lvl w:ilvl="0" w:tplc="EA8EC5FE">
      <w:start w:val="1"/>
      <w:numFmt w:val="decimal"/>
      <w:lvlText w:val="%1."/>
      <w:lvlJc w:val="left"/>
      <w:pPr>
        <w:tabs>
          <w:tab w:val="num" w:pos="926"/>
        </w:tabs>
        <w:ind w:left="926" w:hanging="360"/>
      </w:pPr>
    </w:lvl>
    <w:lvl w:ilvl="1" w:tplc="1E3AECD4">
      <w:numFmt w:val="decimal"/>
      <w:lvlText w:val=""/>
      <w:lvlJc w:val="left"/>
    </w:lvl>
    <w:lvl w:ilvl="2" w:tplc="1E9EFD64">
      <w:numFmt w:val="decimal"/>
      <w:lvlText w:val=""/>
      <w:lvlJc w:val="left"/>
    </w:lvl>
    <w:lvl w:ilvl="3" w:tplc="9E98CAFC">
      <w:numFmt w:val="decimal"/>
      <w:lvlText w:val=""/>
      <w:lvlJc w:val="left"/>
    </w:lvl>
    <w:lvl w:ilvl="4" w:tplc="A242573C">
      <w:numFmt w:val="decimal"/>
      <w:lvlText w:val=""/>
      <w:lvlJc w:val="left"/>
    </w:lvl>
    <w:lvl w:ilvl="5" w:tplc="18AAAAAA">
      <w:numFmt w:val="decimal"/>
      <w:lvlText w:val=""/>
      <w:lvlJc w:val="left"/>
    </w:lvl>
    <w:lvl w:ilvl="6" w:tplc="C9185382">
      <w:numFmt w:val="decimal"/>
      <w:lvlText w:val=""/>
      <w:lvlJc w:val="left"/>
    </w:lvl>
    <w:lvl w:ilvl="7" w:tplc="1D824500">
      <w:numFmt w:val="decimal"/>
      <w:lvlText w:val=""/>
      <w:lvlJc w:val="left"/>
    </w:lvl>
    <w:lvl w:ilvl="8" w:tplc="985A63A8">
      <w:numFmt w:val="decimal"/>
      <w:lvlText w:val=""/>
      <w:lvlJc w:val="left"/>
    </w:lvl>
  </w:abstractNum>
  <w:abstractNum w:abstractNumId="3" w15:restartNumberingAfterBreak="0">
    <w:nsid w:val="FFFFFF7F"/>
    <w:multiLevelType w:val="hybridMultilevel"/>
    <w:tmpl w:val="07127888"/>
    <w:lvl w:ilvl="0" w:tplc="7FE03930">
      <w:start w:val="1"/>
      <w:numFmt w:val="decimal"/>
      <w:lvlText w:val="%1."/>
      <w:lvlJc w:val="left"/>
      <w:pPr>
        <w:tabs>
          <w:tab w:val="num" w:pos="643"/>
        </w:tabs>
        <w:ind w:left="643" w:hanging="360"/>
      </w:pPr>
    </w:lvl>
    <w:lvl w:ilvl="1" w:tplc="37C25E40">
      <w:numFmt w:val="decimal"/>
      <w:lvlText w:val=""/>
      <w:lvlJc w:val="left"/>
    </w:lvl>
    <w:lvl w:ilvl="2" w:tplc="419C717A">
      <w:numFmt w:val="decimal"/>
      <w:lvlText w:val=""/>
      <w:lvlJc w:val="left"/>
    </w:lvl>
    <w:lvl w:ilvl="3" w:tplc="DC540F72">
      <w:numFmt w:val="decimal"/>
      <w:lvlText w:val=""/>
      <w:lvlJc w:val="left"/>
    </w:lvl>
    <w:lvl w:ilvl="4" w:tplc="C842431C">
      <w:numFmt w:val="decimal"/>
      <w:lvlText w:val=""/>
      <w:lvlJc w:val="left"/>
    </w:lvl>
    <w:lvl w:ilvl="5" w:tplc="03DC775E">
      <w:numFmt w:val="decimal"/>
      <w:lvlText w:val=""/>
      <w:lvlJc w:val="left"/>
    </w:lvl>
    <w:lvl w:ilvl="6" w:tplc="E4A4F000">
      <w:numFmt w:val="decimal"/>
      <w:lvlText w:val=""/>
      <w:lvlJc w:val="left"/>
    </w:lvl>
    <w:lvl w:ilvl="7" w:tplc="CA0CA1FE">
      <w:numFmt w:val="decimal"/>
      <w:lvlText w:val=""/>
      <w:lvlJc w:val="left"/>
    </w:lvl>
    <w:lvl w:ilvl="8" w:tplc="28B4E8EA">
      <w:numFmt w:val="decimal"/>
      <w:lvlText w:val=""/>
      <w:lvlJc w:val="left"/>
    </w:lvl>
  </w:abstractNum>
  <w:abstractNum w:abstractNumId="4" w15:restartNumberingAfterBreak="0">
    <w:nsid w:val="FFFFFF80"/>
    <w:multiLevelType w:val="hybridMultilevel"/>
    <w:tmpl w:val="6CE88C2C"/>
    <w:lvl w:ilvl="0" w:tplc="BDEC8524">
      <w:start w:val="1"/>
      <w:numFmt w:val="bullet"/>
      <w:lvlText w:val=""/>
      <w:lvlJc w:val="left"/>
      <w:pPr>
        <w:tabs>
          <w:tab w:val="num" w:pos="1492"/>
        </w:tabs>
        <w:ind w:left="1492" w:hanging="360"/>
      </w:pPr>
      <w:rPr>
        <w:rFonts w:ascii="Symbol" w:hAnsi="Symbol" w:hint="default"/>
      </w:rPr>
    </w:lvl>
    <w:lvl w:ilvl="1" w:tplc="29D41AC2">
      <w:numFmt w:val="decimal"/>
      <w:lvlText w:val=""/>
      <w:lvlJc w:val="left"/>
    </w:lvl>
    <w:lvl w:ilvl="2" w:tplc="CB0AD834">
      <w:numFmt w:val="decimal"/>
      <w:lvlText w:val=""/>
      <w:lvlJc w:val="left"/>
    </w:lvl>
    <w:lvl w:ilvl="3" w:tplc="D548C42A">
      <w:numFmt w:val="decimal"/>
      <w:lvlText w:val=""/>
      <w:lvlJc w:val="left"/>
    </w:lvl>
    <w:lvl w:ilvl="4" w:tplc="25047A1E">
      <w:numFmt w:val="decimal"/>
      <w:lvlText w:val=""/>
      <w:lvlJc w:val="left"/>
    </w:lvl>
    <w:lvl w:ilvl="5" w:tplc="41E8C990">
      <w:numFmt w:val="decimal"/>
      <w:lvlText w:val=""/>
      <w:lvlJc w:val="left"/>
    </w:lvl>
    <w:lvl w:ilvl="6" w:tplc="4A7CFBE2">
      <w:numFmt w:val="decimal"/>
      <w:lvlText w:val=""/>
      <w:lvlJc w:val="left"/>
    </w:lvl>
    <w:lvl w:ilvl="7" w:tplc="988A7190">
      <w:numFmt w:val="decimal"/>
      <w:lvlText w:val=""/>
      <w:lvlJc w:val="left"/>
    </w:lvl>
    <w:lvl w:ilvl="8" w:tplc="390018E2">
      <w:numFmt w:val="decimal"/>
      <w:lvlText w:val=""/>
      <w:lvlJc w:val="left"/>
    </w:lvl>
  </w:abstractNum>
  <w:abstractNum w:abstractNumId="5" w15:restartNumberingAfterBreak="0">
    <w:nsid w:val="FFFFFF81"/>
    <w:multiLevelType w:val="hybridMultilevel"/>
    <w:tmpl w:val="0F626BB4"/>
    <w:lvl w:ilvl="0" w:tplc="5E2C42F4">
      <w:start w:val="1"/>
      <w:numFmt w:val="bullet"/>
      <w:lvlText w:val=""/>
      <w:lvlJc w:val="left"/>
      <w:pPr>
        <w:tabs>
          <w:tab w:val="num" w:pos="1209"/>
        </w:tabs>
        <w:ind w:left="1209" w:hanging="360"/>
      </w:pPr>
      <w:rPr>
        <w:rFonts w:ascii="Symbol" w:hAnsi="Symbol" w:hint="default"/>
      </w:rPr>
    </w:lvl>
    <w:lvl w:ilvl="1" w:tplc="DF36A760">
      <w:numFmt w:val="decimal"/>
      <w:lvlText w:val=""/>
      <w:lvlJc w:val="left"/>
    </w:lvl>
    <w:lvl w:ilvl="2" w:tplc="B97A0828">
      <w:numFmt w:val="decimal"/>
      <w:lvlText w:val=""/>
      <w:lvlJc w:val="left"/>
    </w:lvl>
    <w:lvl w:ilvl="3" w:tplc="552E3AC2">
      <w:numFmt w:val="decimal"/>
      <w:lvlText w:val=""/>
      <w:lvlJc w:val="left"/>
    </w:lvl>
    <w:lvl w:ilvl="4" w:tplc="B6128042">
      <w:numFmt w:val="decimal"/>
      <w:lvlText w:val=""/>
      <w:lvlJc w:val="left"/>
    </w:lvl>
    <w:lvl w:ilvl="5" w:tplc="F9A6D990">
      <w:numFmt w:val="decimal"/>
      <w:lvlText w:val=""/>
      <w:lvlJc w:val="left"/>
    </w:lvl>
    <w:lvl w:ilvl="6" w:tplc="EC6CB2F6">
      <w:numFmt w:val="decimal"/>
      <w:lvlText w:val=""/>
      <w:lvlJc w:val="left"/>
    </w:lvl>
    <w:lvl w:ilvl="7" w:tplc="19A2B752">
      <w:numFmt w:val="decimal"/>
      <w:lvlText w:val=""/>
      <w:lvlJc w:val="left"/>
    </w:lvl>
    <w:lvl w:ilvl="8" w:tplc="575E1EA2">
      <w:numFmt w:val="decimal"/>
      <w:lvlText w:val=""/>
      <w:lvlJc w:val="left"/>
    </w:lvl>
  </w:abstractNum>
  <w:abstractNum w:abstractNumId="6" w15:restartNumberingAfterBreak="0">
    <w:nsid w:val="FFFFFF82"/>
    <w:multiLevelType w:val="hybridMultilevel"/>
    <w:tmpl w:val="54907708"/>
    <w:lvl w:ilvl="0" w:tplc="9B487F86">
      <w:start w:val="1"/>
      <w:numFmt w:val="bullet"/>
      <w:lvlText w:val=""/>
      <w:lvlJc w:val="left"/>
      <w:pPr>
        <w:tabs>
          <w:tab w:val="num" w:pos="926"/>
        </w:tabs>
        <w:ind w:left="926" w:hanging="360"/>
      </w:pPr>
      <w:rPr>
        <w:rFonts w:ascii="Symbol" w:hAnsi="Symbol" w:hint="default"/>
      </w:rPr>
    </w:lvl>
    <w:lvl w:ilvl="1" w:tplc="A4001C1E">
      <w:numFmt w:val="decimal"/>
      <w:lvlText w:val=""/>
      <w:lvlJc w:val="left"/>
    </w:lvl>
    <w:lvl w:ilvl="2" w:tplc="FCA4AB62">
      <w:numFmt w:val="decimal"/>
      <w:lvlText w:val=""/>
      <w:lvlJc w:val="left"/>
    </w:lvl>
    <w:lvl w:ilvl="3" w:tplc="46F20142">
      <w:numFmt w:val="decimal"/>
      <w:lvlText w:val=""/>
      <w:lvlJc w:val="left"/>
    </w:lvl>
    <w:lvl w:ilvl="4" w:tplc="B6CC61FE">
      <w:numFmt w:val="decimal"/>
      <w:lvlText w:val=""/>
      <w:lvlJc w:val="left"/>
    </w:lvl>
    <w:lvl w:ilvl="5" w:tplc="C562E068">
      <w:numFmt w:val="decimal"/>
      <w:lvlText w:val=""/>
      <w:lvlJc w:val="left"/>
    </w:lvl>
    <w:lvl w:ilvl="6" w:tplc="86108C78">
      <w:numFmt w:val="decimal"/>
      <w:lvlText w:val=""/>
      <w:lvlJc w:val="left"/>
    </w:lvl>
    <w:lvl w:ilvl="7" w:tplc="39FCCA72">
      <w:numFmt w:val="decimal"/>
      <w:lvlText w:val=""/>
      <w:lvlJc w:val="left"/>
    </w:lvl>
    <w:lvl w:ilvl="8" w:tplc="1C60DA46">
      <w:numFmt w:val="decimal"/>
      <w:lvlText w:val=""/>
      <w:lvlJc w:val="left"/>
    </w:lvl>
  </w:abstractNum>
  <w:abstractNum w:abstractNumId="7" w15:restartNumberingAfterBreak="0">
    <w:nsid w:val="FFFFFF83"/>
    <w:multiLevelType w:val="hybridMultilevel"/>
    <w:tmpl w:val="BC243E82"/>
    <w:lvl w:ilvl="0" w:tplc="2B1676D8">
      <w:start w:val="1"/>
      <w:numFmt w:val="bullet"/>
      <w:lvlText w:val=""/>
      <w:lvlJc w:val="left"/>
      <w:pPr>
        <w:tabs>
          <w:tab w:val="num" w:pos="643"/>
        </w:tabs>
        <w:ind w:left="643" w:hanging="360"/>
      </w:pPr>
      <w:rPr>
        <w:rFonts w:ascii="Symbol" w:hAnsi="Symbol" w:hint="default"/>
      </w:rPr>
    </w:lvl>
    <w:lvl w:ilvl="1" w:tplc="C43E1498">
      <w:numFmt w:val="decimal"/>
      <w:lvlText w:val=""/>
      <w:lvlJc w:val="left"/>
    </w:lvl>
    <w:lvl w:ilvl="2" w:tplc="69823C88">
      <w:numFmt w:val="decimal"/>
      <w:lvlText w:val=""/>
      <w:lvlJc w:val="left"/>
    </w:lvl>
    <w:lvl w:ilvl="3" w:tplc="BD2AA708">
      <w:numFmt w:val="decimal"/>
      <w:lvlText w:val=""/>
      <w:lvlJc w:val="left"/>
    </w:lvl>
    <w:lvl w:ilvl="4" w:tplc="804099A6">
      <w:numFmt w:val="decimal"/>
      <w:lvlText w:val=""/>
      <w:lvlJc w:val="left"/>
    </w:lvl>
    <w:lvl w:ilvl="5" w:tplc="004830D6">
      <w:numFmt w:val="decimal"/>
      <w:lvlText w:val=""/>
      <w:lvlJc w:val="left"/>
    </w:lvl>
    <w:lvl w:ilvl="6" w:tplc="FF54E3E6">
      <w:numFmt w:val="decimal"/>
      <w:lvlText w:val=""/>
      <w:lvlJc w:val="left"/>
    </w:lvl>
    <w:lvl w:ilvl="7" w:tplc="9D2C2168">
      <w:numFmt w:val="decimal"/>
      <w:lvlText w:val=""/>
      <w:lvlJc w:val="left"/>
    </w:lvl>
    <w:lvl w:ilvl="8" w:tplc="0176643A">
      <w:numFmt w:val="decimal"/>
      <w:lvlText w:val=""/>
      <w:lvlJc w:val="left"/>
    </w:lvl>
  </w:abstractNum>
  <w:abstractNum w:abstractNumId="8" w15:restartNumberingAfterBreak="0">
    <w:nsid w:val="FFFFFF88"/>
    <w:multiLevelType w:val="hybridMultilevel"/>
    <w:tmpl w:val="AAB4539C"/>
    <w:lvl w:ilvl="0" w:tplc="E906090C">
      <w:start w:val="1"/>
      <w:numFmt w:val="decimal"/>
      <w:lvlText w:val="%1."/>
      <w:lvlJc w:val="left"/>
      <w:pPr>
        <w:tabs>
          <w:tab w:val="num" w:pos="360"/>
        </w:tabs>
        <w:ind w:left="360" w:hanging="360"/>
      </w:pPr>
    </w:lvl>
    <w:lvl w:ilvl="1" w:tplc="87E625A2">
      <w:numFmt w:val="decimal"/>
      <w:lvlText w:val=""/>
      <w:lvlJc w:val="left"/>
    </w:lvl>
    <w:lvl w:ilvl="2" w:tplc="332696FE">
      <w:numFmt w:val="decimal"/>
      <w:lvlText w:val=""/>
      <w:lvlJc w:val="left"/>
    </w:lvl>
    <w:lvl w:ilvl="3" w:tplc="1680A09E">
      <w:numFmt w:val="decimal"/>
      <w:lvlText w:val=""/>
      <w:lvlJc w:val="left"/>
    </w:lvl>
    <w:lvl w:ilvl="4" w:tplc="4140C268">
      <w:numFmt w:val="decimal"/>
      <w:lvlText w:val=""/>
      <w:lvlJc w:val="left"/>
    </w:lvl>
    <w:lvl w:ilvl="5" w:tplc="AE988E8A">
      <w:numFmt w:val="decimal"/>
      <w:lvlText w:val=""/>
      <w:lvlJc w:val="left"/>
    </w:lvl>
    <w:lvl w:ilvl="6" w:tplc="B744265A">
      <w:numFmt w:val="decimal"/>
      <w:lvlText w:val=""/>
      <w:lvlJc w:val="left"/>
    </w:lvl>
    <w:lvl w:ilvl="7" w:tplc="D4D4491E">
      <w:numFmt w:val="decimal"/>
      <w:lvlText w:val=""/>
      <w:lvlJc w:val="left"/>
    </w:lvl>
    <w:lvl w:ilvl="8" w:tplc="581CBB02">
      <w:numFmt w:val="decimal"/>
      <w:lvlText w:val=""/>
      <w:lvlJc w:val="left"/>
    </w:lvl>
  </w:abstractNum>
  <w:abstractNum w:abstractNumId="9" w15:restartNumberingAfterBreak="0">
    <w:nsid w:val="FFFFFF89"/>
    <w:multiLevelType w:val="hybridMultilevel"/>
    <w:tmpl w:val="9F62EBE2"/>
    <w:lvl w:ilvl="0" w:tplc="CECAAD4C">
      <w:start w:val="1"/>
      <w:numFmt w:val="bullet"/>
      <w:lvlText w:val=""/>
      <w:lvlJc w:val="left"/>
      <w:pPr>
        <w:tabs>
          <w:tab w:val="num" w:pos="360"/>
        </w:tabs>
        <w:ind w:left="360" w:hanging="360"/>
      </w:pPr>
      <w:rPr>
        <w:rFonts w:ascii="Symbol" w:hAnsi="Symbol" w:hint="default"/>
      </w:rPr>
    </w:lvl>
    <w:lvl w:ilvl="1" w:tplc="E08613EC">
      <w:numFmt w:val="decimal"/>
      <w:lvlText w:val=""/>
      <w:lvlJc w:val="left"/>
    </w:lvl>
    <w:lvl w:ilvl="2" w:tplc="C0727CD0">
      <w:numFmt w:val="decimal"/>
      <w:lvlText w:val=""/>
      <w:lvlJc w:val="left"/>
    </w:lvl>
    <w:lvl w:ilvl="3" w:tplc="DC94B818">
      <w:numFmt w:val="decimal"/>
      <w:lvlText w:val=""/>
      <w:lvlJc w:val="left"/>
    </w:lvl>
    <w:lvl w:ilvl="4" w:tplc="F856AFF6">
      <w:numFmt w:val="decimal"/>
      <w:lvlText w:val=""/>
      <w:lvlJc w:val="left"/>
    </w:lvl>
    <w:lvl w:ilvl="5" w:tplc="04C8C242">
      <w:numFmt w:val="decimal"/>
      <w:lvlText w:val=""/>
      <w:lvlJc w:val="left"/>
    </w:lvl>
    <w:lvl w:ilvl="6" w:tplc="15A2266A">
      <w:numFmt w:val="decimal"/>
      <w:lvlText w:val=""/>
      <w:lvlJc w:val="left"/>
    </w:lvl>
    <w:lvl w:ilvl="7" w:tplc="399EBE48">
      <w:numFmt w:val="decimal"/>
      <w:lvlText w:val=""/>
      <w:lvlJc w:val="left"/>
    </w:lvl>
    <w:lvl w:ilvl="8" w:tplc="87BA49DE">
      <w:numFmt w:val="decimal"/>
      <w:lvlText w:val=""/>
      <w:lvlJc w:val="left"/>
    </w:lvl>
  </w:abstractNum>
  <w:abstractNum w:abstractNumId="10" w15:restartNumberingAfterBreak="0">
    <w:nsid w:val="01B82F03"/>
    <w:multiLevelType w:val="hybridMultilevel"/>
    <w:tmpl w:val="3B104710"/>
    <w:lvl w:ilvl="0" w:tplc="8E1C3188">
      <w:start w:val="1"/>
      <w:numFmt w:val="lowerLetter"/>
      <w:pStyle w:val="abcListlevel1"/>
      <w:lvlText w:val="%1."/>
      <w:lvlJc w:val="left"/>
      <w:pPr>
        <w:ind w:left="709" w:hanging="360"/>
      </w:p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11" w15:restartNumberingAfterBreak="0">
    <w:nsid w:val="068F4414"/>
    <w:multiLevelType w:val="hybridMultilevel"/>
    <w:tmpl w:val="88467452"/>
    <w:lvl w:ilvl="0" w:tplc="0A3E2C1C">
      <w:start w:val="1"/>
      <w:numFmt w:val="bullet"/>
      <w:pStyle w:val="Bulletlevel2"/>
      <w:lvlText w:val=""/>
      <w:lvlJc w:val="left"/>
      <w:pPr>
        <w:ind w:left="644" w:hanging="360"/>
      </w:pPr>
      <w:rPr>
        <w:rFonts w:ascii="Wingdings" w:hAnsi="Wingdings" w:hint="default"/>
        <w:color w:val="74B917" w:themeColor="accent1"/>
        <w:position w:val="-4"/>
        <w:sz w:val="24"/>
        <w:u w:val="none" w:color="984806"/>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0D650AFE"/>
    <w:multiLevelType w:val="hybridMultilevel"/>
    <w:tmpl w:val="D63C742E"/>
    <w:lvl w:ilvl="0" w:tplc="B2E6BE0C">
      <w:start w:val="1"/>
      <w:numFmt w:val="bullet"/>
      <w:lvlText w:val=""/>
      <w:lvlJc w:val="left"/>
      <w:pPr>
        <w:ind w:left="720" w:hanging="360"/>
      </w:pPr>
      <w:rPr>
        <w:rFonts w:ascii="Wingdings" w:hAnsi="Wingdings" w:hint="default"/>
        <w:sz w:val="24"/>
        <w:u w:color="984806"/>
      </w:rPr>
    </w:lvl>
    <w:lvl w:ilvl="1" w:tplc="DBFC1612">
      <w:start w:val="1"/>
      <w:numFmt w:val="bullet"/>
      <w:lvlText w:val=""/>
      <w:lvlJc w:val="left"/>
      <w:pPr>
        <w:ind w:left="1440" w:hanging="360"/>
      </w:pPr>
      <w:rPr>
        <w:rFonts w:ascii="Wingdings" w:hAnsi="Wingdings" w:hint="default"/>
        <w:color w:val="FFC000"/>
        <w:sz w:val="24"/>
        <w:u w:val="none" w:color="984806"/>
      </w:rPr>
    </w:lvl>
    <w:lvl w:ilvl="2" w:tplc="B2E6BE0C">
      <w:start w:val="1"/>
      <w:numFmt w:val="bullet"/>
      <w:lvlText w:val=""/>
      <w:lvlJc w:val="left"/>
      <w:pPr>
        <w:ind w:left="2160" w:hanging="360"/>
      </w:pPr>
      <w:rPr>
        <w:rFonts w:ascii="Wingdings" w:hAnsi="Wingdings" w:hint="default"/>
        <w:sz w:val="24"/>
        <w:u w:color="984806"/>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7C79B7"/>
    <w:multiLevelType w:val="hybridMultilevel"/>
    <w:tmpl w:val="AEF45764"/>
    <w:lvl w:ilvl="0" w:tplc="0FF0DB34">
      <w:start w:val="1"/>
      <w:numFmt w:val="bullet"/>
      <w:pStyle w:val="Bulletlevel3"/>
      <w:lvlText w:val=""/>
      <w:lvlJc w:val="left"/>
      <w:pPr>
        <w:ind w:left="927" w:hanging="360"/>
      </w:pPr>
      <w:rPr>
        <w:rFonts w:ascii="Wingdings" w:hAnsi="Wingdings" w:hint="default"/>
        <w:color w:val="74B917" w:themeColor="accent1"/>
        <w:position w:val="-4"/>
        <w:sz w:val="24"/>
        <w:u w:val="none" w:color="98480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16282475"/>
    <w:multiLevelType w:val="hybridMultilevel"/>
    <w:tmpl w:val="A1166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956476"/>
    <w:multiLevelType w:val="hybridMultilevel"/>
    <w:tmpl w:val="EB2222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A152648"/>
    <w:multiLevelType w:val="hybridMultilevel"/>
    <w:tmpl w:val="95A0A74C"/>
    <w:lvl w:ilvl="0" w:tplc="C7EA13EC">
      <w:numFmt w:val="bullet"/>
      <w:lvlText w:val="•"/>
      <w:lvlJc w:val="left"/>
      <w:pPr>
        <w:ind w:left="720" w:hanging="360"/>
      </w:pPr>
      <w:rPr>
        <w:rFonts w:ascii="BundesSans Office" w:eastAsia="Times New Roman" w:hAnsi="BundesSans Offic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986E97"/>
    <w:multiLevelType w:val="hybridMultilevel"/>
    <w:tmpl w:val="DF288B4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FB03E56"/>
    <w:multiLevelType w:val="hybridMultilevel"/>
    <w:tmpl w:val="67826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1C0EC1"/>
    <w:multiLevelType w:val="hybridMultilevel"/>
    <w:tmpl w:val="75AA902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AFF024C"/>
    <w:multiLevelType w:val="hybridMultilevel"/>
    <w:tmpl w:val="7152D3F6"/>
    <w:lvl w:ilvl="0" w:tplc="2EDE4CC0">
      <w:start w:val="1"/>
      <w:numFmt w:val="bullet"/>
      <w:pStyle w:val="Bulletlevel1"/>
      <w:lvlText w:val=""/>
      <w:lvlJc w:val="left"/>
      <w:pPr>
        <w:ind w:left="360" w:hanging="360"/>
      </w:pPr>
      <w:rPr>
        <w:rFonts w:ascii="Wingdings" w:hAnsi="Wingdings" w:hint="default"/>
        <w:color w:val="74B917" w:themeColor="accent1"/>
        <w:position w:val="-4"/>
        <w:sz w:val="24"/>
        <w:u w:val="none" w:color="984806"/>
      </w:rPr>
    </w:lvl>
    <w:lvl w:ilvl="1" w:tplc="B2E6BE0C">
      <w:start w:val="1"/>
      <w:numFmt w:val="bullet"/>
      <w:lvlText w:val=""/>
      <w:lvlJc w:val="left"/>
      <w:pPr>
        <w:ind w:left="1440" w:hanging="360"/>
      </w:pPr>
      <w:rPr>
        <w:rFonts w:ascii="Wingdings" w:hAnsi="Wingdings" w:hint="default"/>
        <w:sz w:val="24"/>
        <w:u w:color="984806"/>
      </w:rPr>
    </w:lvl>
    <w:lvl w:ilvl="2" w:tplc="B2E6BE0C">
      <w:start w:val="1"/>
      <w:numFmt w:val="bullet"/>
      <w:lvlText w:val=""/>
      <w:lvlJc w:val="left"/>
      <w:pPr>
        <w:ind w:left="2160" w:hanging="360"/>
      </w:pPr>
      <w:rPr>
        <w:rFonts w:ascii="Wingdings" w:hAnsi="Wingdings" w:hint="default"/>
        <w:sz w:val="24"/>
        <w:u w:color="984806"/>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397783"/>
    <w:multiLevelType w:val="hybridMultilevel"/>
    <w:tmpl w:val="E3B660E8"/>
    <w:lvl w:ilvl="0" w:tplc="3B7446E8">
      <w:start w:val="1"/>
      <w:numFmt w:val="decimal"/>
      <w:pStyle w:val="ListParagraph"/>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DC1095"/>
    <w:multiLevelType w:val="hybridMultilevel"/>
    <w:tmpl w:val="3674576A"/>
    <w:lvl w:ilvl="0" w:tplc="000AE8B0">
      <w:start w:val="1"/>
      <w:numFmt w:val="bullet"/>
      <w:lvlText w:val="•"/>
      <w:lvlJc w:val="left"/>
      <w:pPr>
        <w:ind w:left="360" w:hanging="360"/>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DAE444F"/>
    <w:multiLevelType w:val="hybridMultilevel"/>
    <w:tmpl w:val="14E4B550"/>
    <w:lvl w:ilvl="0" w:tplc="B2E6BE0C">
      <w:start w:val="1"/>
      <w:numFmt w:val="bullet"/>
      <w:lvlText w:val=""/>
      <w:lvlJc w:val="left"/>
      <w:pPr>
        <w:ind w:left="720" w:hanging="360"/>
      </w:pPr>
      <w:rPr>
        <w:rFonts w:ascii="Wingdings" w:hAnsi="Wingdings" w:hint="default"/>
        <w:sz w:val="24"/>
        <w:u w:color="984806"/>
      </w:rPr>
    </w:lvl>
    <w:lvl w:ilvl="1" w:tplc="B2E6BE0C">
      <w:start w:val="1"/>
      <w:numFmt w:val="bullet"/>
      <w:lvlText w:val=""/>
      <w:lvlJc w:val="left"/>
      <w:pPr>
        <w:ind w:left="1440" w:hanging="360"/>
      </w:pPr>
      <w:rPr>
        <w:rFonts w:ascii="Wingdings" w:hAnsi="Wingdings" w:hint="default"/>
        <w:sz w:val="24"/>
        <w:u w:color="984806"/>
      </w:rPr>
    </w:lvl>
    <w:lvl w:ilvl="2" w:tplc="A01284D2">
      <w:start w:val="1"/>
      <w:numFmt w:val="bullet"/>
      <w:lvlText w:val=""/>
      <w:lvlJc w:val="left"/>
      <w:pPr>
        <w:ind w:left="2160" w:hanging="360"/>
      </w:pPr>
      <w:rPr>
        <w:rFonts w:ascii="Wingdings" w:hAnsi="Wingdings" w:hint="default"/>
        <w:color w:val="FFC000"/>
        <w:sz w:val="24"/>
        <w:u w:val="none" w:color="984806"/>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5A5800"/>
    <w:multiLevelType w:val="hybridMultilevel"/>
    <w:tmpl w:val="B8A2A29C"/>
    <w:lvl w:ilvl="0" w:tplc="DA5CA68A">
      <w:start w:val="1"/>
      <w:numFmt w:val="lowerLetter"/>
      <w:pStyle w:val="abcListlevel2"/>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15:restartNumberingAfterBreak="0">
    <w:nsid w:val="545166DB"/>
    <w:multiLevelType w:val="hybridMultilevel"/>
    <w:tmpl w:val="68B6A16A"/>
    <w:lvl w:ilvl="0" w:tplc="0407000F">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88647A4"/>
    <w:multiLevelType w:val="hybridMultilevel"/>
    <w:tmpl w:val="61042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2E0994"/>
    <w:multiLevelType w:val="hybridMultilevel"/>
    <w:tmpl w:val="65445294"/>
    <w:lvl w:ilvl="0" w:tplc="607CE964">
      <w:start w:val="1"/>
      <w:numFmt w:val="bullet"/>
      <w:lvlText w:val="•"/>
      <w:lvlJc w:val="left"/>
      <w:pPr>
        <w:tabs>
          <w:tab w:val="num" w:pos="720"/>
        </w:tabs>
        <w:ind w:left="720" w:hanging="360"/>
      </w:pPr>
      <w:rPr>
        <w:rFonts w:ascii="Arial" w:hAnsi="Arial" w:hint="default"/>
      </w:rPr>
    </w:lvl>
    <w:lvl w:ilvl="1" w:tplc="2CE47E5A">
      <w:start w:val="1962"/>
      <w:numFmt w:val="bullet"/>
      <w:lvlText w:val="•"/>
      <w:lvlJc w:val="left"/>
      <w:pPr>
        <w:tabs>
          <w:tab w:val="num" w:pos="1440"/>
        </w:tabs>
        <w:ind w:left="1440" w:hanging="360"/>
      </w:pPr>
      <w:rPr>
        <w:rFonts w:ascii="Arial" w:hAnsi="Arial" w:hint="default"/>
      </w:rPr>
    </w:lvl>
    <w:lvl w:ilvl="2" w:tplc="A4C48E3E" w:tentative="1">
      <w:start w:val="1"/>
      <w:numFmt w:val="bullet"/>
      <w:lvlText w:val="•"/>
      <w:lvlJc w:val="left"/>
      <w:pPr>
        <w:tabs>
          <w:tab w:val="num" w:pos="2160"/>
        </w:tabs>
        <w:ind w:left="2160" w:hanging="360"/>
      </w:pPr>
      <w:rPr>
        <w:rFonts w:ascii="Arial" w:hAnsi="Arial" w:hint="default"/>
      </w:rPr>
    </w:lvl>
    <w:lvl w:ilvl="3" w:tplc="4202CBA4" w:tentative="1">
      <w:start w:val="1"/>
      <w:numFmt w:val="bullet"/>
      <w:lvlText w:val="•"/>
      <w:lvlJc w:val="left"/>
      <w:pPr>
        <w:tabs>
          <w:tab w:val="num" w:pos="2880"/>
        </w:tabs>
        <w:ind w:left="2880" w:hanging="360"/>
      </w:pPr>
      <w:rPr>
        <w:rFonts w:ascii="Arial" w:hAnsi="Arial" w:hint="default"/>
      </w:rPr>
    </w:lvl>
    <w:lvl w:ilvl="4" w:tplc="E98E9CE0" w:tentative="1">
      <w:start w:val="1"/>
      <w:numFmt w:val="bullet"/>
      <w:lvlText w:val="•"/>
      <w:lvlJc w:val="left"/>
      <w:pPr>
        <w:tabs>
          <w:tab w:val="num" w:pos="3600"/>
        </w:tabs>
        <w:ind w:left="3600" w:hanging="360"/>
      </w:pPr>
      <w:rPr>
        <w:rFonts w:ascii="Arial" w:hAnsi="Arial" w:hint="default"/>
      </w:rPr>
    </w:lvl>
    <w:lvl w:ilvl="5" w:tplc="CB7CC8CA" w:tentative="1">
      <w:start w:val="1"/>
      <w:numFmt w:val="bullet"/>
      <w:lvlText w:val="•"/>
      <w:lvlJc w:val="left"/>
      <w:pPr>
        <w:tabs>
          <w:tab w:val="num" w:pos="4320"/>
        </w:tabs>
        <w:ind w:left="4320" w:hanging="360"/>
      </w:pPr>
      <w:rPr>
        <w:rFonts w:ascii="Arial" w:hAnsi="Arial" w:hint="default"/>
      </w:rPr>
    </w:lvl>
    <w:lvl w:ilvl="6" w:tplc="79226C2A" w:tentative="1">
      <w:start w:val="1"/>
      <w:numFmt w:val="bullet"/>
      <w:lvlText w:val="•"/>
      <w:lvlJc w:val="left"/>
      <w:pPr>
        <w:tabs>
          <w:tab w:val="num" w:pos="5040"/>
        </w:tabs>
        <w:ind w:left="5040" w:hanging="360"/>
      </w:pPr>
      <w:rPr>
        <w:rFonts w:ascii="Arial" w:hAnsi="Arial" w:hint="default"/>
      </w:rPr>
    </w:lvl>
    <w:lvl w:ilvl="7" w:tplc="EC2E254A" w:tentative="1">
      <w:start w:val="1"/>
      <w:numFmt w:val="bullet"/>
      <w:lvlText w:val="•"/>
      <w:lvlJc w:val="left"/>
      <w:pPr>
        <w:tabs>
          <w:tab w:val="num" w:pos="5760"/>
        </w:tabs>
        <w:ind w:left="5760" w:hanging="360"/>
      </w:pPr>
      <w:rPr>
        <w:rFonts w:ascii="Arial" w:hAnsi="Arial" w:hint="default"/>
      </w:rPr>
    </w:lvl>
    <w:lvl w:ilvl="8" w:tplc="F44215D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28477BE"/>
    <w:multiLevelType w:val="hybridMultilevel"/>
    <w:tmpl w:val="AE0CA4EA"/>
    <w:lvl w:ilvl="0" w:tplc="101EB720">
      <w:start w:val="1"/>
      <w:numFmt w:val="bullet"/>
      <w:pStyle w:val="letzterAufzhlungspunktFS"/>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73E90523"/>
    <w:multiLevelType w:val="hybridMultilevel"/>
    <w:tmpl w:val="E248A5F0"/>
    <w:lvl w:ilvl="0" w:tplc="518262A8">
      <w:start w:val="1"/>
      <w:numFmt w:val="lowerLetter"/>
      <w:pStyle w:val="abcListlevel3"/>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BE0DE6"/>
    <w:multiLevelType w:val="hybridMultilevel"/>
    <w:tmpl w:val="A936F9EE"/>
    <w:lvl w:ilvl="0" w:tplc="C7EA13EC">
      <w:numFmt w:val="bullet"/>
      <w:lvlText w:val="•"/>
      <w:lvlJc w:val="left"/>
      <w:pPr>
        <w:ind w:left="720" w:hanging="360"/>
      </w:pPr>
      <w:rPr>
        <w:rFonts w:ascii="BundesSans Office" w:eastAsia="Times New Roman" w:hAnsi="BundesSans Offic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5"/>
  </w:num>
  <w:num w:numId="3">
    <w:abstractNumId w:val="25"/>
  </w:num>
  <w:num w:numId="4">
    <w:abstractNumId w:val="28"/>
  </w:num>
  <w:num w:numId="5">
    <w:abstractNumId w:val="17"/>
  </w:num>
  <w:num w:numId="6">
    <w:abstractNumId w:val="28"/>
  </w:num>
  <w:num w:numId="7">
    <w:abstractNumId w:val="21"/>
  </w:num>
  <w:num w:numId="8">
    <w:abstractNumId w:val="23"/>
  </w:num>
  <w:num w:numId="9">
    <w:abstractNumId w:val="29"/>
  </w:num>
  <w:num w:numId="10">
    <w:abstractNumId w:val="20"/>
  </w:num>
  <w:num w:numId="11">
    <w:abstractNumId w:val="12"/>
  </w:num>
  <w:num w:numId="12">
    <w:abstractNumId w:val="9"/>
  </w:num>
  <w:num w:numId="13">
    <w:abstractNumId w:val="7"/>
  </w:num>
  <w:num w:numId="14">
    <w:abstractNumId w:val="6"/>
  </w:num>
  <w:num w:numId="15">
    <w:abstractNumId w:val="5"/>
  </w:num>
  <w:num w:numId="16">
    <w:abstractNumId w:val="4"/>
  </w:num>
  <w:num w:numId="17">
    <w:abstractNumId w:val="0"/>
  </w:num>
  <w:num w:numId="18">
    <w:abstractNumId w:val="8"/>
  </w:num>
  <w:num w:numId="19">
    <w:abstractNumId w:val="3"/>
  </w:num>
  <w:num w:numId="20">
    <w:abstractNumId w:val="2"/>
  </w:num>
  <w:num w:numId="21">
    <w:abstractNumId w:val="1"/>
  </w:num>
  <w:num w:numId="22">
    <w:abstractNumId w:val="18"/>
  </w:num>
  <w:num w:numId="23">
    <w:abstractNumId w:val="16"/>
  </w:num>
  <w:num w:numId="24">
    <w:abstractNumId w:val="30"/>
  </w:num>
  <w:num w:numId="25">
    <w:abstractNumId w:val="14"/>
  </w:num>
  <w:num w:numId="26">
    <w:abstractNumId w:val="11"/>
  </w:num>
  <w:num w:numId="27">
    <w:abstractNumId w:val="13"/>
  </w:num>
  <w:num w:numId="28">
    <w:abstractNumId w:val="10"/>
  </w:num>
  <w:num w:numId="29">
    <w:abstractNumId w:val="24"/>
  </w:num>
  <w:num w:numId="30">
    <w:abstractNumId w:val="19"/>
  </w:num>
  <w:num w:numId="31">
    <w:abstractNumId w:val="27"/>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hideSpellingErrors/>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F0D"/>
    <w:rsid w:val="000004F6"/>
    <w:rsid w:val="000025D1"/>
    <w:rsid w:val="0000368A"/>
    <w:rsid w:val="0000398F"/>
    <w:rsid w:val="0000540D"/>
    <w:rsid w:val="000067C4"/>
    <w:rsid w:val="00013C83"/>
    <w:rsid w:val="0001411C"/>
    <w:rsid w:val="00017DD5"/>
    <w:rsid w:val="00020C46"/>
    <w:rsid w:val="00021BD3"/>
    <w:rsid w:val="0002578E"/>
    <w:rsid w:val="00026508"/>
    <w:rsid w:val="00032050"/>
    <w:rsid w:val="00034E8E"/>
    <w:rsid w:val="00036BD0"/>
    <w:rsid w:val="00037F0D"/>
    <w:rsid w:val="00040800"/>
    <w:rsid w:val="000417DB"/>
    <w:rsid w:val="00042A32"/>
    <w:rsid w:val="000437BC"/>
    <w:rsid w:val="00045896"/>
    <w:rsid w:val="00046D41"/>
    <w:rsid w:val="00047551"/>
    <w:rsid w:val="00047841"/>
    <w:rsid w:val="00051570"/>
    <w:rsid w:val="00053D8A"/>
    <w:rsid w:val="00054F2A"/>
    <w:rsid w:val="00055C8A"/>
    <w:rsid w:val="00057FDD"/>
    <w:rsid w:val="00063A29"/>
    <w:rsid w:val="00063F15"/>
    <w:rsid w:val="00066C29"/>
    <w:rsid w:val="00073E75"/>
    <w:rsid w:val="00074520"/>
    <w:rsid w:val="0007507D"/>
    <w:rsid w:val="00076941"/>
    <w:rsid w:val="000829FA"/>
    <w:rsid w:val="00084C3A"/>
    <w:rsid w:val="00085561"/>
    <w:rsid w:val="0008752B"/>
    <w:rsid w:val="00094E08"/>
    <w:rsid w:val="000A52BA"/>
    <w:rsid w:val="000A633C"/>
    <w:rsid w:val="000A7616"/>
    <w:rsid w:val="000B456D"/>
    <w:rsid w:val="000B492E"/>
    <w:rsid w:val="000B4B42"/>
    <w:rsid w:val="000B77D9"/>
    <w:rsid w:val="000C51CD"/>
    <w:rsid w:val="000C5E86"/>
    <w:rsid w:val="000C660C"/>
    <w:rsid w:val="000D0073"/>
    <w:rsid w:val="000D0CE0"/>
    <w:rsid w:val="000D274A"/>
    <w:rsid w:val="000E33FE"/>
    <w:rsid w:val="000F0D0A"/>
    <w:rsid w:val="000F1526"/>
    <w:rsid w:val="000F258D"/>
    <w:rsid w:val="000F2A01"/>
    <w:rsid w:val="000F3373"/>
    <w:rsid w:val="000F475F"/>
    <w:rsid w:val="000F47DA"/>
    <w:rsid w:val="0010142C"/>
    <w:rsid w:val="001021BA"/>
    <w:rsid w:val="00102878"/>
    <w:rsid w:val="00103E01"/>
    <w:rsid w:val="00105086"/>
    <w:rsid w:val="00106200"/>
    <w:rsid w:val="00106D6E"/>
    <w:rsid w:val="001108CD"/>
    <w:rsid w:val="00111F63"/>
    <w:rsid w:val="00114200"/>
    <w:rsid w:val="00114A43"/>
    <w:rsid w:val="0012128B"/>
    <w:rsid w:val="00121F23"/>
    <w:rsid w:val="00123488"/>
    <w:rsid w:val="00123C4A"/>
    <w:rsid w:val="001272A7"/>
    <w:rsid w:val="001322BA"/>
    <w:rsid w:val="00132C1D"/>
    <w:rsid w:val="00135DC9"/>
    <w:rsid w:val="001374E2"/>
    <w:rsid w:val="00137A78"/>
    <w:rsid w:val="0014337A"/>
    <w:rsid w:val="001476BD"/>
    <w:rsid w:val="001478F8"/>
    <w:rsid w:val="00147A88"/>
    <w:rsid w:val="00150F65"/>
    <w:rsid w:val="00160C91"/>
    <w:rsid w:val="00163B98"/>
    <w:rsid w:val="001650B1"/>
    <w:rsid w:val="00165D0A"/>
    <w:rsid w:val="00166EB8"/>
    <w:rsid w:val="00171040"/>
    <w:rsid w:val="001727E2"/>
    <w:rsid w:val="00172B66"/>
    <w:rsid w:val="00176531"/>
    <w:rsid w:val="00177695"/>
    <w:rsid w:val="00180381"/>
    <w:rsid w:val="001826A0"/>
    <w:rsid w:val="00185073"/>
    <w:rsid w:val="00185D37"/>
    <w:rsid w:val="001864CB"/>
    <w:rsid w:val="00186663"/>
    <w:rsid w:val="00187608"/>
    <w:rsid w:val="0018792D"/>
    <w:rsid w:val="001879B2"/>
    <w:rsid w:val="001944FB"/>
    <w:rsid w:val="00195476"/>
    <w:rsid w:val="00195F16"/>
    <w:rsid w:val="001A01E4"/>
    <w:rsid w:val="001A1D5E"/>
    <w:rsid w:val="001A4308"/>
    <w:rsid w:val="001A7277"/>
    <w:rsid w:val="001B06E9"/>
    <w:rsid w:val="001B1924"/>
    <w:rsid w:val="001B3B02"/>
    <w:rsid w:val="001B44A7"/>
    <w:rsid w:val="001B4EB2"/>
    <w:rsid w:val="001B69D6"/>
    <w:rsid w:val="001C2CCB"/>
    <w:rsid w:val="001C3103"/>
    <w:rsid w:val="001D068B"/>
    <w:rsid w:val="001D218E"/>
    <w:rsid w:val="001D2512"/>
    <w:rsid w:val="001D2A9A"/>
    <w:rsid w:val="001E64D8"/>
    <w:rsid w:val="001E70E6"/>
    <w:rsid w:val="001E71EB"/>
    <w:rsid w:val="001F3ABB"/>
    <w:rsid w:val="001F57CE"/>
    <w:rsid w:val="001F5972"/>
    <w:rsid w:val="00200271"/>
    <w:rsid w:val="00203E07"/>
    <w:rsid w:val="002051E2"/>
    <w:rsid w:val="00205D37"/>
    <w:rsid w:val="00223FB4"/>
    <w:rsid w:val="00224A63"/>
    <w:rsid w:val="00226408"/>
    <w:rsid w:val="00227157"/>
    <w:rsid w:val="00232738"/>
    <w:rsid w:val="0023387B"/>
    <w:rsid w:val="002365DE"/>
    <w:rsid w:val="0023787A"/>
    <w:rsid w:val="00237ADD"/>
    <w:rsid w:val="002409A5"/>
    <w:rsid w:val="002429EE"/>
    <w:rsid w:val="002466CC"/>
    <w:rsid w:val="00251ABF"/>
    <w:rsid w:val="0025285E"/>
    <w:rsid w:val="00253714"/>
    <w:rsid w:val="00253BAA"/>
    <w:rsid w:val="00254884"/>
    <w:rsid w:val="00254D57"/>
    <w:rsid w:val="00255221"/>
    <w:rsid w:val="00257C5A"/>
    <w:rsid w:val="00265245"/>
    <w:rsid w:val="00267A85"/>
    <w:rsid w:val="00271182"/>
    <w:rsid w:val="00274DF5"/>
    <w:rsid w:val="00276A1F"/>
    <w:rsid w:val="00277769"/>
    <w:rsid w:val="00286EE6"/>
    <w:rsid w:val="00290836"/>
    <w:rsid w:val="00294852"/>
    <w:rsid w:val="002A020E"/>
    <w:rsid w:val="002A125E"/>
    <w:rsid w:val="002A1CBD"/>
    <w:rsid w:val="002A2492"/>
    <w:rsid w:val="002A2B6D"/>
    <w:rsid w:val="002A4662"/>
    <w:rsid w:val="002B1C9E"/>
    <w:rsid w:val="002B52AD"/>
    <w:rsid w:val="002B5699"/>
    <w:rsid w:val="002C1E73"/>
    <w:rsid w:val="002C3D95"/>
    <w:rsid w:val="002C577F"/>
    <w:rsid w:val="002C6B65"/>
    <w:rsid w:val="002C7C89"/>
    <w:rsid w:val="002D0631"/>
    <w:rsid w:val="002D38ED"/>
    <w:rsid w:val="002D4C14"/>
    <w:rsid w:val="002D587E"/>
    <w:rsid w:val="002E7482"/>
    <w:rsid w:val="002E77FA"/>
    <w:rsid w:val="002F0C2F"/>
    <w:rsid w:val="002F62EF"/>
    <w:rsid w:val="00312371"/>
    <w:rsid w:val="0031298D"/>
    <w:rsid w:val="0031395C"/>
    <w:rsid w:val="00315D26"/>
    <w:rsid w:val="0031634D"/>
    <w:rsid w:val="003243DE"/>
    <w:rsid w:val="00326FC2"/>
    <w:rsid w:val="00330419"/>
    <w:rsid w:val="003326E8"/>
    <w:rsid w:val="003361BD"/>
    <w:rsid w:val="003427A6"/>
    <w:rsid w:val="00346412"/>
    <w:rsid w:val="00352401"/>
    <w:rsid w:val="00355BBB"/>
    <w:rsid w:val="003569CC"/>
    <w:rsid w:val="003569DF"/>
    <w:rsid w:val="003571E0"/>
    <w:rsid w:val="003577DF"/>
    <w:rsid w:val="00357E32"/>
    <w:rsid w:val="00362C42"/>
    <w:rsid w:val="00365959"/>
    <w:rsid w:val="003659B6"/>
    <w:rsid w:val="00371073"/>
    <w:rsid w:val="00371E69"/>
    <w:rsid w:val="00374584"/>
    <w:rsid w:val="00375194"/>
    <w:rsid w:val="00375827"/>
    <w:rsid w:val="00375BA6"/>
    <w:rsid w:val="00376751"/>
    <w:rsid w:val="00380D82"/>
    <w:rsid w:val="0038226B"/>
    <w:rsid w:val="00385947"/>
    <w:rsid w:val="00387F85"/>
    <w:rsid w:val="0039083D"/>
    <w:rsid w:val="003945F7"/>
    <w:rsid w:val="003947F1"/>
    <w:rsid w:val="003A4999"/>
    <w:rsid w:val="003A4BA4"/>
    <w:rsid w:val="003A5A21"/>
    <w:rsid w:val="003A5A89"/>
    <w:rsid w:val="003B2948"/>
    <w:rsid w:val="003B7D76"/>
    <w:rsid w:val="003C1485"/>
    <w:rsid w:val="003C3012"/>
    <w:rsid w:val="003C61E8"/>
    <w:rsid w:val="003D213B"/>
    <w:rsid w:val="003D2DD9"/>
    <w:rsid w:val="003E09D9"/>
    <w:rsid w:val="003E268D"/>
    <w:rsid w:val="003E5ED0"/>
    <w:rsid w:val="003E6FA3"/>
    <w:rsid w:val="003F116B"/>
    <w:rsid w:val="003F4158"/>
    <w:rsid w:val="003F4175"/>
    <w:rsid w:val="00404480"/>
    <w:rsid w:val="0040513B"/>
    <w:rsid w:val="00405940"/>
    <w:rsid w:val="004126C3"/>
    <w:rsid w:val="00414AAB"/>
    <w:rsid w:val="004153B6"/>
    <w:rsid w:val="00417B4F"/>
    <w:rsid w:val="004248A9"/>
    <w:rsid w:val="00426736"/>
    <w:rsid w:val="0043089F"/>
    <w:rsid w:val="00432885"/>
    <w:rsid w:val="00433C83"/>
    <w:rsid w:val="0043484D"/>
    <w:rsid w:val="00436D32"/>
    <w:rsid w:val="004421BB"/>
    <w:rsid w:val="004444C8"/>
    <w:rsid w:val="00445751"/>
    <w:rsid w:val="00450514"/>
    <w:rsid w:val="004506A8"/>
    <w:rsid w:val="00451837"/>
    <w:rsid w:val="00454BAB"/>
    <w:rsid w:val="00455AA6"/>
    <w:rsid w:val="004610E8"/>
    <w:rsid w:val="004630E8"/>
    <w:rsid w:val="00473F30"/>
    <w:rsid w:val="004749A3"/>
    <w:rsid w:val="00474DFD"/>
    <w:rsid w:val="00474E56"/>
    <w:rsid w:val="00475BBE"/>
    <w:rsid w:val="004829A4"/>
    <w:rsid w:val="00483AC5"/>
    <w:rsid w:val="00490DF6"/>
    <w:rsid w:val="00492AF7"/>
    <w:rsid w:val="00496220"/>
    <w:rsid w:val="00496D76"/>
    <w:rsid w:val="004970CD"/>
    <w:rsid w:val="004A334C"/>
    <w:rsid w:val="004A45FF"/>
    <w:rsid w:val="004A4FD8"/>
    <w:rsid w:val="004A5F53"/>
    <w:rsid w:val="004A694B"/>
    <w:rsid w:val="004B0051"/>
    <w:rsid w:val="004B64A5"/>
    <w:rsid w:val="004C2163"/>
    <w:rsid w:val="004C279F"/>
    <w:rsid w:val="004C43B1"/>
    <w:rsid w:val="004C481E"/>
    <w:rsid w:val="004C49D4"/>
    <w:rsid w:val="004C5306"/>
    <w:rsid w:val="004C5DF8"/>
    <w:rsid w:val="004D5952"/>
    <w:rsid w:val="004D7356"/>
    <w:rsid w:val="004E00AF"/>
    <w:rsid w:val="004E0361"/>
    <w:rsid w:val="004E18E9"/>
    <w:rsid w:val="004E2FB0"/>
    <w:rsid w:val="004E5BC2"/>
    <w:rsid w:val="004E7365"/>
    <w:rsid w:val="004F142E"/>
    <w:rsid w:val="004F149C"/>
    <w:rsid w:val="004F29A6"/>
    <w:rsid w:val="004F3884"/>
    <w:rsid w:val="004F53B8"/>
    <w:rsid w:val="005013F0"/>
    <w:rsid w:val="00501AAB"/>
    <w:rsid w:val="00504F79"/>
    <w:rsid w:val="00506989"/>
    <w:rsid w:val="00506F0D"/>
    <w:rsid w:val="00510B32"/>
    <w:rsid w:val="00510DD3"/>
    <w:rsid w:val="00521159"/>
    <w:rsid w:val="005222B3"/>
    <w:rsid w:val="0052300A"/>
    <w:rsid w:val="00536F2B"/>
    <w:rsid w:val="00542776"/>
    <w:rsid w:val="00542A5A"/>
    <w:rsid w:val="00542C41"/>
    <w:rsid w:val="00543A38"/>
    <w:rsid w:val="005519AE"/>
    <w:rsid w:val="00551F0E"/>
    <w:rsid w:val="005525C5"/>
    <w:rsid w:val="00562A85"/>
    <w:rsid w:val="00564775"/>
    <w:rsid w:val="005678CE"/>
    <w:rsid w:val="00571372"/>
    <w:rsid w:val="00573B76"/>
    <w:rsid w:val="00577E30"/>
    <w:rsid w:val="005843AD"/>
    <w:rsid w:val="0058531A"/>
    <w:rsid w:val="00586C28"/>
    <w:rsid w:val="0058768D"/>
    <w:rsid w:val="0059130F"/>
    <w:rsid w:val="005931DC"/>
    <w:rsid w:val="00593DB3"/>
    <w:rsid w:val="00593DE7"/>
    <w:rsid w:val="00594910"/>
    <w:rsid w:val="00595FBD"/>
    <w:rsid w:val="00596417"/>
    <w:rsid w:val="005970AE"/>
    <w:rsid w:val="005A03DA"/>
    <w:rsid w:val="005A27DA"/>
    <w:rsid w:val="005A3710"/>
    <w:rsid w:val="005A46F8"/>
    <w:rsid w:val="005A7618"/>
    <w:rsid w:val="005B171F"/>
    <w:rsid w:val="005B2335"/>
    <w:rsid w:val="005B322C"/>
    <w:rsid w:val="005B4062"/>
    <w:rsid w:val="005B53BC"/>
    <w:rsid w:val="005B61D6"/>
    <w:rsid w:val="005B6E2B"/>
    <w:rsid w:val="005C028E"/>
    <w:rsid w:val="005C06A4"/>
    <w:rsid w:val="005D321F"/>
    <w:rsid w:val="005D4BD6"/>
    <w:rsid w:val="005D6BF3"/>
    <w:rsid w:val="005E136B"/>
    <w:rsid w:val="005E3176"/>
    <w:rsid w:val="005E7B0D"/>
    <w:rsid w:val="005F26E9"/>
    <w:rsid w:val="005F574A"/>
    <w:rsid w:val="005F7200"/>
    <w:rsid w:val="005F724B"/>
    <w:rsid w:val="006038FD"/>
    <w:rsid w:val="00610794"/>
    <w:rsid w:val="00616531"/>
    <w:rsid w:val="00616791"/>
    <w:rsid w:val="006169F8"/>
    <w:rsid w:val="0061733F"/>
    <w:rsid w:val="006211A1"/>
    <w:rsid w:val="00627D57"/>
    <w:rsid w:val="00630603"/>
    <w:rsid w:val="00635C94"/>
    <w:rsid w:val="00645CC0"/>
    <w:rsid w:val="00646736"/>
    <w:rsid w:val="00650787"/>
    <w:rsid w:val="00652485"/>
    <w:rsid w:val="00653683"/>
    <w:rsid w:val="006541ED"/>
    <w:rsid w:val="006614AE"/>
    <w:rsid w:val="00661A0A"/>
    <w:rsid w:val="00662578"/>
    <w:rsid w:val="00664129"/>
    <w:rsid w:val="006649FC"/>
    <w:rsid w:val="0066731B"/>
    <w:rsid w:val="00670DF3"/>
    <w:rsid w:val="00672A25"/>
    <w:rsid w:val="00674E91"/>
    <w:rsid w:val="006767BA"/>
    <w:rsid w:val="00676D42"/>
    <w:rsid w:val="00680098"/>
    <w:rsid w:val="00681AD1"/>
    <w:rsid w:val="006825A3"/>
    <w:rsid w:val="00682EC4"/>
    <w:rsid w:val="00683922"/>
    <w:rsid w:val="00683BC5"/>
    <w:rsid w:val="00686AA5"/>
    <w:rsid w:val="00696FC8"/>
    <w:rsid w:val="00697E5A"/>
    <w:rsid w:val="006A202D"/>
    <w:rsid w:val="006A42C6"/>
    <w:rsid w:val="006A77C0"/>
    <w:rsid w:val="006A7FC2"/>
    <w:rsid w:val="006B3146"/>
    <w:rsid w:val="006C1FFD"/>
    <w:rsid w:val="006C4173"/>
    <w:rsid w:val="006C4F21"/>
    <w:rsid w:val="006D4B3C"/>
    <w:rsid w:val="006D6B2D"/>
    <w:rsid w:val="006E0571"/>
    <w:rsid w:val="006E42C7"/>
    <w:rsid w:val="006E5208"/>
    <w:rsid w:val="006E6D4A"/>
    <w:rsid w:val="006F0D14"/>
    <w:rsid w:val="006F33E8"/>
    <w:rsid w:val="006F4657"/>
    <w:rsid w:val="007014B3"/>
    <w:rsid w:val="0070340D"/>
    <w:rsid w:val="007035CD"/>
    <w:rsid w:val="00703A1E"/>
    <w:rsid w:val="00704171"/>
    <w:rsid w:val="00704D25"/>
    <w:rsid w:val="00704F22"/>
    <w:rsid w:val="007101A1"/>
    <w:rsid w:val="0071231F"/>
    <w:rsid w:val="0071464F"/>
    <w:rsid w:val="0071527C"/>
    <w:rsid w:val="007170E8"/>
    <w:rsid w:val="00723591"/>
    <w:rsid w:val="007322E0"/>
    <w:rsid w:val="00740C3E"/>
    <w:rsid w:val="00742C5B"/>
    <w:rsid w:val="00751DD3"/>
    <w:rsid w:val="007537A9"/>
    <w:rsid w:val="00762BC7"/>
    <w:rsid w:val="00764289"/>
    <w:rsid w:val="0076511C"/>
    <w:rsid w:val="00770E43"/>
    <w:rsid w:val="00772A8F"/>
    <w:rsid w:val="00774340"/>
    <w:rsid w:val="00774789"/>
    <w:rsid w:val="00774DCF"/>
    <w:rsid w:val="007813D5"/>
    <w:rsid w:val="00784DA6"/>
    <w:rsid w:val="0078620D"/>
    <w:rsid w:val="00794005"/>
    <w:rsid w:val="00795855"/>
    <w:rsid w:val="00795B44"/>
    <w:rsid w:val="00796C40"/>
    <w:rsid w:val="007A2C59"/>
    <w:rsid w:val="007A3B13"/>
    <w:rsid w:val="007A6F80"/>
    <w:rsid w:val="007A7570"/>
    <w:rsid w:val="007B1D5F"/>
    <w:rsid w:val="007B433A"/>
    <w:rsid w:val="007B55A5"/>
    <w:rsid w:val="007B55D3"/>
    <w:rsid w:val="007B62B2"/>
    <w:rsid w:val="007B7273"/>
    <w:rsid w:val="007C019C"/>
    <w:rsid w:val="007C6710"/>
    <w:rsid w:val="007D0968"/>
    <w:rsid w:val="007D387A"/>
    <w:rsid w:val="007D75F8"/>
    <w:rsid w:val="007E452E"/>
    <w:rsid w:val="007E6256"/>
    <w:rsid w:val="007F2077"/>
    <w:rsid w:val="007F45A3"/>
    <w:rsid w:val="007F45ED"/>
    <w:rsid w:val="007F698D"/>
    <w:rsid w:val="00804B0A"/>
    <w:rsid w:val="0080600D"/>
    <w:rsid w:val="008066CD"/>
    <w:rsid w:val="00807F16"/>
    <w:rsid w:val="00812866"/>
    <w:rsid w:val="00814BF5"/>
    <w:rsid w:val="00817332"/>
    <w:rsid w:val="00820B03"/>
    <w:rsid w:val="00823556"/>
    <w:rsid w:val="00831CA8"/>
    <w:rsid w:val="00834B77"/>
    <w:rsid w:val="00836A8E"/>
    <w:rsid w:val="00836E1E"/>
    <w:rsid w:val="00837C90"/>
    <w:rsid w:val="00842A84"/>
    <w:rsid w:val="00842DC1"/>
    <w:rsid w:val="00843139"/>
    <w:rsid w:val="00846AD6"/>
    <w:rsid w:val="00851A40"/>
    <w:rsid w:val="00852B05"/>
    <w:rsid w:val="00852DAD"/>
    <w:rsid w:val="00854017"/>
    <w:rsid w:val="00860906"/>
    <w:rsid w:val="0086129B"/>
    <w:rsid w:val="00861831"/>
    <w:rsid w:val="00865135"/>
    <w:rsid w:val="00865763"/>
    <w:rsid w:val="00865F38"/>
    <w:rsid w:val="00870812"/>
    <w:rsid w:val="00877218"/>
    <w:rsid w:val="008805D2"/>
    <w:rsid w:val="0088189B"/>
    <w:rsid w:val="00881D80"/>
    <w:rsid w:val="0088241F"/>
    <w:rsid w:val="00882AAB"/>
    <w:rsid w:val="0088332C"/>
    <w:rsid w:val="008833A5"/>
    <w:rsid w:val="00885D39"/>
    <w:rsid w:val="0088667B"/>
    <w:rsid w:val="00891E68"/>
    <w:rsid w:val="00896F84"/>
    <w:rsid w:val="008A063A"/>
    <w:rsid w:val="008A60B0"/>
    <w:rsid w:val="008B256B"/>
    <w:rsid w:val="008B273E"/>
    <w:rsid w:val="008B2A68"/>
    <w:rsid w:val="008B32DD"/>
    <w:rsid w:val="008B53BA"/>
    <w:rsid w:val="008B7488"/>
    <w:rsid w:val="008C0055"/>
    <w:rsid w:val="008C2C19"/>
    <w:rsid w:val="008C4945"/>
    <w:rsid w:val="008C6B75"/>
    <w:rsid w:val="008D0061"/>
    <w:rsid w:val="008D21D5"/>
    <w:rsid w:val="008D2F80"/>
    <w:rsid w:val="008D4A79"/>
    <w:rsid w:val="008D4EBD"/>
    <w:rsid w:val="008D6BD1"/>
    <w:rsid w:val="008E2ED4"/>
    <w:rsid w:val="008E7630"/>
    <w:rsid w:val="008F0C35"/>
    <w:rsid w:val="008F4431"/>
    <w:rsid w:val="008F6023"/>
    <w:rsid w:val="008F648D"/>
    <w:rsid w:val="00902580"/>
    <w:rsid w:val="00907B83"/>
    <w:rsid w:val="00913992"/>
    <w:rsid w:val="00914874"/>
    <w:rsid w:val="00915DBE"/>
    <w:rsid w:val="00917DCD"/>
    <w:rsid w:val="009217C2"/>
    <w:rsid w:val="00923FAE"/>
    <w:rsid w:val="00924B47"/>
    <w:rsid w:val="009308D5"/>
    <w:rsid w:val="00932310"/>
    <w:rsid w:val="00940082"/>
    <w:rsid w:val="009412AF"/>
    <w:rsid w:val="00943961"/>
    <w:rsid w:val="00946C5E"/>
    <w:rsid w:val="00952DBE"/>
    <w:rsid w:val="00953F11"/>
    <w:rsid w:val="0095547D"/>
    <w:rsid w:val="0096057C"/>
    <w:rsid w:val="009654E5"/>
    <w:rsid w:val="00966F39"/>
    <w:rsid w:val="00973E08"/>
    <w:rsid w:val="009772E3"/>
    <w:rsid w:val="0098266D"/>
    <w:rsid w:val="00982E7E"/>
    <w:rsid w:val="009839A0"/>
    <w:rsid w:val="00986068"/>
    <w:rsid w:val="009871FE"/>
    <w:rsid w:val="00987355"/>
    <w:rsid w:val="0098736F"/>
    <w:rsid w:val="0099279B"/>
    <w:rsid w:val="00992FCD"/>
    <w:rsid w:val="0099319B"/>
    <w:rsid w:val="00993B25"/>
    <w:rsid w:val="00995AF7"/>
    <w:rsid w:val="00996396"/>
    <w:rsid w:val="009968E2"/>
    <w:rsid w:val="009A479E"/>
    <w:rsid w:val="009B5A06"/>
    <w:rsid w:val="009C1379"/>
    <w:rsid w:val="009C3181"/>
    <w:rsid w:val="009C4F2E"/>
    <w:rsid w:val="009C5255"/>
    <w:rsid w:val="009E2B8F"/>
    <w:rsid w:val="009E5928"/>
    <w:rsid w:val="009E6AE1"/>
    <w:rsid w:val="009F0700"/>
    <w:rsid w:val="009F092F"/>
    <w:rsid w:val="009F5688"/>
    <w:rsid w:val="009F768F"/>
    <w:rsid w:val="009F7BED"/>
    <w:rsid w:val="00A0117A"/>
    <w:rsid w:val="00A01B12"/>
    <w:rsid w:val="00A03CE6"/>
    <w:rsid w:val="00A04FA8"/>
    <w:rsid w:val="00A07D13"/>
    <w:rsid w:val="00A141EB"/>
    <w:rsid w:val="00A14319"/>
    <w:rsid w:val="00A167CA"/>
    <w:rsid w:val="00A1754C"/>
    <w:rsid w:val="00A20086"/>
    <w:rsid w:val="00A2132F"/>
    <w:rsid w:val="00A2453F"/>
    <w:rsid w:val="00A25CFA"/>
    <w:rsid w:val="00A33124"/>
    <w:rsid w:val="00A36575"/>
    <w:rsid w:val="00A36B92"/>
    <w:rsid w:val="00A36E60"/>
    <w:rsid w:val="00A4154C"/>
    <w:rsid w:val="00A4166B"/>
    <w:rsid w:val="00A427E6"/>
    <w:rsid w:val="00A56E66"/>
    <w:rsid w:val="00A57483"/>
    <w:rsid w:val="00A57E5C"/>
    <w:rsid w:val="00A70735"/>
    <w:rsid w:val="00A77347"/>
    <w:rsid w:val="00A910AE"/>
    <w:rsid w:val="00A9416C"/>
    <w:rsid w:val="00A95F41"/>
    <w:rsid w:val="00A971F4"/>
    <w:rsid w:val="00AA0B5C"/>
    <w:rsid w:val="00AA1EF6"/>
    <w:rsid w:val="00AA2282"/>
    <w:rsid w:val="00AA4C9E"/>
    <w:rsid w:val="00AB2850"/>
    <w:rsid w:val="00AB5A41"/>
    <w:rsid w:val="00AC02B1"/>
    <w:rsid w:val="00AC07EF"/>
    <w:rsid w:val="00AC114C"/>
    <w:rsid w:val="00AC1438"/>
    <w:rsid w:val="00AC23C8"/>
    <w:rsid w:val="00AC3FA9"/>
    <w:rsid w:val="00AD52BD"/>
    <w:rsid w:val="00AE5688"/>
    <w:rsid w:val="00AE5AD0"/>
    <w:rsid w:val="00AF0130"/>
    <w:rsid w:val="00AF228A"/>
    <w:rsid w:val="00AF295E"/>
    <w:rsid w:val="00AF29B7"/>
    <w:rsid w:val="00AF6693"/>
    <w:rsid w:val="00B14EBF"/>
    <w:rsid w:val="00B16BAB"/>
    <w:rsid w:val="00B17AFE"/>
    <w:rsid w:val="00B20C79"/>
    <w:rsid w:val="00B20C9A"/>
    <w:rsid w:val="00B21002"/>
    <w:rsid w:val="00B22659"/>
    <w:rsid w:val="00B2332B"/>
    <w:rsid w:val="00B24CB2"/>
    <w:rsid w:val="00B2704B"/>
    <w:rsid w:val="00B27436"/>
    <w:rsid w:val="00B27FD6"/>
    <w:rsid w:val="00B317A8"/>
    <w:rsid w:val="00B346FF"/>
    <w:rsid w:val="00B3565C"/>
    <w:rsid w:val="00B40110"/>
    <w:rsid w:val="00B40299"/>
    <w:rsid w:val="00B45980"/>
    <w:rsid w:val="00B45F85"/>
    <w:rsid w:val="00B50877"/>
    <w:rsid w:val="00B520E5"/>
    <w:rsid w:val="00B53036"/>
    <w:rsid w:val="00B5503F"/>
    <w:rsid w:val="00B57D36"/>
    <w:rsid w:val="00B61997"/>
    <w:rsid w:val="00B65DAF"/>
    <w:rsid w:val="00B668F1"/>
    <w:rsid w:val="00B675EA"/>
    <w:rsid w:val="00B7649F"/>
    <w:rsid w:val="00B928F5"/>
    <w:rsid w:val="00B92AFF"/>
    <w:rsid w:val="00B9322C"/>
    <w:rsid w:val="00B97DD4"/>
    <w:rsid w:val="00BA004E"/>
    <w:rsid w:val="00BA0572"/>
    <w:rsid w:val="00BA20A4"/>
    <w:rsid w:val="00BA3FC3"/>
    <w:rsid w:val="00BA62F5"/>
    <w:rsid w:val="00BA7B37"/>
    <w:rsid w:val="00BB26B5"/>
    <w:rsid w:val="00BB2913"/>
    <w:rsid w:val="00BB2BB7"/>
    <w:rsid w:val="00BB4CFD"/>
    <w:rsid w:val="00BC11D7"/>
    <w:rsid w:val="00BC25BE"/>
    <w:rsid w:val="00BC6199"/>
    <w:rsid w:val="00BD1FBD"/>
    <w:rsid w:val="00BD563E"/>
    <w:rsid w:val="00BD78E7"/>
    <w:rsid w:val="00BE0442"/>
    <w:rsid w:val="00BE719B"/>
    <w:rsid w:val="00BF02CA"/>
    <w:rsid w:val="00BF0A97"/>
    <w:rsid w:val="00BF264A"/>
    <w:rsid w:val="00BF45AB"/>
    <w:rsid w:val="00BF5BD6"/>
    <w:rsid w:val="00C006D9"/>
    <w:rsid w:val="00C01573"/>
    <w:rsid w:val="00C02194"/>
    <w:rsid w:val="00C031B1"/>
    <w:rsid w:val="00C03C7F"/>
    <w:rsid w:val="00C11319"/>
    <w:rsid w:val="00C11ED7"/>
    <w:rsid w:val="00C1237D"/>
    <w:rsid w:val="00C22AE3"/>
    <w:rsid w:val="00C23339"/>
    <w:rsid w:val="00C2489D"/>
    <w:rsid w:val="00C24BD4"/>
    <w:rsid w:val="00C24D35"/>
    <w:rsid w:val="00C25CB2"/>
    <w:rsid w:val="00C301EC"/>
    <w:rsid w:val="00C34069"/>
    <w:rsid w:val="00C34AE2"/>
    <w:rsid w:val="00C35292"/>
    <w:rsid w:val="00C42A1F"/>
    <w:rsid w:val="00C43278"/>
    <w:rsid w:val="00C50F1A"/>
    <w:rsid w:val="00C55110"/>
    <w:rsid w:val="00C67AB9"/>
    <w:rsid w:val="00C70E6B"/>
    <w:rsid w:val="00C713C6"/>
    <w:rsid w:val="00C72FA4"/>
    <w:rsid w:val="00C74526"/>
    <w:rsid w:val="00C75BBD"/>
    <w:rsid w:val="00C775EB"/>
    <w:rsid w:val="00C80DA7"/>
    <w:rsid w:val="00C80F90"/>
    <w:rsid w:val="00C81CEF"/>
    <w:rsid w:val="00C84217"/>
    <w:rsid w:val="00C8669A"/>
    <w:rsid w:val="00C87368"/>
    <w:rsid w:val="00C9238C"/>
    <w:rsid w:val="00C933F5"/>
    <w:rsid w:val="00C96920"/>
    <w:rsid w:val="00C96CF1"/>
    <w:rsid w:val="00C978AF"/>
    <w:rsid w:val="00CA071E"/>
    <w:rsid w:val="00CA09EE"/>
    <w:rsid w:val="00CA1C62"/>
    <w:rsid w:val="00CA1FB3"/>
    <w:rsid w:val="00CA5EB1"/>
    <w:rsid w:val="00CA648C"/>
    <w:rsid w:val="00CA78D5"/>
    <w:rsid w:val="00CB04A3"/>
    <w:rsid w:val="00CB11CE"/>
    <w:rsid w:val="00CB17EF"/>
    <w:rsid w:val="00CB4B70"/>
    <w:rsid w:val="00CC121F"/>
    <w:rsid w:val="00CC3918"/>
    <w:rsid w:val="00CC4117"/>
    <w:rsid w:val="00CD03A4"/>
    <w:rsid w:val="00CD30E4"/>
    <w:rsid w:val="00CD45B1"/>
    <w:rsid w:val="00CD5A84"/>
    <w:rsid w:val="00CD789E"/>
    <w:rsid w:val="00CE173E"/>
    <w:rsid w:val="00CE3649"/>
    <w:rsid w:val="00CE461F"/>
    <w:rsid w:val="00CE6AE9"/>
    <w:rsid w:val="00CE7183"/>
    <w:rsid w:val="00CF0D0F"/>
    <w:rsid w:val="00CF12BE"/>
    <w:rsid w:val="00CF2B79"/>
    <w:rsid w:val="00CF411B"/>
    <w:rsid w:val="00CF53C2"/>
    <w:rsid w:val="00CF69BB"/>
    <w:rsid w:val="00CF6F0C"/>
    <w:rsid w:val="00CF7B70"/>
    <w:rsid w:val="00D027CA"/>
    <w:rsid w:val="00D0339A"/>
    <w:rsid w:val="00D06AEF"/>
    <w:rsid w:val="00D108B5"/>
    <w:rsid w:val="00D156C7"/>
    <w:rsid w:val="00D15899"/>
    <w:rsid w:val="00D20E8B"/>
    <w:rsid w:val="00D23836"/>
    <w:rsid w:val="00D24708"/>
    <w:rsid w:val="00D278C3"/>
    <w:rsid w:val="00D343ED"/>
    <w:rsid w:val="00D34CEF"/>
    <w:rsid w:val="00D40957"/>
    <w:rsid w:val="00D42163"/>
    <w:rsid w:val="00D42F9A"/>
    <w:rsid w:val="00D437B5"/>
    <w:rsid w:val="00D4497D"/>
    <w:rsid w:val="00D458D0"/>
    <w:rsid w:val="00D50C5E"/>
    <w:rsid w:val="00D530BC"/>
    <w:rsid w:val="00D614F6"/>
    <w:rsid w:val="00D62247"/>
    <w:rsid w:val="00D656D1"/>
    <w:rsid w:val="00D67751"/>
    <w:rsid w:val="00D73C13"/>
    <w:rsid w:val="00D854F2"/>
    <w:rsid w:val="00D85F4B"/>
    <w:rsid w:val="00D86DC4"/>
    <w:rsid w:val="00D87D22"/>
    <w:rsid w:val="00D92A00"/>
    <w:rsid w:val="00DA4EA0"/>
    <w:rsid w:val="00DA7456"/>
    <w:rsid w:val="00DA7CBC"/>
    <w:rsid w:val="00DB0433"/>
    <w:rsid w:val="00DB0835"/>
    <w:rsid w:val="00DB53FE"/>
    <w:rsid w:val="00DB7F0A"/>
    <w:rsid w:val="00DC0C58"/>
    <w:rsid w:val="00DC14AF"/>
    <w:rsid w:val="00DC2788"/>
    <w:rsid w:val="00DC38B6"/>
    <w:rsid w:val="00DC5A57"/>
    <w:rsid w:val="00DC7549"/>
    <w:rsid w:val="00DD0A34"/>
    <w:rsid w:val="00DD4FB8"/>
    <w:rsid w:val="00DD6FAF"/>
    <w:rsid w:val="00DE087D"/>
    <w:rsid w:val="00DE2162"/>
    <w:rsid w:val="00DE551F"/>
    <w:rsid w:val="00DF063A"/>
    <w:rsid w:val="00DF2169"/>
    <w:rsid w:val="00DF40FB"/>
    <w:rsid w:val="00DF71E9"/>
    <w:rsid w:val="00E00450"/>
    <w:rsid w:val="00E00EAD"/>
    <w:rsid w:val="00E05232"/>
    <w:rsid w:val="00E054C1"/>
    <w:rsid w:val="00E07290"/>
    <w:rsid w:val="00E118B4"/>
    <w:rsid w:val="00E123A7"/>
    <w:rsid w:val="00E12FC6"/>
    <w:rsid w:val="00E156B8"/>
    <w:rsid w:val="00E173E9"/>
    <w:rsid w:val="00E26446"/>
    <w:rsid w:val="00E316C6"/>
    <w:rsid w:val="00E33300"/>
    <w:rsid w:val="00E33A48"/>
    <w:rsid w:val="00E34F18"/>
    <w:rsid w:val="00E34FC6"/>
    <w:rsid w:val="00E362E4"/>
    <w:rsid w:val="00E373C2"/>
    <w:rsid w:val="00E40C32"/>
    <w:rsid w:val="00E423B7"/>
    <w:rsid w:val="00E430B5"/>
    <w:rsid w:val="00E46191"/>
    <w:rsid w:val="00E5266C"/>
    <w:rsid w:val="00E61606"/>
    <w:rsid w:val="00E678BD"/>
    <w:rsid w:val="00E67F20"/>
    <w:rsid w:val="00E722AF"/>
    <w:rsid w:val="00E73E53"/>
    <w:rsid w:val="00E740EA"/>
    <w:rsid w:val="00E764F2"/>
    <w:rsid w:val="00E779F9"/>
    <w:rsid w:val="00E80115"/>
    <w:rsid w:val="00E84430"/>
    <w:rsid w:val="00E86106"/>
    <w:rsid w:val="00E9469B"/>
    <w:rsid w:val="00E95A0A"/>
    <w:rsid w:val="00E97AA8"/>
    <w:rsid w:val="00EA10BA"/>
    <w:rsid w:val="00EA480E"/>
    <w:rsid w:val="00EA7F2A"/>
    <w:rsid w:val="00EB2596"/>
    <w:rsid w:val="00EB2926"/>
    <w:rsid w:val="00EB4A13"/>
    <w:rsid w:val="00EB5271"/>
    <w:rsid w:val="00EB664D"/>
    <w:rsid w:val="00EB74EC"/>
    <w:rsid w:val="00EC21F3"/>
    <w:rsid w:val="00EC33FB"/>
    <w:rsid w:val="00EC489D"/>
    <w:rsid w:val="00ED4246"/>
    <w:rsid w:val="00ED4AC1"/>
    <w:rsid w:val="00ED5506"/>
    <w:rsid w:val="00EE6021"/>
    <w:rsid w:val="00EF6B71"/>
    <w:rsid w:val="00F02B34"/>
    <w:rsid w:val="00F037CF"/>
    <w:rsid w:val="00F131CD"/>
    <w:rsid w:val="00F13B48"/>
    <w:rsid w:val="00F16C22"/>
    <w:rsid w:val="00F21223"/>
    <w:rsid w:val="00F272F4"/>
    <w:rsid w:val="00F31933"/>
    <w:rsid w:val="00F33A08"/>
    <w:rsid w:val="00F36D64"/>
    <w:rsid w:val="00F403D5"/>
    <w:rsid w:val="00F41E41"/>
    <w:rsid w:val="00F501CF"/>
    <w:rsid w:val="00F518DE"/>
    <w:rsid w:val="00F52FD6"/>
    <w:rsid w:val="00F54614"/>
    <w:rsid w:val="00F62CCB"/>
    <w:rsid w:val="00F631E0"/>
    <w:rsid w:val="00F66C17"/>
    <w:rsid w:val="00F677B1"/>
    <w:rsid w:val="00F731DA"/>
    <w:rsid w:val="00F84A1F"/>
    <w:rsid w:val="00F84E67"/>
    <w:rsid w:val="00F86860"/>
    <w:rsid w:val="00F9673C"/>
    <w:rsid w:val="00FA0D54"/>
    <w:rsid w:val="00FA2D96"/>
    <w:rsid w:val="00FA3A4E"/>
    <w:rsid w:val="00FA4425"/>
    <w:rsid w:val="00FB2C48"/>
    <w:rsid w:val="00FC2E91"/>
    <w:rsid w:val="00FC61AD"/>
    <w:rsid w:val="00FD0F84"/>
    <w:rsid w:val="00FD4B02"/>
    <w:rsid w:val="00FD5309"/>
    <w:rsid w:val="00FD63BA"/>
    <w:rsid w:val="00FE0AFB"/>
    <w:rsid w:val="00FE3DB8"/>
    <w:rsid w:val="00FE49B5"/>
    <w:rsid w:val="00FE548A"/>
    <w:rsid w:val="00FE6FC3"/>
    <w:rsid w:val="00FF03CB"/>
    <w:rsid w:val="00FF09E7"/>
    <w:rsid w:val="00FF0F63"/>
    <w:rsid w:val="00FF29C2"/>
    <w:rsid w:val="00FF2FE7"/>
    <w:rsid w:val="00FF44A3"/>
    <w:rsid w:val="0F53D3E3"/>
    <w:rsid w:val="41167EA2"/>
    <w:rsid w:val="5287067B"/>
    <w:rsid w:val="59BD2D2F"/>
    <w:rsid w:val="7A74A6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BED311"/>
  <w15:docId w15:val="{7A0163EB-DD5A-4969-BF53-5B1D4CD78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5">
    <w:lsdException w:name="heading 3" w:semiHidden="1"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160C91"/>
    <w:pPr>
      <w:spacing w:after="60" w:line="240" w:lineRule="exact"/>
    </w:pPr>
    <w:rPr>
      <w:rFonts w:ascii="BundesSans Office" w:hAnsi="BundesSans Office"/>
      <w:sz w:val="18"/>
      <w:szCs w:val="18"/>
    </w:rPr>
  </w:style>
  <w:style w:type="paragraph" w:styleId="Heading1">
    <w:name w:val="heading 1"/>
    <w:basedOn w:val="Normal"/>
    <w:next w:val="Normal"/>
    <w:rsid w:val="00CA78D5"/>
    <w:pPr>
      <w:spacing w:before="480" w:after="240" w:line="350" w:lineRule="exact"/>
      <w:outlineLvl w:val="0"/>
    </w:pPr>
    <w:rPr>
      <w:rFonts w:ascii="BundesSerif Office" w:hAnsi="BundesSerif Office" w:cs="Arial"/>
      <w:b/>
      <w:bCs/>
      <w:color w:val="74B917" w:themeColor="accent1"/>
      <w:sz w:val="24"/>
      <w:szCs w:val="24"/>
    </w:rPr>
  </w:style>
  <w:style w:type="paragraph" w:styleId="Heading2">
    <w:name w:val="heading 2"/>
    <w:basedOn w:val="Normal"/>
    <w:next w:val="Normal"/>
    <w:rsid w:val="00CA78D5"/>
    <w:pPr>
      <w:spacing w:before="480" w:after="240" w:line="350" w:lineRule="exact"/>
      <w:outlineLvl w:val="1"/>
    </w:pPr>
    <w:rPr>
      <w:rFonts w:ascii="BundesSerif Office" w:hAnsi="BundesSerif Office" w:cs="Arial"/>
      <w:b/>
      <w:bCs/>
      <w:color w:val="808080" w:themeColor="background1" w:themeShade="80"/>
      <w:sz w:val="24"/>
      <w:szCs w:val="24"/>
    </w:rPr>
  </w:style>
  <w:style w:type="paragraph" w:styleId="Heading3">
    <w:name w:val="heading 3"/>
    <w:basedOn w:val="Normal"/>
    <w:next w:val="Normal"/>
    <w:rsid w:val="00CA78D5"/>
    <w:pPr>
      <w:spacing w:before="480" w:after="240"/>
      <w:outlineLvl w:val="2"/>
    </w:pPr>
    <w:rPr>
      <w:rFonts w:ascii="BundesSerif Office" w:hAnsi="BundesSerif Office" w:cs="Arial"/>
      <w:b/>
      <w:bCs/>
      <w:color w:val="595959" w:themeColor="text1" w:themeTint="A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5B233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B2335"/>
    <w:rPr>
      <w:rFonts w:ascii="Tahoma" w:hAnsi="Tahoma" w:cs="Tahoma"/>
      <w:sz w:val="16"/>
      <w:szCs w:val="16"/>
    </w:rPr>
  </w:style>
  <w:style w:type="paragraph" w:customStyle="1" w:styleId="AufzhlungFS">
    <w:name w:val="Aufzählung FS"/>
    <w:basedOn w:val="letzterAufzhlungspunktFS"/>
    <w:rsid w:val="005B2335"/>
    <w:pPr>
      <w:spacing w:after="40"/>
    </w:pPr>
  </w:style>
  <w:style w:type="paragraph" w:customStyle="1" w:styleId="berschrift3ohneAbstand">
    <w:name w:val="Überschrift 3 ohne Abstand"/>
    <w:basedOn w:val="Heading3"/>
    <w:rsid w:val="00CA78D5"/>
    <w:pPr>
      <w:spacing w:after="0"/>
    </w:pPr>
  </w:style>
  <w:style w:type="paragraph" w:styleId="TOC1">
    <w:name w:val="toc 1"/>
    <w:basedOn w:val="Normal"/>
    <w:next w:val="Normal"/>
    <w:autoRedefine/>
    <w:semiHidden/>
    <w:rsid w:val="00F84A1F"/>
    <w:pPr>
      <w:tabs>
        <w:tab w:val="left" w:pos="567"/>
        <w:tab w:val="right" w:leader="dot" w:pos="9062"/>
      </w:tabs>
      <w:spacing w:before="180"/>
      <w:ind w:left="567" w:hanging="567"/>
      <w:outlineLvl w:val="0"/>
    </w:pPr>
    <w:rPr>
      <w:b/>
      <w:noProof/>
    </w:rPr>
  </w:style>
  <w:style w:type="paragraph" w:styleId="TOC2">
    <w:name w:val="toc 2"/>
    <w:basedOn w:val="Normal"/>
    <w:next w:val="Normal"/>
    <w:autoRedefine/>
    <w:semiHidden/>
    <w:rsid w:val="00F84A1F"/>
    <w:pPr>
      <w:tabs>
        <w:tab w:val="left" w:pos="1134"/>
        <w:tab w:val="right" w:leader="dot" w:pos="9062"/>
      </w:tabs>
      <w:spacing w:before="120"/>
      <w:ind w:left="1134" w:hanging="567"/>
      <w:outlineLvl w:val="1"/>
    </w:pPr>
    <w:rPr>
      <w:noProof/>
      <w:szCs w:val="36"/>
    </w:rPr>
  </w:style>
  <w:style w:type="paragraph" w:styleId="TOC3">
    <w:name w:val="toc 3"/>
    <w:basedOn w:val="Normal"/>
    <w:next w:val="Normal"/>
    <w:autoRedefine/>
    <w:semiHidden/>
    <w:rsid w:val="00F84A1F"/>
    <w:pPr>
      <w:spacing w:before="60"/>
      <w:ind w:left="1985" w:hanging="851"/>
      <w:outlineLvl w:val="2"/>
    </w:pPr>
  </w:style>
  <w:style w:type="paragraph" w:styleId="Revision">
    <w:name w:val="Revision"/>
    <w:hidden/>
    <w:uiPriority w:val="99"/>
    <w:semiHidden/>
    <w:rsid w:val="00BA7B37"/>
    <w:rPr>
      <w:rFonts w:ascii="Garamond" w:hAnsi="Garamond"/>
    </w:rPr>
  </w:style>
  <w:style w:type="paragraph" w:styleId="Footer">
    <w:name w:val="footer"/>
    <w:basedOn w:val="Normal"/>
    <w:link w:val="FooterChar"/>
    <w:uiPriority w:val="99"/>
    <w:rsid w:val="00630603"/>
    <w:pPr>
      <w:tabs>
        <w:tab w:val="center" w:pos="4703"/>
        <w:tab w:val="right" w:pos="9406"/>
      </w:tabs>
      <w:spacing w:line="240" w:lineRule="auto"/>
    </w:pPr>
  </w:style>
  <w:style w:type="paragraph" w:customStyle="1" w:styleId="TitelFS">
    <w:name w:val="Titel FS"/>
    <w:basedOn w:val="Normal"/>
    <w:link w:val="TiteldesFactsheetsZchn"/>
    <w:qFormat/>
    <w:rsid w:val="005B2335"/>
    <w:pPr>
      <w:spacing w:before="360" w:line="240" w:lineRule="auto"/>
    </w:pPr>
    <w:rPr>
      <w:rFonts w:ascii="Arial" w:hAnsi="Arial" w:cs="Arial"/>
      <w:bCs/>
      <w:spacing w:val="10"/>
      <w:sz w:val="42"/>
      <w:szCs w:val="42"/>
    </w:rPr>
  </w:style>
  <w:style w:type="character" w:customStyle="1" w:styleId="FooterChar">
    <w:name w:val="Footer Char"/>
    <w:basedOn w:val="DefaultParagraphFont"/>
    <w:link w:val="Footer"/>
    <w:uiPriority w:val="99"/>
    <w:rsid w:val="00630603"/>
    <w:rPr>
      <w:rFonts w:ascii="Garamond" w:hAnsi="Garamond"/>
    </w:rPr>
  </w:style>
  <w:style w:type="paragraph" w:customStyle="1" w:styleId="UntertitelFS">
    <w:name w:val="Untertitel FS"/>
    <w:basedOn w:val="Normal"/>
    <w:link w:val="UntertitelFSZchn"/>
    <w:qFormat/>
    <w:rsid w:val="005B2335"/>
    <w:pPr>
      <w:spacing w:before="120" w:line="240" w:lineRule="auto"/>
    </w:pPr>
    <w:rPr>
      <w:rFonts w:ascii="Arial" w:hAnsi="Arial" w:cs="Arial"/>
      <w:color w:val="333333"/>
      <w:spacing w:val="10"/>
      <w:sz w:val="30"/>
      <w:szCs w:val="30"/>
    </w:rPr>
  </w:style>
  <w:style w:type="character" w:customStyle="1" w:styleId="TiteldesFactsheetsZchn">
    <w:name w:val="Titel des Factsheets Zchn"/>
    <w:basedOn w:val="DefaultParagraphFont"/>
    <w:link w:val="TitelFS"/>
    <w:rsid w:val="005B2335"/>
    <w:rPr>
      <w:rFonts w:ascii="Arial" w:hAnsi="Arial" w:cs="Arial"/>
      <w:b/>
      <w:bCs/>
      <w:spacing w:val="10"/>
      <w:sz w:val="42"/>
      <w:szCs w:val="42"/>
    </w:rPr>
  </w:style>
  <w:style w:type="character" w:customStyle="1" w:styleId="UntertitelFSZchn">
    <w:name w:val="Untertitel FS Zchn"/>
    <w:basedOn w:val="DefaultParagraphFont"/>
    <w:link w:val="UntertitelFS"/>
    <w:rsid w:val="005B2335"/>
    <w:rPr>
      <w:rFonts w:ascii="Arial" w:hAnsi="Arial" w:cs="Arial"/>
      <w:b/>
      <w:bCs/>
      <w:color w:val="333333"/>
      <w:spacing w:val="10"/>
      <w:sz w:val="30"/>
      <w:szCs w:val="30"/>
    </w:rPr>
  </w:style>
  <w:style w:type="paragraph" w:customStyle="1" w:styleId="TextFS">
    <w:name w:val="Text FS"/>
    <w:basedOn w:val="Normal"/>
    <w:link w:val="TextFSZchn"/>
    <w:qFormat/>
    <w:rsid w:val="001272A7"/>
    <w:pPr>
      <w:spacing w:after="120"/>
    </w:pPr>
  </w:style>
  <w:style w:type="paragraph" w:customStyle="1" w:styleId="letzterAbsatzFS">
    <w:name w:val="letzter Absatz FS"/>
    <w:basedOn w:val="Normal"/>
    <w:link w:val="letzterAbsatzFSZchn"/>
    <w:qFormat/>
    <w:rsid w:val="001272A7"/>
  </w:style>
  <w:style w:type="character" w:customStyle="1" w:styleId="TextFSZchn">
    <w:name w:val="Text FS Zchn"/>
    <w:basedOn w:val="DefaultParagraphFont"/>
    <w:link w:val="TextFS"/>
    <w:rsid w:val="001272A7"/>
    <w:rPr>
      <w:rFonts w:ascii="Garamond" w:hAnsi="Garamond"/>
    </w:rPr>
  </w:style>
  <w:style w:type="character" w:customStyle="1" w:styleId="letzterAbsatzFSZchn">
    <w:name w:val="letzter Absatz FS Zchn"/>
    <w:basedOn w:val="DefaultParagraphFont"/>
    <w:link w:val="letzterAbsatzFS"/>
    <w:rsid w:val="001272A7"/>
    <w:rPr>
      <w:rFonts w:ascii="Garamond" w:hAnsi="Garamond"/>
    </w:rPr>
  </w:style>
  <w:style w:type="paragraph" w:customStyle="1" w:styleId="ZwischenberschriftFS">
    <w:name w:val="Zwischenüberschrift FS"/>
    <w:basedOn w:val="letzterAbsatzFS"/>
    <w:link w:val="ZwischenberschriftFSZchn"/>
    <w:qFormat/>
    <w:rsid w:val="00CE7183"/>
    <w:pPr>
      <w:spacing w:after="120" w:line="240" w:lineRule="auto"/>
    </w:pPr>
    <w:rPr>
      <w:b/>
    </w:rPr>
  </w:style>
  <w:style w:type="paragraph" w:customStyle="1" w:styleId="KontaktberschriftFS">
    <w:name w:val="Kontakt Überschrift FS"/>
    <w:basedOn w:val="Normal"/>
    <w:link w:val="KontaktberschriftFSZchn"/>
    <w:qFormat/>
    <w:rsid w:val="004F3884"/>
    <w:pPr>
      <w:spacing w:line="240" w:lineRule="auto"/>
    </w:pPr>
    <w:rPr>
      <w:rFonts w:ascii="Arial" w:hAnsi="Arial" w:cs="Arial"/>
      <w:b/>
      <w:bCs/>
    </w:rPr>
  </w:style>
  <w:style w:type="character" w:customStyle="1" w:styleId="ZwischenberschriftFSZchn">
    <w:name w:val="Zwischenüberschrift FS Zchn"/>
    <w:basedOn w:val="letzterAbsatzFSZchn"/>
    <w:link w:val="ZwischenberschriftFS"/>
    <w:rsid w:val="00CE7183"/>
    <w:rPr>
      <w:rFonts w:ascii="Garamond" w:hAnsi="Garamond"/>
      <w:b/>
    </w:rPr>
  </w:style>
  <w:style w:type="paragraph" w:customStyle="1" w:styleId="KontaktFS">
    <w:name w:val="Kontakt FS"/>
    <w:basedOn w:val="Normal"/>
    <w:link w:val="KontaktFSZchn"/>
    <w:qFormat/>
    <w:rsid w:val="004F3884"/>
    <w:pPr>
      <w:tabs>
        <w:tab w:val="left" w:pos="274"/>
      </w:tabs>
    </w:pPr>
  </w:style>
  <w:style w:type="character" w:customStyle="1" w:styleId="KontaktberschriftFSZchn">
    <w:name w:val="Kontakt Überschrift FS Zchn"/>
    <w:basedOn w:val="DefaultParagraphFont"/>
    <w:link w:val="KontaktberschriftFS"/>
    <w:rsid w:val="004F3884"/>
    <w:rPr>
      <w:rFonts w:ascii="Arial" w:hAnsi="Arial" w:cs="Arial"/>
      <w:b/>
      <w:bCs/>
    </w:rPr>
  </w:style>
  <w:style w:type="paragraph" w:customStyle="1" w:styleId="letzterAufzhlungspunktFS">
    <w:name w:val="letzter Aufzählungspunkt FS"/>
    <w:basedOn w:val="Normal"/>
    <w:link w:val="letzterAufzhlungspunktFSZchn"/>
    <w:qFormat/>
    <w:rsid w:val="007F698D"/>
    <w:pPr>
      <w:numPr>
        <w:numId w:val="4"/>
      </w:numPr>
      <w:tabs>
        <w:tab w:val="num" w:pos="360"/>
      </w:tabs>
      <w:ind w:left="0" w:firstLine="0"/>
    </w:pPr>
  </w:style>
  <w:style w:type="character" w:customStyle="1" w:styleId="KontaktFSZchn">
    <w:name w:val="Kontakt FS Zchn"/>
    <w:basedOn w:val="DefaultParagraphFont"/>
    <w:link w:val="KontaktFS"/>
    <w:rsid w:val="004F3884"/>
    <w:rPr>
      <w:rFonts w:ascii="Garamond" w:hAnsi="Garamond"/>
    </w:rPr>
  </w:style>
  <w:style w:type="character" w:customStyle="1" w:styleId="letzterAufzhlungspunktFSZchn">
    <w:name w:val="letzter Aufzählungspunkt FS Zchn"/>
    <w:basedOn w:val="DefaultParagraphFont"/>
    <w:link w:val="letzterAufzhlungspunktFS"/>
    <w:rsid w:val="007F698D"/>
    <w:rPr>
      <w:rFonts w:ascii="Garamond" w:hAnsi="Garamond"/>
    </w:rPr>
  </w:style>
  <w:style w:type="paragraph" w:customStyle="1" w:styleId="Zwischenberschrift">
    <w:name w:val="Zwischenüberschrift"/>
    <w:basedOn w:val="Normal"/>
    <w:rsid w:val="009E2B8F"/>
    <w:pPr>
      <w:spacing w:after="120"/>
    </w:pPr>
    <w:rPr>
      <w:rFonts w:ascii="Arial" w:hAnsi="Arial" w:cs="Arial"/>
      <w:b/>
      <w:bCs/>
    </w:rPr>
  </w:style>
  <w:style w:type="character" w:customStyle="1" w:styleId="HinweisFS">
    <w:name w:val="Hinweis FS"/>
    <w:basedOn w:val="DefaultParagraphFont"/>
    <w:rsid w:val="004C49D4"/>
    <w:rPr>
      <w:color w:val="FF0000"/>
      <w:sz w:val="28"/>
    </w:rPr>
  </w:style>
  <w:style w:type="table" w:styleId="TableGrid">
    <w:name w:val="Table Grid"/>
    <w:basedOn w:val="TableNormal"/>
    <w:uiPriority w:val="59"/>
    <w:rsid w:val="000039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m-Fotobeschreibung">
    <w:name w:val="Diagramm-/Fotobeschreibung"/>
    <w:basedOn w:val="Normal"/>
    <w:uiPriority w:val="99"/>
    <w:rsid w:val="009F7BED"/>
    <w:pPr>
      <w:autoSpaceDE w:val="0"/>
      <w:autoSpaceDN w:val="0"/>
      <w:adjustRightInd w:val="0"/>
      <w:spacing w:after="85" w:line="288" w:lineRule="auto"/>
      <w:ind w:right="454"/>
      <w:textAlignment w:val="center"/>
    </w:pPr>
    <w:rPr>
      <w:rFonts w:ascii="BundesSerif Regular Italic" w:hAnsi="BundesSerif Regular Italic" w:cs="BundesSerif Regular Italic"/>
      <w:i/>
      <w:iCs/>
      <w:color w:val="000000"/>
      <w:sz w:val="16"/>
      <w:szCs w:val="16"/>
    </w:rPr>
  </w:style>
  <w:style w:type="character" w:customStyle="1" w:styleId="italic">
    <w:name w:val="italic"/>
    <w:uiPriority w:val="99"/>
    <w:rsid w:val="009F7BED"/>
    <w:rPr>
      <w:i/>
      <w:iCs/>
    </w:rPr>
  </w:style>
  <w:style w:type="paragraph" w:styleId="PlainText">
    <w:name w:val="Plain Text"/>
    <w:basedOn w:val="Normal"/>
    <w:link w:val="PlainTextChar"/>
    <w:uiPriority w:val="99"/>
    <w:unhideWhenUsed/>
    <w:rsid w:val="005843AD"/>
    <w:pPr>
      <w:spacing w:line="240" w:lineRule="auto"/>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5843AD"/>
    <w:rPr>
      <w:rFonts w:ascii="Calibri" w:eastAsiaTheme="minorHAnsi" w:hAnsi="Calibri" w:cstheme="minorBidi"/>
      <w:sz w:val="22"/>
      <w:szCs w:val="21"/>
      <w:lang w:val="en-GB" w:eastAsia="en-US"/>
    </w:rPr>
  </w:style>
  <w:style w:type="paragraph" w:styleId="ListParagraph">
    <w:name w:val="List Paragraph"/>
    <w:basedOn w:val="Normal"/>
    <w:uiPriority w:val="34"/>
    <w:qFormat/>
    <w:rsid w:val="00CA78D5"/>
    <w:pPr>
      <w:numPr>
        <w:numId w:val="7"/>
      </w:numPr>
      <w:spacing w:before="120" w:after="120" w:line="260" w:lineRule="exact"/>
      <w:ind w:left="283" w:hanging="272"/>
      <w:contextualSpacing/>
    </w:pPr>
    <w:rPr>
      <w:spacing w:val="1"/>
    </w:rPr>
  </w:style>
  <w:style w:type="paragraph" w:customStyle="1" w:styleId="Photocredits">
    <w:name w:val="Photo credits"/>
    <w:basedOn w:val="Normal"/>
    <w:uiPriority w:val="99"/>
    <w:rsid w:val="008D4EBD"/>
    <w:pPr>
      <w:autoSpaceDE w:val="0"/>
      <w:autoSpaceDN w:val="0"/>
      <w:adjustRightInd w:val="0"/>
      <w:spacing w:line="288" w:lineRule="auto"/>
      <w:textAlignment w:val="center"/>
    </w:pPr>
    <w:rPr>
      <w:rFonts w:cs="BundesSans Bold"/>
      <w:b/>
      <w:bCs/>
      <w:color w:val="6F6F6F"/>
      <w:sz w:val="12"/>
      <w:szCs w:val="12"/>
    </w:rPr>
  </w:style>
  <w:style w:type="paragraph" w:customStyle="1" w:styleId="Imprint">
    <w:name w:val="Imprint"/>
    <w:basedOn w:val="Normal"/>
    <w:uiPriority w:val="99"/>
    <w:rsid w:val="00CA78D5"/>
    <w:pPr>
      <w:tabs>
        <w:tab w:val="left" w:pos="1340"/>
      </w:tabs>
      <w:autoSpaceDE w:val="0"/>
      <w:autoSpaceDN w:val="0"/>
      <w:adjustRightInd w:val="0"/>
      <w:spacing w:before="120" w:line="168" w:lineRule="atLeast"/>
      <w:textAlignment w:val="center"/>
    </w:pPr>
    <w:rPr>
      <w:rFonts w:ascii="BundesSerif Office" w:hAnsi="BundesSerif Office" w:cs="BundesSerif Regular"/>
      <w:color w:val="7F7F7F" w:themeColor="text1" w:themeTint="80"/>
      <w:sz w:val="14"/>
      <w:szCs w:val="14"/>
    </w:rPr>
  </w:style>
  <w:style w:type="character" w:customStyle="1" w:styleId="BundesSansfrImpressum">
    <w:name w:val="BundesSans für Impressum"/>
    <w:uiPriority w:val="99"/>
    <w:rsid w:val="002E77FA"/>
    <w:rPr>
      <w:rFonts w:ascii="BundesSans Office" w:hAnsi="BundesSans Office" w:cs="BundesSans Regular"/>
      <w:color w:val="000000"/>
    </w:rPr>
  </w:style>
  <w:style w:type="paragraph" w:customStyle="1" w:styleId="Headline">
    <w:name w:val="Headline"/>
    <w:rsid w:val="00CA78D5"/>
    <w:pPr>
      <w:framePr w:hSpace="180" w:wrap="around" w:vAnchor="text" w:hAnchor="text" w:x="-1129" w:y="1"/>
      <w:spacing w:after="160" w:line="580" w:lineRule="exact"/>
      <w:suppressOverlap/>
    </w:pPr>
    <w:rPr>
      <w:rFonts w:ascii="BundesSerif Office" w:hAnsi="BundesSerif Office" w:cs="Arial"/>
      <w:b/>
      <w:bCs/>
      <w:color w:val="414141"/>
      <w:spacing w:val="-2"/>
      <w:sz w:val="48"/>
      <w:szCs w:val="42"/>
    </w:rPr>
  </w:style>
  <w:style w:type="paragraph" w:customStyle="1" w:styleId="Subheadline">
    <w:name w:val="Sub headline"/>
    <w:rsid w:val="00CA78D5"/>
    <w:pPr>
      <w:framePr w:hSpace="180" w:wrap="around" w:vAnchor="text" w:hAnchor="text" w:x="-1129" w:y="1"/>
      <w:spacing w:line="380" w:lineRule="exact"/>
      <w:suppressOverlap/>
    </w:pPr>
    <w:rPr>
      <w:rFonts w:ascii="BundesSans Office" w:hAnsi="BundesSans Office" w:cs="Arial"/>
      <w:b/>
      <w:color w:val="828282"/>
      <w:spacing w:val="-2"/>
      <w:sz w:val="28"/>
      <w:szCs w:val="30"/>
    </w:rPr>
  </w:style>
  <w:style w:type="paragraph" w:customStyle="1" w:styleId="Photodescription">
    <w:name w:val="Photo description"/>
    <w:rsid w:val="00CA78D5"/>
    <w:pPr>
      <w:spacing w:after="85"/>
      <w:ind w:left="11" w:right="454"/>
    </w:pPr>
    <w:rPr>
      <w:rFonts w:ascii="BundesSerif Office" w:hAnsi="BundesSerif Office"/>
      <w:i/>
      <w:iCs/>
      <w:color w:val="646464"/>
      <w:sz w:val="16"/>
      <w:szCs w:val="16"/>
    </w:rPr>
  </w:style>
  <w:style w:type="paragraph" w:customStyle="1" w:styleId="Bulletlevel1">
    <w:name w:val="Bullet level 1"/>
    <w:rsid w:val="00CA78D5"/>
    <w:pPr>
      <w:numPr>
        <w:numId w:val="10"/>
      </w:numPr>
      <w:spacing w:after="60"/>
      <w:ind w:left="284" w:hanging="284"/>
    </w:pPr>
    <w:rPr>
      <w:rFonts w:ascii="BundesSans Office" w:hAnsi="BundesSans Office"/>
      <w:spacing w:val="1"/>
      <w:sz w:val="18"/>
      <w:szCs w:val="18"/>
    </w:rPr>
  </w:style>
  <w:style w:type="paragraph" w:customStyle="1" w:styleId="Bulletlevel2">
    <w:name w:val="Bullet level 2"/>
    <w:rsid w:val="00CA78D5"/>
    <w:pPr>
      <w:numPr>
        <w:numId w:val="26"/>
      </w:numPr>
      <w:spacing w:after="60"/>
      <w:ind w:left="567" w:hanging="283"/>
    </w:pPr>
    <w:rPr>
      <w:rFonts w:ascii="BundesSans Office" w:hAnsi="BundesSans Office"/>
      <w:color w:val="595959" w:themeColor="text1" w:themeTint="A6"/>
      <w:spacing w:val="1"/>
      <w:sz w:val="18"/>
      <w:szCs w:val="18"/>
    </w:rPr>
  </w:style>
  <w:style w:type="paragraph" w:customStyle="1" w:styleId="Bulletlevel3">
    <w:name w:val="Bullet level 3"/>
    <w:rsid w:val="00CA78D5"/>
    <w:pPr>
      <w:numPr>
        <w:numId w:val="27"/>
      </w:numPr>
      <w:spacing w:after="60"/>
      <w:ind w:left="851" w:hanging="284"/>
    </w:pPr>
    <w:rPr>
      <w:rFonts w:ascii="BundesSans Office" w:hAnsi="BundesSans Office"/>
      <w:color w:val="595959" w:themeColor="text1" w:themeTint="A6"/>
      <w:spacing w:val="1"/>
      <w:sz w:val="18"/>
      <w:szCs w:val="18"/>
    </w:rPr>
  </w:style>
  <w:style w:type="paragraph" w:customStyle="1" w:styleId="abcListlevel1">
    <w:name w:val="a.b.c. List level 1"/>
    <w:rsid w:val="00CA78D5"/>
    <w:pPr>
      <w:numPr>
        <w:numId w:val="28"/>
      </w:numPr>
      <w:spacing w:after="60"/>
      <w:ind w:left="284" w:hanging="284"/>
    </w:pPr>
    <w:rPr>
      <w:rFonts w:ascii="BundesSans Office" w:hAnsi="BundesSans Office"/>
      <w:spacing w:val="1"/>
      <w:sz w:val="18"/>
      <w:szCs w:val="18"/>
    </w:rPr>
  </w:style>
  <w:style w:type="paragraph" w:customStyle="1" w:styleId="abcListlevel2">
    <w:name w:val="a.b.c. List level 2"/>
    <w:rsid w:val="00CA78D5"/>
    <w:pPr>
      <w:numPr>
        <w:numId w:val="29"/>
      </w:numPr>
      <w:spacing w:after="60"/>
      <w:ind w:left="567" w:hanging="283"/>
    </w:pPr>
    <w:rPr>
      <w:rFonts w:ascii="BundesSans Office" w:hAnsi="BundesSans Office"/>
      <w:spacing w:val="1"/>
      <w:sz w:val="18"/>
      <w:szCs w:val="18"/>
    </w:rPr>
  </w:style>
  <w:style w:type="paragraph" w:customStyle="1" w:styleId="abcListlevel3">
    <w:name w:val="a.b.c. List level 3"/>
    <w:rsid w:val="00CA78D5"/>
    <w:pPr>
      <w:numPr>
        <w:numId w:val="9"/>
      </w:numPr>
      <w:spacing w:after="60"/>
      <w:ind w:left="851" w:hanging="284"/>
    </w:pPr>
    <w:rPr>
      <w:rFonts w:ascii="BundesSans Office" w:hAnsi="BundesSans Office"/>
      <w:spacing w:val="1"/>
      <w:sz w:val="18"/>
      <w:szCs w:val="18"/>
    </w:rPr>
  </w:style>
  <w:style w:type="paragraph" w:customStyle="1" w:styleId="Tableheadline">
    <w:name w:val="Table headline"/>
    <w:basedOn w:val="Normal"/>
    <w:rsid w:val="00DD0A34"/>
    <w:pPr>
      <w:spacing w:line="240" w:lineRule="auto"/>
    </w:pPr>
    <w:rPr>
      <w:b/>
      <w:color w:val="FFFFFF" w:themeColor="background1"/>
      <w:spacing w:val="1"/>
      <w:sz w:val="16"/>
      <w:szCs w:val="16"/>
    </w:rPr>
  </w:style>
  <w:style w:type="paragraph" w:customStyle="1" w:styleId="Tablecontent">
    <w:name w:val="Table content"/>
    <w:basedOn w:val="Normal"/>
    <w:rsid w:val="00CA78D5"/>
    <w:pPr>
      <w:spacing w:line="240" w:lineRule="auto"/>
    </w:pPr>
    <w:rPr>
      <w:color w:val="595959" w:themeColor="text1" w:themeTint="A6"/>
      <w:spacing w:val="1"/>
      <w:sz w:val="16"/>
      <w:szCs w:val="16"/>
    </w:rPr>
  </w:style>
  <w:style w:type="paragraph" w:customStyle="1" w:styleId="berschrift1ohneAbstanddavor">
    <w:name w:val="Überschrift 1 ohne Abstand davor"/>
    <w:basedOn w:val="Heading1"/>
    <w:rsid w:val="00CA78D5"/>
    <w:pPr>
      <w:spacing w:before="0"/>
    </w:pPr>
  </w:style>
  <w:style w:type="paragraph" w:customStyle="1" w:styleId="Projectdescriptiontitle">
    <w:name w:val="Project description title"/>
    <w:rsid w:val="00CA78D5"/>
    <w:pPr>
      <w:spacing w:after="100" w:afterAutospacing="1" w:line="192" w:lineRule="exact"/>
    </w:pPr>
    <w:rPr>
      <w:rFonts w:ascii="BundesSans Office" w:hAnsi="BundesSans Office" w:cs="Arial"/>
      <w:bCs/>
      <w:color w:val="000000" w:themeColor="text1"/>
      <w:sz w:val="16"/>
      <w:szCs w:val="18"/>
    </w:rPr>
  </w:style>
  <w:style w:type="paragraph" w:customStyle="1" w:styleId="Projectdescriptioncontent">
    <w:name w:val="Project description content"/>
    <w:rsid w:val="00CA78D5"/>
    <w:pPr>
      <w:spacing w:after="100" w:afterAutospacing="1" w:line="192" w:lineRule="exact"/>
    </w:pPr>
    <w:rPr>
      <w:rFonts w:ascii="BundesSans Office" w:hAnsi="BundesSans Office" w:cs="Arial"/>
      <w:bCs/>
      <w:color w:val="595959"/>
      <w:sz w:val="16"/>
      <w:szCs w:val="18"/>
    </w:rPr>
  </w:style>
  <w:style w:type="paragraph" w:customStyle="1" w:styleId="Highlight1-inTable">
    <w:name w:val="Highlight 1 -  in Table"/>
    <w:basedOn w:val="Normal"/>
    <w:rsid w:val="00DD0A34"/>
    <w:pPr>
      <w:spacing w:before="120" w:after="120" w:line="260" w:lineRule="exact"/>
      <w:ind w:left="284" w:right="284"/>
    </w:pPr>
    <w:rPr>
      <w:color w:val="FFFFFF" w:themeColor="background1"/>
      <w:spacing w:val="1"/>
    </w:rPr>
  </w:style>
  <w:style w:type="paragraph" w:customStyle="1" w:styleId="Tablecontentright">
    <w:name w:val="Table content right"/>
    <w:basedOn w:val="Tablecontent"/>
    <w:rsid w:val="00CA78D5"/>
    <w:pPr>
      <w:jc w:val="right"/>
    </w:pPr>
  </w:style>
  <w:style w:type="paragraph" w:customStyle="1" w:styleId="Tablesum">
    <w:name w:val="Table sum"/>
    <w:basedOn w:val="Normal"/>
    <w:rsid w:val="00CA78D5"/>
    <w:pPr>
      <w:spacing w:line="240" w:lineRule="auto"/>
    </w:pPr>
    <w:rPr>
      <w:b/>
      <w:spacing w:val="1"/>
      <w:sz w:val="16"/>
      <w:szCs w:val="16"/>
    </w:rPr>
  </w:style>
  <w:style w:type="paragraph" w:customStyle="1" w:styleId="Tablesumright">
    <w:name w:val="Table sum right"/>
    <w:basedOn w:val="Tablesum"/>
    <w:rsid w:val="00CA78D5"/>
    <w:pPr>
      <w:jc w:val="right"/>
    </w:pPr>
  </w:style>
  <w:style w:type="paragraph" w:customStyle="1" w:styleId="Highlight2-lineaboveandbelow">
    <w:name w:val="Highlight 2 - line above and below"/>
    <w:basedOn w:val="Normal"/>
    <w:rsid w:val="00CA78D5"/>
    <w:pPr>
      <w:pBdr>
        <w:top w:val="single" w:sz="6" w:space="5" w:color="74B917" w:themeColor="accent1"/>
        <w:bottom w:val="single" w:sz="6" w:space="8" w:color="74B917" w:themeColor="accent1"/>
      </w:pBdr>
      <w:spacing w:before="360" w:after="360" w:line="260" w:lineRule="exact"/>
      <w:ind w:left="284" w:right="284"/>
    </w:pPr>
    <w:rPr>
      <w:color w:val="595959" w:themeColor="text1" w:themeTint="A6"/>
      <w:spacing w:val="1"/>
    </w:rPr>
  </w:style>
  <w:style w:type="paragraph" w:customStyle="1" w:styleId="Tablenheadlineright">
    <w:name w:val="Table nheadline right"/>
    <w:basedOn w:val="Tableheadline"/>
    <w:rsid w:val="00CA78D5"/>
    <w:pPr>
      <w:jc w:val="right"/>
    </w:pPr>
  </w:style>
  <w:style w:type="paragraph" w:styleId="Header">
    <w:name w:val="header"/>
    <w:basedOn w:val="Normal"/>
    <w:link w:val="HeaderChar"/>
    <w:rsid w:val="00CA78D5"/>
    <w:pPr>
      <w:tabs>
        <w:tab w:val="center" w:pos="4703"/>
        <w:tab w:val="right" w:pos="9406"/>
      </w:tabs>
      <w:spacing w:line="240" w:lineRule="auto"/>
    </w:pPr>
  </w:style>
  <w:style w:type="character" w:customStyle="1" w:styleId="HeaderChar">
    <w:name w:val="Header Char"/>
    <w:basedOn w:val="DefaultParagraphFont"/>
    <w:link w:val="Header"/>
    <w:rsid w:val="00CA78D5"/>
    <w:rPr>
      <w:rFonts w:ascii="Garamond" w:hAnsi="Garamond"/>
      <w:lang w:val="en-GB"/>
    </w:rPr>
  </w:style>
  <w:style w:type="paragraph" w:customStyle="1" w:styleId="Comments">
    <w:name w:val="Comments"/>
    <w:basedOn w:val="Normal"/>
    <w:uiPriority w:val="99"/>
    <w:rsid w:val="00CA78D5"/>
    <w:pPr>
      <w:autoSpaceDE w:val="0"/>
      <w:autoSpaceDN w:val="0"/>
      <w:adjustRightInd w:val="0"/>
      <w:spacing w:line="288" w:lineRule="auto"/>
      <w:textAlignment w:val="center"/>
    </w:pPr>
    <w:rPr>
      <w:rFonts w:ascii="BundesSans Regular" w:hAnsi="BundesSans Regular" w:cs="BundesSans Regular"/>
      <w:color w:val="FFFFFF"/>
      <w:sz w:val="16"/>
      <w:szCs w:val="16"/>
    </w:rPr>
  </w:style>
  <w:style w:type="character" w:styleId="Hyperlink">
    <w:name w:val="Hyperlink"/>
    <w:basedOn w:val="DefaultParagraphFont"/>
    <w:uiPriority w:val="99"/>
    <w:rsid w:val="00B92AFF"/>
    <w:rPr>
      <w:color w:val="9A0000" w:themeColor="hyperlink"/>
      <w:u w:val="single"/>
    </w:rPr>
  </w:style>
  <w:style w:type="paragraph" w:customStyle="1" w:styleId="Roleofpartners">
    <w:name w:val="Role of partners"/>
    <w:rsid w:val="00CA78D5"/>
    <w:rPr>
      <w:rFonts w:ascii="BundesSans Office" w:hAnsi="BundesSans Office" w:cstheme="minorHAnsi"/>
      <w:b/>
      <w:spacing w:val="10"/>
      <w:sz w:val="12"/>
      <w:szCs w:val="12"/>
    </w:rPr>
  </w:style>
  <w:style w:type="paragraph" w:customStyle="1" w:styleId="ContactHeadline">
    <w:name w:val="Contact Headline"/>
    <w:rsid w:val="00CA78D5"/>
    <w:pPr>
      <w:spacing w:after="240"/>
    </w:pPr>
    <w:rPr>
      <w:rFonts w:ascii="BundesSans Office" w:hAnsi="BundesSans Office" w:cs="BundesSerif Regular Italic"/>
      <w:b/>
      <w:iCs/>
      <w:color w:val="808080" w:themeColor="background1" w:themeShade="80"/>
      <w:sz w:val="16"/>
      <w:szCs w:val="16"/>
    </w:rPr>
  </w:style>
  <w:style w:type="paragraph" w:customStyle="1" w:styleId="Contactcontent">
    <w:name w:val="Contact content"/>
    <w:rsid w:val="00CA78D5"/>
    <w:pPr>
      <w:spacing w:after="20"/>
    </w:pPr>
    <w:rPr>
      <w:rFonts w:ascii="BundesSans Office" w:hAnsi="BundesSans Office" w:cs="BundesSerif Regular Italic"/>
      <w:iCs/>
      <w:color w:val="808080" w:themeColor="background1" w:themeShade="80"/>
      <w:sz w:val="16"/>
      <w:szCs w:val="16"/>
    </w:rPr>
  </w:style>
  <w:style w:type="paragraph" w:customStyle="1" w:styleId="Pagenumberleft">
    <w:name w:val="Page number left"/>
    <w:rsid w:val="00CA78D5"/>
    <w:rPr>
      <w:rFonts w:ascii="BundesSerif Office" w:hAnsi="BundesSerif Office"/>
      <w:b/>
      <w:sz w:val="18"/>
    </w:rPr>
  </w:style>
  <w:style w:type="paragraph" w:customStyle="1" w:styleId="Pagenumberright">
    <w:name w:val="Page number right"/>
    <w:rsid w:val="00CA78D5"/>
    <w:pPr>
      <w:jc w:val="right"/>
    </w:pPr>
    <w:rPr>
      <w:rFonts w:ascii="BundesSerif Office" w:hAnsi="BundesSerif Office"/>
      <w:b/>
      <w:sz w:val="18"/>
    </w:rPr>
  </w:style>
  <w:style w:type="paragraph" w:customStyle="1" w:styleId="FormatvorlageBundesSansOffice2PtFettHintergrund1Zeilenabstand">
    <w:name w:val="Formatvorlage BundesSans Office 2 Pt. Fett Hintergrund 1 Zeilenabstand:..."/>
    <w:basedOn w:val="Normal"/>
    <w:rsid w:val="00CA78D5"/>
    <w:pPr>
      <w:spacing w:line="240" w:lineRule="auto"/>
    </w:pPr>
    <w:rPr>
      <w:b/>
      <w:bCs/>
      <w:color w:val="808080" w:themeColor="background1" w:themeShade="80"/>
      <w:sz w:val="4"/>
    </w:rPr>
  </w:style>
  <w:style w:type="paragraph" w:customStyle="1" w:styleId="FormatvorlageBundesSansOffice2PtFettText1Zeilenabstandeinfa">
    <w:name w:val="Formatvorlage BundesSans Office 2 Pt. Fett Text 1 Zeilenabstand:  einfa..."/>
    <w:basedOn w:val="Normal"/>
    <w:rsid w:val="00CA78D5"/>
    <w:pPr>
      <w:spacing w:line="240" w:lineRule="auto"/>
    </w:pPr>
    <w:rPr>
      <w:b/>
      <w:bCs/>
      <w:color w:val="000000" w:themeColor="text1"/>
      <w:sz w:val="4"/>
    </w:rPr>
  </w:style>
  <w:style w:type="paragraph" w:customStyle="1" w:styleId="FormatvorlageSubheadlineNichtFett">
    <w:name w:val="Formatvorlage Sub headline + Nicht Fett"/>
    <w:basedOn w:val="Normal"/>
    <w:rsid w:val="00C775EB"/>
    <w:pPr>
      <w:framePr w:hSpace="180" w:wrap="around" w:vAnchor="text" w:hAnchor="text" w:x="-1129" w:y="1"/>
      <w:spacing w:line="380" w:lineRule="exact"/>
      <w:suppressOverlap/>
    </w:pPr>
    <w:rPr>
      <w:rFonts w:cs="Arial"/>
      <w:color w:val="828282"/>
      <w:spacing w:val="-2"/>
      <w:sz w:val="28"/>
      <w:szCs w:val="30"/>
    </w:rPr>
  </w:style>
  <w:style w:type="paragraph" w:customStyle="1" w:styleId="Komentare">
    <w:name w:val="Komentare"/>
    <w:basedOn w:val="Normal"/>
    <w:uiPriority w:val="99"/>
    <w:rsid w:val="0070340D"/>
    <w:pPr>
      <w:autoSpaceDE w:val="0"/>
      <w:autoSpaceDN w:val="0"/>
      <w:adjustRightInd w:val="0"/>
      <w:spacing w:after="0" w:line="288" w:lineRule="auto"/>
      <w:textAlignment w:val="center"/>
    </w:pPr>
    <w:rPr>
      <w:rFonts w:ascii="BundesSans Regular" w:hAnsi="BundesSans Regular" w:cs="BundesSans Regular"/>
      <w:color w:val="FFFFFF"/>
      <w:sz w:val="16"/>
      <w:szCs w:val="16"/>
    </w:rPr>
  </w:style>
  <w:style w:type="paragraph" w:customStyle="1" w:styleId="3Zwischenberschrift">
    <w:name w:val="3 Zwischenüberschrift"/>
    <w:link w:val="3ZwischenberschriftZchn"/>
    <w:qFormat/>
    <w:rsid w:val="006649FC"/>
    <w:pPr>
      <w:spacing w:before="520" w:after="260" w:line="260" w:lineRule="exact"/>
    </w:pPr>
    <w:rPr>
      <w:rFonts w:asciiTheme="minorHAnsi" w:hAnsiTheme="minorHAnsi" w:cs="Arial"/>
      <w:b/>
      <w:bCs/>
      <w:color w:val="00B8F2"/>
      <w:sz w:val="24"/>
      <w:szCs w:val="24"/>
    </w:rPr>
  </w:style>
  <w:style w:type="paragraph" w:customStyle="1" w:styleId="4Flietext">
    <w:name w:val="4 Fließtext"/>
    <w:link w:val="4FlietextZchn"/>
    <w:uiPriority w:val="99"/>
    <w:qFormat/>
    <w:rsid w:val="006649FC"/>
    <w:pPr>
      <w:spacing w:after="260" w:line="260" w:lineRule="exact"/>
    </w:pPr>
    <w:rPr>
      <w:rFonts w:asciiTheme="minorHAnsi" w:hAnsiTheme="minorHAnsi" w:cs="BundesSans Office"/>
      <w:color w:val="000000"/>
      <w:sz w:val="18"/>
      <w:szCs w:val="18"/>
    </w:rPr>
  </w:style>
  <w:style w:type="character" w:customStyle="1" w:styleId="3ZwischenberschriftZchn">
    <w:name w:val="3 Zwischenüberschrift Zchn"/>
    <w:basedOn w:val="DefaultParagraphFont"/>
    <w:link w:val="3Zwischenberschrift"/>
    <w:rsid w:val="006649FC"/>
    <w:rPr>
      <w:rFonts w:asciiTheme="minorHAnsi" w:hAnsiTheme="minorHAnsi" w:cs="Arial"/>
      <w:b/>
      <w:bCs/>
      <w:color w:val="00B8F2"/>
      <w:sz w:val="24"/>
      <w:szCs w:val="24"/>
    </w:rPr>
  </w:style>
  <w:style w:type="character" w:customStyle="1" w:styleId="4FlietextZchn">
    <w:name w:val="4 Fließtext Zchn"/>
    <w:basedOn w:val="DefaultParagraphFont"/>
    <w:link w:val="4Flietext"/>
    <w:uiPriority w:val="99"/>
    <w:rsid w:val="006649FC"/>
    <w:rPr>
      <w:rFonts w:asciiTheme="minorHAnsi" w:hAnsiTheme="minorHAnsi" w:cs="BundesSans Office"/>
      <w:color w:val="000000"/>
      <w:sz w:val="18"/>
      <w:szCs w:val="18"/>
    </w:rPr>
  </w:style>
  <w:style w:type="paragraph" w:customStyle="1" w:styleId="Bildbeschreibung">
    <w:name w:val="Bildbeschreibung"/>
    <w:rsid w:val="002C7C89"/>
    <w:pPr>
      <w:spacing w:after="85"/>
      <w:ind w:left="11" w:right="454"/>
    </w:pPr>
    <w:rPr>
      <w:rFonts w:ascii="BundesSerif Office" w:hAnsi="BundesSerif Office"/>
      <w:i/>
      <w:iCs/>
      <w:color w:val="646464"/>
      <w:sz w:val="16"/>
      <w:szCs w:val="16"/>
    </w:rPr>
  </w:style>
  <w:style w:type="paragraph" w:customStyle="1" w:styleId="ProjektbeschreibungTitel">
    <w:name w:val="Projektbeschreibung Titel"/>
    <w:rsid w:val="002C7C89"/>
    <w:pPr>
      <w:spacing w:after="100" w:afterAutospacing="1" w:line="192" w:lineRule="exact"/>
    </w:pPr>
    <w:rPr>
      <w:rFonts w:ascii="BundesSans Office" w:hAnsi="BundesSans Office" w:cs="Arial"/>
      <w:bCs/>
      <w:color w:val="000000" w:themeColor="text1"/>
      <w:sz w:val="16"/>
      <w:szCs w:val="18"/>
    </w:rPr>
  </w:style>
  <w:style w:type="paragraph" w:customStyle="1" w:styleId="Projektbeschreibunginhalt">
    <w:name w:val="Projektbeschreibung inhalt"/>
    <w:uiPriority w:val="99"/>
    <w:rsid w:val="002C7C89"/>
    <w:pPr>
      <w:spacing w:after="100" w:afterAutospacing="1" w:line="192" w:lineRule="exact"/>
    </w:pPr>
    <w:rPr>
      <w:rFonts w:ascii="BundesSans Office" w:hAnsi="BundesSans Office" w:cs="Arial"/>
      <w:bCs/>
      <w:color w:val="595959"/>
      <w:sz w:val="16"/>
      <w:szCs w:val="18"/>
    </w:rPr>
  </w:style>
  <w:style w:type="paragraph" w:customStyle="1" w:styleId="FormatvorlageProjectdescriptioncontentNachAutomatisch">
    <w:name w:val="Formatvorlage Project description content + Nach:  Automatisch"/>
    <w:basedOn w:val="Projektbeschreibunginhalt"/>
    <w:rsid w:val="002C7C89"/>
    <w:pPr>
      <w:spacing w:after="0"/>
    </w:pPr>
    <w:rPr>
      <w:rFonts w:cs="Times New Roman"/>
      <w:bCs w:val="0"/>
      <w:szCs w:val="20"/>
    </w:rPr>
  </w:style>
  <w:style w:type="paragraph" w:customStyle="1" w:styleId="NormalBundesSansOffice">
    <w:name w:val="Normal + BundesSans Office"/>
    <w:aliases w:val="9 pt,Custom Color(RGB(192,0,0))"/>
    <w:basedOn w:val="Normal"/>
    <w:link w:val="NormalBundesSansOfficeChar"/>
    <w:uiPriority w:val="99"/>
    <w:rsid w:val="00501AAB"/>
    <w:pPr>
      <w:tabs>
        <w:tab w:val="left" w:pos="360"/>
        <w:tab w:val="left" w:pos="6840"/>
      </w:tabs>
      <w:spacing w:after="0" w:line="260" w:lineRule="exact"/>
    </w:pPr>
    <w:rPr>
      <w:rFonts w:eastAsia="Calibri"/>
      <w:b/>
    </w:rPr>
  </w:style>
  <w:style w:type="character" w:customStyle="1" w:styleId="NormalBundesSansOfficeChar">
    <w:name w:val="Normal + BundesSans Office Char"/>
    <w:aliases w:val="9 pt Char,Custom Color(RGB(192 Char,0 Char,0)) Char"/>
    <w:link w:val="NormalBundesSansOffice"/>
    <w:uiPriority w:val="99"/>
    <w:locked/>
    <w:rsid w:val="00501AAB"/>
    <w:rPr>
      <w:rFonts w:ascii="BundesSans Office" w:eastAsia="Calibri" w:hAnsi="BundesSans Office"/>
      <w:b/>
      <w:sz w:val="18"/>
      <w:szCs w:val="18"/>
    </w:rPr>
  </w:style>
  <w:style w:type="paragraph" w:customStyle="1" w:styleId="1berschrift">
    <w:name w:val="1 Überschrift"/>
    <w:link w:val="1berschriftZchn"/>
    <w:qFormat/>
    <w:rsid w:val="00DF063A"/>
    <w:pPr>
      <w:spacing w:after="200"/>
      <w:ind w:left="142"/>
    </w:pPr>
    <w:rPr>
      <w:rFonts w:asciiTheme="minorHAnsi" w:hAnsiTheme="minorHAnsi"/>
      <w:b/>
      <w:color w:val="FFFFFF" w:themeColor="background1"/>
      <w:sz w:val="48"/>
      <w:szCs w:val="24"/>
    </w:rPr>
  </w:style>
  <w:style w:type="character" w:customStyle="1" w:styleId="1berschriftZchn">
    <w:name w:val="1 Überschrift Zchn"/>
    <w:basedOn w:val="DefaultParagraphFont"/>
    <w:link w:val="1berschrift"/>
    <w:rsid w:val="00DF063A"/>
    <w:rPr>
      <w:rFonts w:asciiTheme="minorHAnsi" w:hAnsiTheme="minorHAnsi"/>
      <w:b/>
      <w:color w:val="FFFFFF" w:themeColor="background1"/>
      <w:sz w:val="48"/>
      <w:szCs w:val="24"/>
    </w:rPr>
  </w:style>
  <w:style w:type="paragraph" w:customStyle="1" w:styleId="Hervorhebung1inTabelle">
    <w:name w:val="Hervorhebung 1 in Tabelle"/>
    <w:basedOn w:val="Normal"/>
    <w:semiHidden/>
    <w:rsid w:val="0000368A"/>
    <w:pPr>
      <w:spacing w:before="120" w:after="120" w:line="260" w:lineRule="exact"/>
      <w:ind w:left="284" w:right="284"/>
    </w:pPr>
    <w:rPr>
      <w:color w:val="595959" w:themeColor="text1" w:themeTint="A6"/>
      <w:spacing w:val="1"/>
    </w:rPr>
  </w:style>
  <w:style w:type="paragraph" w:customStyle="1" w:styleId="6HervorhebungKasten">
    <w:name w:val="6 Hervorhebung Kasten"/>
    <w:basedOn w:val="Normal"/>
    <w:link w:val="6HervorhebungKastenZchn"/>
    <w:qFormat/>
    <w:rsid w:val="0000368A"/>
    <w:pPr>
      <w:spacing w:after="260" w:line="260" w:lineRule="exact"/>
    </w:pPr>
    <w:rPr>
      <w:rFonts w:ascii="Calibri" w:hAnsi="Calibri" w:cs="BundesSans Office"/>
      <w:color w:val="FFFFFF" w:themeColor="background1"/>
    </w:rPr>
  </w:style>
  <w:style w:type="character" w:customStyle="1" w:styleId="6HervorhebungKastenZchn">
    <w:name w:val="6 Hervorhebung Kasten Zchn"/>
    <w:basedOn w:val="DefaultParagraphFont"/>
    <w:link w:val="6HervorhebungKasten"/>
    <w:rsid w:val="0000368A"/>
    <w:rPr>
      <w:rFonts w:ascii="Calibri" w:hAnsi="Calibri" w:cs="BundesSans Office"/>
      <w:color w:val="FFFFFF" w:themeColor="background1"/>
      <w:sz w:val="18"/>
      <w:szCs w:val="18"/>
    </w:rPr>
  </w:style>
  <w:style w:type="character" w:styleId="CommentReference">
    <w:name w:val="annotation reference"/>
    <w:basedOn w:val="DefaultParagraphFont"/>
    <w:rsid w:val="00E362E4"/>
    <w:rPr>
      <w:sz w:val="16"/>
      <w:szCs w:val="16"/>
    </w:rPr>
  </w:style>
  <w:style w:type="paragraph" w:styleId="CommentText">
    <w:name w:val="annotation text"/>
    <w:basedOn w:val="Normal"/>
    <w:link w:val="CommentTextChar"/>
    <w:rsid w:val="00E362E4"/>
    <w:pPr>
      <w:spacing w:line="240" w:lineRule="auto"/>
    </w:pPr>
    <w:rPr>
      <w:sz w:val="20"/>
      <w:szCs w:val="20"/>
    </w:rPr>
  </w:style>
  <w:style w:type="character" w:customStyle="1" w:styleId="CommentTextChar">
    <w:name w:val="Comment Text Char"/>
    <w:basedOn w:val="DefaultParagraphFont"/>
    <w:link w:val="CommentText"/>
    <w:rsid w:val="00E362E4"/>
    <w:rPr>
      <w:rFonts w:ascii="BundesSans Office" w:hAnsi="BundesSans Office"/>
    </w:rPr>
  </w:style>
  <w:style w:type="paragraph" w:styleId="CommentSubject">
    <w:name w:val="annotation subject"/>
    <w:basedOn w:val="CommentText"/>
    <w:next w:val="CommentText"/>
    <w:link w:val="CommentSubjectChar"/>
    <w:rsid w:val="00E362E4"/>
    <w:rPr>
      <w:b/>
      <w:bCs/>
    </w:rPr>
  </w:style>
  <w:style w:type="character" w:customStyle="1" w:styleId="CommentSubjectChar">
    <w:name w:val="Comment Subject Char"/>
    <w:basedOn w:val="CommentTextChar"/>
    <w:link w:val="CommentSubject"/>
    <w:rsid w:val="00E362E4"/>
    <w:rPr>
      <w:rFonts w:ascii="BundesSans Office" w:hAnsi="BundesSans Office"/>
      <w:b/>
      <w:bCs/>
    </w:rPr>
  </w:style>
  <w:style w:type="paragraph" w:styleId="FootnoteText">
    <w:name w:val="footnote text"/>
    <w:basedOn w:val="Normal"/>
    <w:link w:val="FootnoteTextChar"/>
    <w:semiHidden/>
    <w:unhideWhenUsed/>
    <w:rsid w:val="00C25CB2"/>
    <w:pPr>
      <w:spacing w:after="0" w:line="240" w:lineRule="auto"/>
    </w:pPr>
    <w:rPr>
      <w:sz w:val="20"/>
      <w:szCs w:val="20"/>
    </w:rPr>
  </w:style>
  <w:style w:type="character" w:customStyle="1" w:styleId="FootnoteTextChar">
    <w:name w:val="Footnote Text Char"/>
    <w:basedOn w:val="DefaultParagraphFont"/>
    <w:link w:val="FootnoteText"/>
    <w:semiHidden/>
    <w:rsid w:val="00C25CB2"/>
    <w:rPr>
      <w:rFonts w:ascii="BundesSans Office" w:hAnsi="BundesSans Office"/>
    </w:rPr>
  </w:style>
  <w:style w:type="character" w:styleId="FootnoteReference">
    <w:name w:val="footnote reference"/>
    <w:basedOn w:val="DefaultParagraphFont"/>
    <w:semiHidden/>
    <w:unhideWhenUsed/>
    <w:rsid w:val="00C25CB2"/>
    <w:rPr>
      <w:vertAlign w:val="superscript"/>
    </w:rPr>
  </w:style>
  <w:style w:type="character" w:customStyle="1" w:styleId="e24kjd">
    <w:name w:val="e24kjd"/>
    <w:basedOn w:val="DefaultParagraphFont"/>
    <w:rsid w:val="00635C94"/>
  </w:style>
  <w:style w:type="character" w:styleId="UnresolvedMention">
    <w:name w:val="Unresolved Mention"/>
    <w:basedOn w:val="DefaultParagraphFont"/>
    <w:uiPriority w:val="99"/>
    <w:unhideWhenUsed/>
    <w:rsid w:val="002C6B65"/>
    <w:rPr>
      <w:color w:val="605E5C"/>
      <w:shd w:val="clear" w:color="auto" w:fill="E1DFDD"/>
    </w:rPr>
  </w:style>
  <w:style w:type="character" w:styleId="Mention">
    <w:name w:val="Mention"/>
    <w:basedOn w:val="DefaultParagraphFont"/>
    <w:uiPriority w:val="99"/>
    <w:unhideWhenUsed/>
    <w:rsid w:val="008E2ED4"/>
    <w:rPr>
      <w:color w:val="2B579A"/>
      <w:shd w:val="clear" w:color="auto" w:fill="E1DFDD"/>
    </w:rPr>
  </w:style>
  <w:style w:type="paragraph" w:customStyle="1" w:styleId="Default">
    <w:name w:val="Default"/>
    <w:rsid w:val="00987355"/>
    <w:pPr>
      <w:autoSpaceDE w:val="0"/>
      <w:autoSpaceDN w:val="0"/>
      <w:adjustRightInd w:val="0"/>
    </w:pPr>
    <w:rPr>
      <w:rFonts w:ascii="TradeGothic" w:hAnsi="TradeGothic" w:cs="TradeGothic"/>
      <w:color w:val="000000"/>
      <w:sz w:val="24"/>
      <w:szCs w:val="24"/>
      <w:lang w:val="en-US"/>
    </w:rPr>
  </w:style>
  <w:style w:type="paragraph" w:customStyle="1" w:styleId="Pa3">
    <w:name w:val="Pa3"/>
    <w:basedOn w:val="Default"/>
    <w:next w:val="Default"/>
    <w:uiPriority w:val="99"/>
    <w:rsid w:val="00987355"/>
    <w:pPr>
      <w:spacing w:line="361" w:lineRule="atLeast"/>
    </w:pPr>
    <w:rPr>
      <w:rFonts w:cs="Times New Roman"/>
      <w:color w:val="auto"/>
    </w:rPr>
  </w:style>
  <w:style w:type="paragraph" w:customStyle="1" w:styleId="Pa11">
    <w:name w:val="Pa11"/>
    <w:basedOn w:val="Default"/>
    <w:next w:val="Default"/>
    <w:uiPriority w:val="99"/>
    <w:rsid w:val="00987355"/>
    <w:pPr>
      <w:spacing w:line="201" w:lineRule="atLeast"/>
    </w:pPr>
    <w:rPr>
      <w:rFonts w:cs="Times New Roman"/>
      <w:color w:val="auto"/>
    </w:rPr>
  </w:style>
  <w:style w:type="character" w:customStyle="1" w:styleId="A5">
    <w:name w:val="A5"/>
    <w:uiPriority w:val="99"/>
    <w:rsid w:val="00987355"/>
    <w:rPr>
      <w:rFonts w:cs="TradeGothic"/>
      <w:b/>
      <w:bCs/>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5037517">
      <w:bodyDiv w:val="1"/>
      <w:marLeft w:val="0"/>
      <w:marRight w:val="0"/>
      <w:marTop w:val="0"/>
      <w:marBottom w:val="0"/>
      <w:divBdr>
        <w:top w:val="none" w:sz="0" w:space="0" w:color="auto"/>
        <w:left w:val="none" w:sz="0" w:space="0" w:color="auto"/>
        <w:bottom w:val="none" w:sz="0" w:space="0" w:color="auto"/>
        <w:right w:val="none" w:sz="0" w:space="0" w:color="auto"/>
      </w:divBdr>
    </w:div>
    <w:div w:id="1770006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11.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5.jpeg"/><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4.jpeg"/><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10.jpe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3.png"/><Relationship Id="rId27" Type="http://schemas.openxmlformats.org/officeDocument/2006/relationships/header" Target="header4.xml"/><Relationship Id="rId30" Type="http://schemas.openxmlformats.org/officeDocument/2006/relationships/footer" Target="footer5.xml"/><Relationship Id="rId35" Type="http://schemas.microsoft.com/office/2018/08/relationships/commentsExtensible" Target="commentsExtensible.xml"/></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hyperlink" Target="http://www.bmz.de"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19.jpg"/></Relationships>
</file>

<file path=word/_rels/header2.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gif"/><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hyperlink" Target="mailto:martina.kress@giz.de" TargetMode="External"/><Relationship Id="rId2" Type="http://schemas.openxmlformats.org/officeDocument/2006/relationships/image" Target="media/image18.jpeg"/><Relationship Id="rId1" Type="http://schemas.openxmlformats.org/officeDocument/2006/relationships/image" Target="media/image14.png"/><Relationship Id="rId4" Type="http://schemas.openxmlformats.org/officeDocument/2006/relationships/hyperlink" Target="mailto:martina.kress@giz.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wei_Syl\AppData\Local\Microsoft\Windows\Temporary%20Internet%20Files\Content.Outlook\8KXUAE8B\giz-bmz-aa-en-factsheet-vorlage-mit-eldz-allg-2013-4seiter.dotx" TargetMode="External"/></Relationships>
</file>

<file path=word/theme/theme1.xml><?xml version="1.0" encoding="utf-8"?>
<a:theme xmlns:a="http://schemas.openxmlformats.org/drawingml/2006/main" name="45">
  <a:themeElements>
    <a:clrScheme name="Benutzerdefiniert 29">
      <a:dk1>
        <a:sysClr val="windowText" lastClr="000000"/>
      </a:dk1>
      <a:lt1>
        <a:sysClr val="window" lastClr="FFFFFF"/>
      </a:lt1>
      <a:dk2>
        <a:srgbClr val="1F497D"/>
      </a:dk2>
      <a:lt2>
        <a:srgbClr val="EEECE1"/>
      </a:lt2>
      <a:accent1>
        <a:srgbClr val="74B917"/>
      </a:accent1>
      <a:accent2>
        <a:srgbClr val="A3E846"/>
      </a:accent2>
      <a:accent3>
        <a:srgbClr val="DDF7BB"/>
      </a:accent3>
      <a:accent4>
        <a:srgbClr val="A5A5A5"/>
      </a:accent4>
      <a:accent5>
        <a:srgbClr val="5F5F5F"/>
      </a:accent5>
      <a:accent6>
        <a:srgbClr val="3F3F3F"/>
      </a:accent6>
      <a:hlink>
        <a:srgbClr val="9A0000"/>
      </a:hlink>
      <a:folHlink>
        <a:srgbClr val="9A000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scription xmlns="6f4482a1-2ea2-4813-ac23-c68157ff0f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C433D35946157A4E9228BACB80204913" ma:contentTypeVersion="13" ma:contentTypeDescription="Ein neues Dokument erstellen." ma:contentTypeScope="" ma:versionID="7a6c00587d186450bbe066bf8f975079">
  <xsd:schema xmlns:xsd="http://www.w3.org/2001/XMLSchema" xmlns:xs="http://www.w3.org/2001/XMLSchema" xmlns:p="http://schemas.microsoft.com/office/2006/metadata/properties" xmlns:ns2="6f4482a1-2ea2-4813-ac23-c68157ff0fa5" xmlns:ns3="a262caee-8aea-4192-9729-3f0ee3e5d503" targetNamespace="http://schemas.microsoft.com/office/2006/metadata/properties" ma:root="true" ma:fieldsID="ced2767b178fbf6e769770401ad71eb1" ns2:_="" ns3:_="">
    <xsd:import namespace="6f4482a1-2ea2-4813-ac23-c68157ff0fa5"/>
    <xsd:import namespace="a262caee-8aea-4192-9729-3f0ee3e5d5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Description"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482a1-2ea2-4813-ac23-c68157ff0f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Description" ma:index="12" nillable="true" ma:displayName="Description" ma:description="Any explanations on what to expect in this folder or file" ma:format="Dropdown" ma:internalName="Description">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62caee-8aea-4192-9729-3f0ee3e5d503"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65534-9325-438D-9D60-08E174B6ED58}">
  <ds:schemaRefs>
    <ds:schemaRef ds:uri="http://schemas.microsoft.com/office/2006/metadata/properties"/>
    <ds:schemaRef ds:uri="http://schemas.microsoft.com/office/infopath/2007/PartnerControls"/>
    <ds:schemaRef ds:uri="6f4482a1-2ea2-4813-ac23-c68157ff0fa5"/>
  </ds:schemaRefs>
</ds:datastoreItem>
</file>

<file path=customXml/itemProps2.xml><?xml version="1.0" encoding="utf-8"?>
<ds:datastoreItem xmlns:ds="http://schemas.openxmlformats.org/officeDocument/2006/customXml" ds:itemID="{DF1B99AF-FA2B-4002-97FB-09C6C4D859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4482a1-2ea2-4813-ac23-c68157ff0fa5"/>
    <ds:schemaRef ds:uri="a262caee-8aea-4192-9729-3f0ee3e5d5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C41AD0-C054-4DE4-B969-484A2D5267EC}">
  <ds:schemaRefs>
    <ds:schemaRef ds:uri="http://schemas.microsoft.com/sharepoint/v3/contenttype/forms"/>
  </ds:schemaRefs>
</ds:datastoreItem>
</file>

<file path=customXml/itemProps4.xml><?xml version="1.0" encoding="utf-8"?>
<ds:datastoreItem xmlns:ds="http://schemas.openxmlformats.org/officeDocument/2006/customXml" ds:itemID="{FA818787-61EB-4FA6-B285-4A73D1834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giz-bmz-aa-en-factsheet-vorlage-mit-eldz-allg-2013-4seiter.dotx</Template>
  <TotalTime>0</TotalTime>
  <Pages>3</Pages>
  <Words>936</Words>
  <Characters>5341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giz</Company>
  <LinksUpToDate>false</LinksUpToDate>
  <CharactersWithSpaces>6265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Vorlage</dc:subject>
  <dc:creator>schwan_sus</dc:creator>
  <cp:keywords/>
  <dc:description/>
  <cp:lastModifiedBy>Wezzie Banda</cp:lastModifiedBy>
  <cp:revision>2</cp:revision>
  <cp:lastPrinted>2019-10-30T01:39:00Z</cp:lastPrinted>
  <dcterms:created xsi:type="dcterms:W3CDTF">2022-11-21T12:48:00Z</dcterms:created>
  <dcterms:modified xsi:type="dcterms:W3CDTF">2022-11-21T12:48:00Z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0x010100C433D35946157A4E9228BACB80204913</vt:lpwstr>
  </property>
</Properties>
</file>