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32DEC" w14:textId="177EDBFB" w:rsidR="00D04E04" w:rsidRPr="005B79DF" w:rsidRDefault="00BE5B4F" w:rsidP="00A77EF3">
      <w:pPr>
        <w:rPr>
          <w:rFonts w:eastAsiaTheme="minorHAnsi"/>
        </w:rPr>
      </w:pPr>
      <w:r>
        <w:rPr>
          <w:b/>
          <w:bCs/>
        </w:rPr>
        <w:t xml:space="preserve">Référence d’appel </w:t>
      </w:r>
      <w:proofErr w:type="gramStart"/>
      <w:r>
        <w:rPr>
          <w:b/>
          <w:bCs/>
        </w:rPr>
        <w:t>d’offres</w:t>
      </w:r>
      <w:r w:rsidR="00D04E04">
        <w:rPr>
          <w:b/>
          <w:bCs/>
        </w:rPr>
        <w:t>:</w:t>
      </w:r>
      <w:proofErr w:type="gramEnd"/>
      <w:r w:rsidR="004941F3" w:rsidRPr="009E4F80">
        <w:rPr>
          <w:rFonts w:eastAsiaTheme="minorHAnsi"/>
          <w:b/>
        </w:rPr>
        <w:t xml:space="preserve"> </w:t>
      </w:r>
      <w:r w:rsidR="007F6401">
        <w:rPr>
          <w:rFonts w:eastAsiaTheme="minorHAnsi"/>
          <w:b/>
          <w:bCs/>
          <w:lang w:val="en-GB"/>
        </w:rPr>
        <w:fldChar w:fldCharType="begin">
          <w:ffData>
            <w:name w:val="Nachricht"/>
            <w:enabled/>
            <w:calcOnExit/>
            <w:textInput>
              <w:default w:val="7000021107"/>
            </w:textInput>
          </w:ffData>
        </w:fldChar>
      </w:r>
      <w:bookmarkStart w:id="0" w:name="Nachricht"/>
      <w:r w:rsidR="007F6401">
        <w:rPr>
          <w:rFonts w:eastAsiaTheme="minorHAnsi"/>
          <w:b/>
          <w:bCs/>
          <w:lang w:val="en-GB"/>
        </w:rPr>
        <w:instrText xml:space="preserve"> FORMTEXT </w:instrText>
      </w:r>
      <w:r w:rsidR="007F6401">
        <w:rPr>
          <w:rFonts w:eastAsiaTheme="minorHAnsi"/>
          <w:b/>
          <w:bCs/>
          <w:lang w:val="en-GB"/>
        </w:rPr>
      </w:r>
      <w:r w:rsidR="007F6401">
        <w:rPr>
          <w:rFonts w:eastAsiaTheme="minorHAnsi"/>
          <w:b/>
          <w:bCs/>
          <w:lang w:val="en-GB"/>
        </w:rPr>
        <w:fldChar w:fldCharType="separate"/>
      </w:r>
      <w:r w:rsidR="007F6401">
        <w:rPr>
          <w:rFonts w:eastAsiaTheme="minorHAnsi"/>
          <w:b/>
          <w:bCs/>
          <w:noProof/>
          <w:lang w:val="en-GB"/>
        </w:rPr>
        <w:t>7000021107</w:t>
      </w:r>
      <w:r w:rsidR="007F6401">
        <w:rPr>
          <w:rFonts w:eastAsiaTheme="minorHAnsi"/>
          <w:b/>
          <w:bCs/>
          <w:lang w:val="en-GB"/>
        </w:rPr>
        <w:fldChar w:fldCharType="end"/>
      </w:r>
      <w:bookmarkEnd w:id="0"/>
    </w:p>
    <w:sdt>
      <w:sdtPr>
        <w:rPr>
          <w:rFonts w:ascii="Arial" w:eastAsia="Times New Roman" w:hAnsi="Arial" w:cs="Times New Roman"/>
          <w:color w:val="auto"/>
          <w:sz w:val="22"/>
          <w:szCs w:val="24"/>
        </w:rPr>
        <w:id w:val="2061902376"/>
        <w:docPartObj>
          <w:docPartGallery w:val="Table of Contents"/>
          <w:docPartUnique/>
        </w:docPartObj>
      </w:sdtPr>
      <w:sdtEndPr>
        <w:rPr>
          <w:b/>
          <w:bCs/>
          <w:szCs w:val="22"/>
        </w:rPr>
      </w:sdtEndPr>
      <w:sdtContent>
        <w:p w14:paraId="417583FC" w14:textId="77777777" w:rsidR="00D04E04" w:rsidRPr="00DB09AD" w:rsidRDefault="00D04E04">
          <w:pPr>
            <w:pStyle w:val="TOCHeading"/>
            <w:rPr>
              <w:sz w:val="24"/>
            </w:rPr>
          </w:pPr>
          <w:r>
            <w:rPr>
              <w:sz w:val="24"/>
            </w:rPr>
            <w:t>Table des matières</w:t>
          </w:r>
        </w:p>
        <w:p w14:paraId="5F51A7B2" w14:textId="3D5C41D3" w:rsidR="00FD38C2" w:rsidRDefault="00D04E04">
          <w:pPr>
            <w:pStyle w:val="TOC3"/>
            <w:tabs>
              <w:tab w:val="right" w:leader="dot" w:pos="9204"/>
            </w:tabs>
            <w:rPr>
              <w:rFonts w:asciiTheme="minorHAnsi" w:eastAsiaTheme="minorEastAsia" w:hAnsiTheme="minorHAnsi" w:cstheme="minorBidi"/>
              <w:noProof/>
              <w:kern w:val="2"/>
              <w:sz w:val="24"/>
              <w:lang w:val="de-DE"/>
              <w14:ligatures w14:val="standardContextual"/>
            </w:rPr>
          </w:pPr>
          <w:r w:rsidRPr="00DB09AD">
            <w:fldChar w:fldCharType="begin"/>
          </w:r>
          <w:r w:rsidRPr="00DB09AD">
            <w:instrText xml:space="preserve"> TOC \o "1-3" \h \z \u </w:instrText>
          </w:r>
          <w:r w:rsidRPr="00DB09AD">
            <w:fldChar w:fldCharType="separate"/>
          </w:r>
          <w:hyperlink w:anchor="_Toc224991386" w:history="1">
            <w:r w:rsidR="00FD38C2" w:rsidRPr="0049795E">
              <w:rPr>
                <w:rStyle w:val="Hyperlink"/>
                <w:noProof/>
              </w:rPr>
              <w:t>1.</w:t>
            </w:r>
            <w:r w:rsidR="00FD38C2">
              <w:rPr>
                <w:rFonts w:asciiTheme="minorHAnsi" w:eastAsiaTheme="minorEastAsia" w:hAnsiTheme="minorHAnsi" w:cstheme="minorBidi"/>
                <w:noProof/>
                <w:kern w:val="2"/>
                <w:sz w:val="24"/>
                <w:lang w:val="de-DE"/>
                <w14:ligatures w14:val="standardContextual"/>
              </w:rPr>
              <w:tab/>
            </w:r>
            <w:r w:rsidR="00FD38C2" w:rsidRPr="0049795E">
              <w:rPr>
                <w:rStyle w:val="Hyperlink"/>
                <w:noProof/>
              </w:rPr>
              <w:t>Informations de base</w:t>
            </w:r>
            <w:r w:rsidR="00FD38C2">
              <w:rPr>
                <w:noProof/>
                <w:webHidden/>
              </w:rPr>
              <w:tab/>
            </w:r>
            <w:r w:rsidR="00FD38C2">
              <w:rPr>
                <w:noProof/>
                <w:webHidden/>
              </w:rPr>
              <w:fldChar w:fldCharType="begin"/>
            </w:r>
            <w:r w:rsidR="00FD38C2">
              <w:rPr>
                <w:noProof/>
                <w:webHidden/>
              </w:rPr>
              <w:instrText xml:space="preserve"> PAGEREF _Toc224991386 \h </w:instrText>
            </w:r>
            <w:r w:rsidR="00FD38C2">
              <w:rPr>
                <w:noProof/>
                <w:webHidden/>
              </w:rPr>
            </w:r>
            <w:r w:rsidR="00FD38C2">
              <w:rPr>
                <w:noProof/>
                <w:webHidden/>
              </w:rPr>
              <w:fldChar w:fldCharType="separate"/>
            </w:r>
            <w:r w:rsidR="00FD38C2">
              <w:rPr>
                <w:noProof/>
                <w:webHidden/>
              </w:rPr>
              <w:t>1</w:t>
            </w:r>
            <w:r w:rsidR="00FD38C2">
              <w:rPr>
                <w:noProof/>
                <w:webHidden/>
              </w:rPr>
              <w:fldChar w:fldCharType="end"/>
            </w:r>
          </w:hyperlink>
        </w:p>
        <w:p w14:paraId="5A9B3686" w14:textId="5E7D3DAF" w:rsidR="00FD38C2" w:rsidRDefault="00FD38C2">
          <w:pPr>
            <w:pStyle w:val="TOC3"/>
            <w:tabs>
              <w:tab w:val="right" w:leader="dot" w:pos="9204"/>
            </w:tabs>
            <w:rPr>
              <w:rFonts w:asciiTheme="minorHAnsi" w:eastAsiaTheme="minorEastAsia" w:hAnsiTheme="minorHAnsi" w:cstheme="minorBidi"/>
              <w:noProof/>
              <w:kern w:val="2"/>
              <w:sz w:val="24"/>
              <w:lang w:val="de-DE"/>
              <w14:ligatures w14:val="standardContextual"/>
            </w:rPr>
          </w:pPr>
          <w:hyperlink w:anchor="_Toc224991387" w:history="1">
            <w:r w:rsidRPr="0049795E">
              <w:rPr>
                <w:rStyle w:val="Hyperlink"/>
                <w:noProof/>
              </w:rPr>
              <w:t>2.</w:t>
            </w:r>
            <w:r>
              <w:rPr>
                <w:rFonts w:asciiTheme="minorHAnsi" w:eastAsiaTheme="minorEastAsia" w:hAnsiTheme="minorHAnsi" w:cstheme="minorBidi"/>
                <w:noProof/>
                <w:kern w:val="2"/>
                <w:sz w:val="24"/>
                <w:lang w:val="de-DE"/>
                <w14:ligatures w14:val="standardContextual"/>
              </w:rPr>
              <w:tab/>
            </w:r>
            <w:r w:rsidRPr="0049795E">
              <w:rPr>
                <w:rStyle w:val="Hyperlink"/>
                <w:noProof/>
              </w:rPr>
              <w:t>Motifs d’exclusion</w:t>
            </w:r>
            <w:r>
              <w:rPr>
                <w:noProof/>
                <w:webHidden/>
              </w:rPr>
              <w:tab/>
            </w:r>
            <w:r>
              <w:rPr>
                <w:noProof/>
                <w:webHidden/>
              </w:rPr>
              <w:fldChar w:fldCharType="begin"/>
            </w:r>
            <w:r>
              <w:rPr>
                <w:noProof/>
                <w:webHidden/>
              </w:rPr>
              <w:instrText xml:space="preserve"> PAGEREF _Toc224991387 \h </w:instrText>
            </w:r>
            <w:r>
              <w:rPr>
                <w:noProof/>
                <w:webHidden/>
              </w:rPr>
            </w:r>
            <w:r>
              <w:rPr>
                <w:noProof/>
                <w:webHidden/>
              </w:rPr>
              <w:fldChar w:fldCharType="separate"/>
            </w:r>
            <w:r>
              <w:rPr>
                <w:noProof/>
                <w:webHidden/>
              </w:rPr>
              <w:t>2</w:t>
            </w:r>
            <w:r>
              <w:rPr>
                <w:noProof/>
                <w:webHidden/>
              </w:rPr>
              <w:fldChar w:fldCharType="end"/>
            </w:r>
          </w:hyperlink>
        </w:p>
        <w:p w14:paraId="0F878AE0" w14:textId="6EF73ABF" w:rsidR="00FD38C2" w:rsidRDefault="00FD38C2">
          <w:pPr>
            <w:pStyle w:val="TOC3"/>
            <w:tabs>
              <w:tab w:val="right" w:leader="dot" w:pos="9204"/>
            </w:tabs>
            <w:rPr>
              <w:rFonts w:asciiTheme="minorHAnsi" w:eastAsiaTheme="minorEastAsia" w:hAnsiTheme="minorHAnsi" w:cstheme="minorBidi"/>
              <w:noProof/>
              <w:kern w:val="2"/>
              <w:sz w:val="24"/>
              <w:lang w:val="de-DE"/>
              <w14:ligatures w14:val="standardContextual"/>
            </w:rPr>
          </w:pPr>
          <w:hyperlink w:anchor="_Toc224991388" w:history="1">
            <w:r w:rsidRPr="0049795E">
              <w:rPr>
                <w:rStyle w:val="Hyperlink"/>
                <w:noProof/>
              </w:rPr>
              <w:t>3.</w:t>
            </w:r>
            <w:r>
              <w:rPr>
                <w:rFonts w:asciiTheme="minorHAnsi" w:eastAsiaTheme="minorEastAsia" w:hAnsiTheme="minorHAnsi" w:cstheme="minorBidi"/>
                <w:noProof/>
                <w:kern w:val="2"/>
                <w:sz w:val="24"/>
                <w:lang w:val="de-DE"/>
                <w14:ligatures w14:val="standardContextual"/>
              </w:rPr>
              <w:tab/>
            </w:r>
            <w:r w:rsidRPr="0049795E">
              <w:rPr>
                <w:rStyle w:val="Hyperlink"/>
                <w:noProof/>
              </w:rPr>
              <w:t>Exigences minimales en matière de capacité économique et financière</w:t>
            </w:r>
            <w:r>
              <w:rPr>
                <w:noProof/>
                <w:webHidden/>
              </w:rPr>
              <w:tab/>
            </w:r>
            <w:r>
              <w:rPr>
                <w:noProof/>
                <w:webHidden/>
              </w:rPr>
              <w:fldChar w:fldCharType="begin"/>
            </w:r>
            <w:r>
              <w:rPr>
                <w:noProof/>
                <w:webHidden/>
              </w:rPr>
              <w:instrText xml:space="preserve"> PAGEREF _Toc224991388 \h </w:instrText>
            </w:r>
            <w:r>
              <w:rPr>
                <w:noProof/>
                <w:webHidden/>
              </w:rPr>
            </w:r>
            <w:r>
              <w:rPr>
                <w:noProof/>
                <w:webHidden/>
              </w:rPr>
              <w:fldChar w:fldCharType="separate"/>
            </w:r>
            <w:r>
              <w:rPr>
                <w:noProof/>
                <w:webHidden/>
              </w:rPr>
              <w:t>4</w:t>
            </w:r>
            <w:r>
              <w:rPr>
                <w:noProof/>
                <w:webHidden/>
              </w:rPr>
              <w:fldChar w:fldCharType="end"/>
            </w:r>
          </w:hyperlink>
        </w:p>
        <w:p w14:paraId="5DE75ED5" w14:textId="0FC86244" w:rsidR="00FD38C2" w:rsidRDefault="00FD38C2">
          <w:pPr>
            <w:pStyle w:val="TOC3"/>
            <w:tabs>
              <w:tab w:val="right" w:leader="dot" w:pos="9204"/>
            </w:tabs>
            <w:rPr>
              <w:rFonts w:asciiTheme="minorHAnsi" w:eastAsiaTheme="minorEastAsia" w:hAnsiTheme="minorHAnsi" w:cstheme="minorBidi"/>
              <w:noProof/>
              <w:kern w:val="2"/>
              <w:sz w:val="24"/>
              <w:lang w:val="de-DE"/>
              <w14:ligatures w14:val="standardContextual"/>
            </w:rPr>
          </w:pPr>
          <w:hyperlink w:anchor="_Toc224991389" w:history="1">
            <w:r w:rsidRPr="0049795E">
              <w:rPr>
                <w:rStyle w:val="Hyperlink"/>
                <w:noProof/>
              </w:rPr>
              <w:t>4.</w:t>
            </w:r>
            <w:r>
              <w:rPr>
                <w:rFonts w:asciiTheme="minorHAnsi" w:eastAsiaTheme="minorEastAsia" w:hAnsiTheme="minorHAnsi" w:cstheme="minorBidi"/>
                <w:noProof/>
                <w:kern w:val="2"/>
                <w:sz w:val="24"/>
                <w:lang w:val="de-DE"/>
                <w14:ligatures w14:val="standardContextual"/>
              </w:rPr>
              <w:tab/>
            </w:r>
            <w:r w:rsidRPr="0049795E">
              <w:rPr>
                <w:rStyle w:val="Hyperlink"/>
                <w:noProof/>
              </w:rPr>
              <w:t>Sanctions de l’Union européenne à l’encontre de la Russie</w:t>
            </w:r>
            <w:r>
              <w:rPr>
                <w:noProof/>
                <w:webHidden/>
              </w:rPr>
              <w:tab/>
            </w:r>
            <w:r>
              <w:rPr>
                <w:noProof/>
                <w:webHidden/>
              </w:rPr>
              <w:fldChar w:fldCharType="begin"/>
            </w:r>
            <w:r>
              <w:rPr>
                <w:noProof/>
                <w:webHidden/>
              </w:rPr>
              <w:instrText xml:space="preserve"> PAGEREF _Toc224991389 \h </w:instrText>
            </w:r>
            <w:r>
              <w:rPr>
                <w:noProof/>
                <w:webHidden/>
              </w:rPr>
            </w:r>
            <w:r>
              <w:rPr>
                <w:noProof/>
                <w:webHidden/>
              </w:rPr>
              <w:fldChar w:fldCharType="separate"/>
            </w:r>
            <w:r>
              <w:rPr>
                <w:noProof/>
                <w:webHidden/>
              </w:rPr>
              <w:t>8</w:t>
            </w:r>
            <w:r>
              <w:rPr>
                <w:noProof/>
                <w:webHidden/>
              </w:rPr>
              <w:fldChar w:fldCharType="end"/>
            </w:r>
          </w:hyperlink>
        </w:p>
        <w:p w14:paraId="102DF8B5" w14:textId="4AAF1F19" w:rsidR="00FD38C2" w:rsidRDefault="00FD38C2">
          <w:pPr>
            <w:pStyle w:val="TOC3"/>
            <w:tabs>
              <w:tab w:val="right" w:leader="dot" w:pos="9204"/>
            </w:tabs>
            <w:rPr>
              <w:rFonts w:asciiTheme="minorHAnsi" w:eastAsiaTheme="minorEastAsia" w:hAnsiTheme="minorHAnsi" w:cstheme="minorBidi"/>
              <w:noProof/>
              <w:kern w:val="2"/>
              <w:sz w:val="24"/>
              <w:lang w:val="de-DE"/>
              <w14:ligatures w14:val="standardContextual"/>
            </w:rPr>
          </w:pPr>
          <w:hyperlink w:anchor="_Toc224991390" w:history="1">
            <w:r w:rsidRPr="0049795E">
              <w:rPr>
                <w:rStyle w:val="Hyperlink"/>
                <w:noProof/>
              </w:rPr>
              <w:t>5.</w:t>
            </w:r>
            <w:r>
              <w:rPr>
                <w:rFonts w:asciiTheme="minorHAnsi" w:eastAsiaTheme="minorEastAsia" w:hAnsiTheme="minorHAnsi" w:cstheme="minorBidi"/>
                <w:noProof/>
                <w:kern w:val="2"/>
                <w:sz w:val="24"/>
                <w:lang w:val="de-DE"/>
                <w14:ligatures w14:val="standardContextual"/>
              </w:rPr>
              <w:tab/>
            </w:r>
            <w:r w:rsidRPr="0049795E">
              <w:rPr>
                <w:rStyle w:val="Hyperlink"/>
                <w:noProof/>
              </w:rPr>
              <w:t>Propriétaires et parties exerçant le contrôle du soumissionnaire (à remplir uniquement par les personnes morales)</w:t>
            </w:r>
            <w:r>
              <w:rPr>
                <w:noProof/>
                <w:webHidden/>
              </w:rPr>
              <w:tab/>
            </w:r>
            <w:r>
              <w:rPr>
                <w:noProof/>
                <w:webHidden/>
              </w:rPr>
              <w:fldChar w:fldCharType="begin"/>
            </w:r>
            <w:r>
              <w:rPr>
                <w:noProof/>
                <w:webHidden/>
              </w:rPr>
              <w:instrText xml:space="preserve"> PAGEREF _Toc224991390 \h </w:instrText>
            </w:r>
            <w:r>
              <w:rPr>
                <w:noProof/>
                <w:webHidden/>
              </w:rPr>
            </w:r>
            <w:r>
              <w:rPr>
                <w:noProof/>
                <w:webHidden/>
              </w:rPr>
              <w:fldChar w:fldCharType="separate"/>
            </w:r>
            <w:r>
              <w:rPr>
                <w:noProof/>
                <w:webHidden/>
              </w:rPr>
              <w:t>9</w:t>
            </w:r>
            <w:r>
              <w:rPr>
                <w:noProof/>
                <w:webHidden/>
              </w:rPr>
              <w:fldChar w:fldCharType="end"/>
            </w:r>
          </w:hyperlink>
        </w:p>
        <w:p w14:paraId="10867CA8" w14:textId="4EAAFDBD" w:rsidR="00D04E04" w:rsidRPr="00DB09AD" w:rsidRDefault="00D04E04">
          <w:r w:rsidRPr="00DB09AD">
            <w:rPr>
              <w:b/>
            </w:rPr>
            <w:fldChar w:fldCharType="end"/>
          </w:r>
        </w:p>
      </w:sdtContent>
    </w:sdt>
    <w:p w14:paraId="5E1AEAD6" w14:textId="77777777" w:rsidR="00B90CEB" w:rsidRPr="004A7921" w:rsidRDefault="00B90CEB" w:rsidP="00B90CEB">
      <w:pPr>
        <w:spacing w:after="60"/>
        <w:rPr>
          <w:rFonts w:cs="Arial"/>
          <w:b/>
          <w:bCs/>
        </w:rPr>
      </w:pPr>
    </w:p>
    <w:p w14:paraId="49B00495" w14:textId="77777777" w:rsidR="00B90CEB" w:rsidRPr="00DB09AD" w:rsidRDefault="00B90CEB" w:rsidP="00B90CEB">
      <w:pPr>
        <w:spacing w:after="60"/>
        <w:rPr>
          <w:rFonts w:cs="Arial"/>
          <w:b/>
        </w:rPr>
      </w:pPr>
      <w:r>
        <w:rPr>
          <w:b/>
        </w:rPr>
        <w:t>Je déclare</w:t>
      </w:r>
      <w:r w:rsidR="00DB18D5">
        <w:rPr>
          <w:b/>
        </w:rPr>
        <w:t> / </w:t>
      </w:r>
      <w:r>
        <w:rPr>
          <w:b/>
        </w:rPr>
        <w:t>nous déclarons par la présente :</w:t>
      </w:r>
    </w:p>
    <w:p w14:paraId="00ACB71A" w14:textId="77777777" w:rsidR="00024A48" w:rsidRPr="00DB09AD" w:rsidRDefault="00024A48" w:rsidP="00DA1D0C">
      <w:pPr>
        <w:pStyle w:val="Heading3"/>
        <w:numPr>
          <w:ilvl w:val="0"/>
          <w:numId w:val="34"/>
        </w:numPr>
      </w:pPr>
      <w:bookmarkStart w:id="1" w:name="_Toc224991386"/>
      <w:r>
        <w:t>Informations de base</w:t>
      </w:r>
      <w:bookmarkEnd w:id="1"/>
    </w:p>
    <w:p w14:paraId="7CF9144B" w14:textId="77777777" w:rsidR="002F14B3" w:rsidRPr="00DB09AD" w:rsidRDefault="002F14B3" w:rsidP="002F14B3">
      <w:pPr>
        <w:rPr>
          <w:lang w:val="en-GB" w:eastAsia="en-US"/>
        </w:rPr>
      </w:pPr>
    </w:p>
    <w:p w14:paraId="7A8C75C2" w14:textId="48FE7510" w:rsidR="00D04E04" w:rsidRPr="005B79DF" w:rsidRDefault="009866D0" w:rsidP="00A77EF3">
      <w:pPr>
        <w:spacing w:after="120"/>
        <w:jc w:val="both"/>
      </w:pPr>
      <w:bookmarkStart w:id="2" w:name="_Toc29219558"/>
      <w:r>
        <w:rPr>
          <w:b/>
        </w:rPr>
        <w:t xml:space="preserve">Informations générales sur le </w:t>
      </w:r>
      <w:r w:rsidR="00FD38C2">
        <w:rPr>
          <w:b/>
        </w:rPr>
        <w:t>consultant individuel</w:t>
      </w:r>
      <w:r>
        <w:rPr>
          <w:b/>
        </w:rPr>
        <w:t xml:space="preserve"> ou sur l’entreprise </w:t>
      </w:r>
      <w:r w:rsidR="00FD38C2">
        <w:rPr>
          <w:b/>
        </w:rPr>
        <w:t xml:space="preserve">ou sur l’entreprise </w:t>
      </w:r>
      <w:r>
        <w:rPr>
          <w:b/>
        </w:rPr>
        <w:t>autorisée à représenter un consortium candidat/soumissionnaire :</w:t>
      </w:r>
      <w:bookmarkEnd w:id="2"/>
    </w:p>
    <w:tbl>
      <w:tblPr>
        <w:tblStyle w:val="TableGrid"/>
        <w:tblW w:w="935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802"/>
      </w:tblGrid>
      <w:tr w:rsidR="00D04E04" w:rsidRPr="00044E7C" w14:paraId="57FAB836" w14:textId="77777777" w:rsidTr="00351C45">
        <w:tc>
          <w:tcPr>
            <w:tcW w:w="2552" w:type="dxa"/>
          </w:tcPr>
          <w:p w14:paraId="798E8A3C" w14:textId="77777777" w:rsidR="00D04E04" w:rsidRPr="00DB09AD" w:rsidRDefault="00D04E04" w:rsidP="00DE614B">
            <w:pPr>
              <w:spacing w:before="100" w:after="100"/>
              <w:rPr>
                <w:b/>
                <w:szCs w:val="22"/>
              </w:rPr>
            </w:pPr>
            <w:r>
              <w:rPr>
                <w:b/>
              </w:rPr>
              <w:t>Nom</w:t>
            </w:r>
          </w:p>
        </w:tc>
        <w:tc>
          <w:tcPr>
            <w:tcW w:w="6802" w:type="dxa"/>
          </w:tcPr>
          <w:p w14:paraId="6C5A1C40" w14:textId="77777777" w:rsidR="00D04E04" w:rsidRPr="00DB09AD" w:rsidRDefault="00D04E04" w:rsidP="00DE614B">
            <w:pPr>
              <w:spacing w:before="100" w:after="100"/>
              <w:rPr>
                <w:b/>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7EF11857" w14:textId="77777777" w:rsidTr="00351C45">
        <w:tc>
          <w:tcPr>
            <w:tcW w:w="2552" w:type="dxa"/>
          </w:tcPr>
          <w:p w14:paraId="4879DE49" w14:textId="77777777" w:rsidR="00D04E04" w:rsidRPr="00DB09AD" w:rsidRDefault="00D04E04" w:rsidP="00DE614B">
            <w:pPr>
              <w:spacing w:before="100" w:after="100"/>
              <w:rPr>
                <w:b/>
                <w:szCs w:val="22"/>
              </w:rPr>
            </w:pPr>
            <w:r>
              <w:rPr>
                <w:b/>
              </w:rPr>
              <w:t>Adresse</w:t>
            </w:r>
          </w:p>
        </w:tc>
        <w:tc>
          <w:tcPr>
            <w:tcW w:w="6802" w:type="dxa"/>
          </w:tcPr>
          <w:p w14:paraId="06517B3A" w14:textId="77777777" w:rsidR="00D04E04" w:rsidRPr="00DB09AD" w:rsidRDefault="00D04E04" w:rsidP="00DE614B">
            <w:pPr>
              <w:spacing w:before="100" w:after="100"/>
              <w:rPr>
                <w:b/>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27A5CA0F" w14:textId="77777777" w:rsidTr="00351C45">
        <w:tc>
          <w:tcPr>
            <w:tcW w:w="2552" w:type="dxa"/>
          </w:tcPr>
          <w:p w14:paraId="023FAB42" w14:textId="77777777" w:rsidR="00D04E04" w:rsidRPr="00DB09AD" w:rsidRDefault="00D04E04" w:rsidP="00DE614B">
            <w:pPr>
              <w:spacing w:before="100" w:after="100"/>
              <w:rPr>
                <w:b/>
                <w:szCs w:val="22"/>
              </w:rPr>
            </w:pPr>
            <w:r>
              <w:rPr>
                <w:b/>
              </w:rPr>
              <w:t>Code postal et localité/ville</w:t>
            </w:r>
          </w:p>
        </w:tc>
        <w:tc>
          <w:tcPr>
            <w:tcW w:w="6802" w:type="dxa"/>
          </w:tcPr>
          <w:p w14:paraId="5F99BAF2" w14:textId="77777777" w:rsidR="00D04E04" w:rsidRPr="00DB09AD" w:rsidRDefault="00D04E04" w:rsidP="00DE614B">
            <w:pPr>
              <w:spacing w:before="100" w:after="100"/>
              <w:rPr>
                <w:b/>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39DE65FA" w14:textId="77777777" w:rsidTr="00351C45">
        <w:tc>
          <w:tcPr>
            <w:tcW w:w="2552" w:type="dxa"/>
          </w:tcPr>
          <w:p w14:paraId="1E455A66" w14:textId="77777777" w:rsidR="00D04E04" w:rsidRPr="00DB09AD" w:rsidRDefault="00D04E04" w:rsidP="00DE614B">
            <w:pPr>
              <w:spacing w:before="100" w:after="100"/>
              <w:rPr>
                <w:b/>
                <w:szCs w:val="22"/>
              </w:rPr>
            </w:pPr>
            <w:r>
              <w:rPr>
                <w:b/>
              </w:rPr>
              <w:t>Nom de la banque</w:t>
            </w:r>
          </w:p>
        </w:tc>
        <w:tc>
          <w:tcPr>
            <w:tcW w:w="6802" w:type="dxa"/>
          </w:tcPr>
          <w:p w14:paraId="65A9B054"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5928B495" w14:textId="77777777" w:rsidTr="00351C45">
        <w:tc>
          <w:tcPr>
            <w:tcW w:w="2552" w:type="dxa"/>
          </w:tcPr>
          <w:p w14:paraId="23FAEB08" w14:textId="77777777" w:rsidR="00D04E04" w:rsidRPr="00DB09AD" w:rsidRDefault="00D04E04" w:rsidP="00DE614B">
            <w:pPr>
              <w:spacing w:before="100" w:after="100"/>
              <w:rPr>
                <w:b/>
                <w:szCs w:val="22"/>
              </w:rPr>
            </w:pPr>
            <w:r>
              <w:rPr>
                <w:b/>
              </w:rPr>
              <w:t>Nom du titulaire du compte</w:t>
            </w:r>
          </w:p>
        </w:tc>
        <w:tc>
          <w:tcPr>
            <w:tcW w:w="6802" w:type="dxa"/>
          </w:tcPr>
          <w:p w14:paraId="6C17691F"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1176169C" w14:textId="77777777" w:rsidTr="00351C45">
        <w:tc>
          <w:tcPr>
            <w:tcW w:w="2552" w:type="dxa"/>
          </w:tcPr>
          <w:p w14:paraId="09A4AEBE" w14:textId="77777777" w:rsidR="00D04E04" w:rsidRPr="00DB09AD" w:rsidRDefault="00D04E04" w:rsidP="00DE614B">
            <w:pPr>
              <w:spacing w:before="100" w:after="100"/>
              <w:rPr>
                <w:b/>
                <w:szCs w:val="22"/>
              </w:rPr>
            </w:pPr>
            <w:r>
              <w:rPr>
                <w:b/>
              </w:rPr>
              <w:t>IBAN</w:t>
            </w:r>
          </w:p>
        </w:tc>
        <w:tc>
          <w:tcPr>
            <w:tcW w:w="6802" w:type="dxa"/>
          </w:tcPr>
          <w:p w14:paraId="0DD0771C"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6DDD93BE" w14:textId="77777777" w:rsidTr="00351C45">
        <w:tc>
          <w:tcPr>
            <w:tcW w:w="2552" w:type="dxa"/>
          </w:tcPr>
          <w:p w14:paraId="7A4E234E" w14:textId="77777777" w:rsidR="00D04E04" w:rsidRPr="00DB09AD" w:rsidRDefault="00D04E04" w:rsidP="00DE614B">
            <w:pPr>
              <w:spacing w:before="100" w:after="100"/>
              <w:rPr>
                <w:b/>
                <w:szCs w:val="22"/>
              </w:rPr>
            </w:pPr>
            <w:r>
              <w:rPr>
                <w:b/>
              </w:rPr>
              <w:t>BIC</w:t>
            </w:r>
          </w:p>
        </w:tc>
        <w:tc>
          <w:tcPr>
            <w:tcW w:w="6802" w:type="dxa"/>
          </w:tcPr>
          <w:p w14:paraId="22AD4FDD"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2F9693B4" w14:textId="77777777" w:rsidTr="00351C45">
        <w:tc>
          <w:tcPr>
            <w:tcW w:w="2552" w:type="dxa"/>
          </w:tcPr>
          <w:p w14:paraId="6879E4A5" w14:textId="6A32D2E1" w:rsidR="00D04E04" w:rsidRPr="00DB09AD" w:rsidRDefault="00D04E04" w:rsidP="00DE614B">
            <w:pPr>
              <w:spacing w:before="100" w:after="100"/>
              <w:rPr>
                <w:b/>
                <w:szCs w:val="22"/>
              </w:rPr>
            </w:pPr>
            <w:r>
              <w:rPr>
                <w:b/>
              </w:rPr>
              <w:t>Numéro fiscal</w:t>
            </w:r>
            <w:r w:rsidR="00C008A0">
              <w:rPr>
                <w:b/>
              </w:rPr>
              <w:t xml:space="preserve"> (NIF)</w:t>
            </w:r>
            <w:r>
              <w:rPr>
                <w:b/>
              </w:rPr>
              <w:t> :</w:t>
            </w:r>
          </w:p>
        </w:tc>
        <w:tc>
          <w:tcPr>
            <w:tcW w:w="6802" w:type="dxa"/>
          </w:tcPr>
          <w:p w14:paraId="27457B43"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751A3CEA" w14:textId="77777777" w:rsidTr="00351C45">
        <w:tc>
          <w:tcPr>
            <w:tcW w:w="2552" w:type="dxa"/>
          </w:tcPr>
          <w:p w14:paraId="3EAD3C7A" w14:textId="77777777" w:rsidR="00D04E04" w:rsidRPr="00DB09AD" w:rsidRDefault="003848DE" w:rsidP="00DB09AD">
            <w:pPr>
              <w:spacing w:before="100" w:after="100"/>
              <w:rPr>
                <w:b/>
                <w:szCs w:val="22"/>
              </w:rPr>
            </w:pPr>
            <w:r>
              <w:rPr>
                <w:b/>
              </w:rPr>
              <w:t>Personne à contacter en cas de questions</w:t>
            </w:r>
          </w:p>
        </w:tc>
        <w:tc>
          <w:tcPr>
            <w:tcW w:w="6802" w:type="dxa"/>
          </w:tcPr>
          <w:p w14:paraId="16F5F73A"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2599C890" w14:textId="77777777" w:rsidTr="00351C45">
        <w:tc>
          <w:tcPr>
            <w:tcW w:w="2552" w:type="dxa"/>
          </w:tcPr>
          <w:p w14:paraId="0A9FDCD7" w14:textId="77777777" w:rsidR="00D04E04" w:rsidRPr="00DB09AD" w:rsidRDefault="00D04E04" w:rsidP="00DB09AD">
            <w:pPr>
              <w:spacing w:before="100" w:after="100"/>
              <w:rPr>
                <w:b/>
                <w:szCs w:val="22"/>
              </w:rPr>
            </w:pPr>
            <w:proofErr w:type="gramStart"/>
            <w:r>
              <w:rPr>
                <w:b/>
              </w:rPr>
              <w:t>E-mail</w:t>
            </w:r>
            <w:proofErr w:type="gramEnd"/>
          </w:p>
        </w:tc>
        <w:tc>
          <w:tcPr>
            <w:tcW w:w="6802" w:type="dxa"/>
          </w:tcPr>
          <w:p w14:paraId="31E7D316"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4DC5C834" w14:textId="77777777" w:rsidTr="00351C45">
        <w:tc>
          <w:tcPr>
            <w:tcW w:w="2552" w:type="dxa"/>
          </w:tcPr>
          <w:p w14:paraId="17B0006D" w14:textId="77777777" w:rsidR="00D04E04" w:rsidRPr="00DB09AD" w:rsidRDefault="00D04E04" w:rsidP="00DB09AD">
            <w:pPr>
              <w:spacing w:before="100" w:after="100"/>
              <w:rPr>
                <w:b/>
                <w:szCs w:val="22"/>
              </w:rPr>
            </w:pPr>
            <w:r>
              <w:rPr>
                <w:b/>
              </w:rPr>
              <w:t>Tél.</w:t>
            </w:r>
          </w:p>
        </w:tc>
        <w:tc>
          <w:tcPr>
            <w:tcW w:w="6802" w:type="dxa"/>
          </w:tcPr>
          <w:p w14:paraId="560D0D58"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bl>
    <w:p w14:paraId="379E478F" w14:textId="77777777" w:rsidR="00AC29A1" w:rsidRPr="005B79DF" w:rsidRDefault="00AC29A1" w:rsidP="00A77EF3">
      <w:pPr>
        <w:spacing w:before="240" w:after="240"/>
      </w:pPr>
      <w:r>
        <w:rPr>
          <w:b/>
        </w:rPr>
        <w:t>Informations à fournir par les personnes morales</w:t>
      </w:r>
    </w:p>
    <w:p w14:paraId="68992BE3" w14:textId="2C2B0F62" w:rsidR="007D19E4" w:rsidRPr="0052719F" w:rsidRDefault="001D3E14" w:rsidP="007D19E4">
      <w:pPr>
        <w:spacing w:after="240"/>
        <w:jc w:val="both"/>
        <w:rPr>
          <w:rFonts w:cs="Arial"/>
          <w:bCs/>
          <w:i/>
          <w:color w:val="0070C0"/>
          <w:szCs w:val="22"/>
        </w:rPr>
      </w:pPr>
      <w:bookmarkStart w:id="3" w:name="_Hlk224993043"/>
      <w:r w:rsidRPr="001D3E14">
        <w:rPr>
          <w:i/>
          <w:color w:val="0070C0"/>
        </w:rPr>
        <w:t>En cas de consortium ou de groupement d’entreprises, chaque membre doit fournir une déclaration d’éligibilité ainsi que l’ensemble des documents administratifs requis. Des informations complémentaires sont</w:t>
      </w:r>
      <w:r>
        <w:rPr>
          <w:i/>
          <w:color w:val="0070C0"/>
        </w:rPr>
        <w:t xml:space="preserve"> le cas échéant</w:t>
      </w:r>
      <w:r w:rsidRPr="001D3E14">
        <w:rPr>
          <w:i/>
          <w:color w:val="0070C0"/>
        </w:rPr>
        <w:t xml:space="preserve"> précisées dans la lettre d’invitation</w:t>
      </w:r>
      <w:r>
        <w:rPr>
          <w:i/>
          <w:color w:val="0070C0"/>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C29A1" w:rsidRPr="00044E7C" w14:paraId="6CF623E7" w14:textId="77777777" w:rsidTr="335D08C9">
        <w:tc>
          <w:tcPr>
            <w:tcW w:w="4678" w:type="dxa"/>
          </w:tcPr>
          <w:bookmarkEnd w:id="3"/>
          <w:p w14:paraId="0D4F503F" w14:textId="77777777" w:rsidR="00AC29A1" w:rsidRPr="00DB09AD" w:rsidRDefault="00AC29A1" w:rsidP="00DB09AD">
            <w:pPr>
              <w:spacing w:before="120" w:after="120"/>
              <w:rPr>
                <w:b/>
                <w:szCs w:val="22"/>
              </w:rPr>
            </w:pPr>
            <w:r>
              <w:rPr>
                <w:b/>
              </w:rPr>
              <w:t>Numéro d’immatriculation au registre du commerce</w:t>
            </w:r>
            <w:r w:rsidR="00DB18D5">
              <w:rPr>
                <w:b/>
              </w:rPr>
              <w:t> / </w:t>
            </w:r>
            <w:r>
              <w:rPr>
                <w:b/>
              </w:rPr>
              <w:t>des sociétés</w:t>
            </w:r>
          </w:p>
        </w:tc>
        <w:tc>
          <w:tcPr>
            <w:tcW w:w="4392" w:type="dxa"/>
          </w:tcPr>
          <w:p w14:paraId="36C63543" w14:textId="77777777" w:rsidR="00AC29A1" w:rsidRPr="00DB09AD" w:rsidRDefault="00AC29A1" w:rsidP="0005452E">
            <w:pPr>
              <w:spacing w:before="120" w:after="12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AC29A1" w:rsidRPr="00044E7C" w14:paraId="58E371EC" w14:textId="77777777" w:rsidTr="335D08C9">
        <w:tc>
          <w:tcPr>
            <w:tcW w:w="4678" w:type="dxa"/>
          </w:tcPr>
          <w:p w14:paraId="39CC4995" w14:textId="77777777" w:rsidR="00AC29A1" w:rsidRPr="00DB09AD" w:rsidRDefault="00AC29A1" w:rsidP="0005452E">
            <w:pPr>
              <w:spacing w:before="120" w:after="120"/>
              <w:rPr>
                <w:b/>
                <w:szCs w:val="22"/>
              </w:rPr>
            </w:pPr>
            <w:r>
              <w:rPr>
                <w:b/>
              </w:rPr>
              <w:t>Forme juridique de l’entreprise</w:t>
            </w:r>
          </w:p>
        </w:tc>
        <w:tc>
          <w:tcPr>
            <w:tcW w:w="4392" w:type="dxa"/>
          </w:tcPr>
          <w:p w14:paraId="6D2FABEC" w14:textId="77777777" w:rsidR="00AC29A1" w:rsidRPr="00DB09AD" w:rsidRDefault="00AC29A1" w:rsidP="0005452E">
            <w:pPr>
              <w:spacing w:before="120" w:after="120"/>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AC29A1" w:rsidRPr="00044E7C" w14:paraId="21381E7C" w14:textId="77777777" w:rsidTr="335D08C9">
        <w:tc>
          <w:tcPr>
            <w:tcW w:w="4678" w:type="dxa"/>
          </w:tcPr>
          <w:p w14:paraId="289647DF" w14:textId="77777777" w:rsidR="00AC29A1" w:rsidRPr="00DB09AD" w:rsidRDefault="00FE6A86" w:rsidP="00DB09AD">
            <w:pPr>
              <w:spacing w:before="120" w:after="120"/>
              <w:rPr>
                <w:b/>
                <w:szCs w:val="22"/>
              </w:rPr>
            </w:pPr>
            <w:r>
              <w:rPr>
                <w:b/>
              </w:rPr>
              <w:lastRenderedPageBreak/>
              <w:t>Juridiction compétente</w:t>
            </w:r>
            <w:r w:rsidR="00DB18D5">
              <w:rPr>
                <w:b/>
              </w:rPr>
              <w:t> / </w:t>
            </w:r>
            <w:r>
              <w:rPr>
                <w:b/>
              </w:rPr>
              <w:t>Autorité publique compétente</w:t>
            </w:r>
          </w:p>
        </w:tc>
        <w:tc>
          <w:tcPr>
            <w:tcW w:w="4392" w:type="dxa"/>
          </w:tcPr>
          <w:p w14:paraId="28500763" w14:textId="77777777" w:rsidR="00AC29A1" w:rsidRPr="00DB09AD" w:rsidRDefault="00AC29A1" w:rsidP="0005452E">
            <w:pPr>
              <w:spacing w:before="120" w:after="12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AC29A1" w:rsidRPr="00044E7C" w14:paraId="26273CE6" w14:textId="77777777" w:rsidTr="335D08C9">
        <w:tc>
          <w:tcPr>
            <w:tcW w:w="4678" w:type="dxa"/>
          </w:tcPr>
          <w:p w14:paraId="00F63366" w14:textId="77777777" w:rsidR="00AC29A1" w:rsidRPr="00DB09AD" w:rsidRDefault="00AC29A1" w:rsidP="0005452E">
            <w:pPr>
              <w:spacing w:before="120" w:after="120"/>
              <w:rPr>
                <w:b/>
                <w:szCs w:val="22"/>
              </w:rPr>
            </w:pPr>
            <w:r>
              <w:rPr>
                <w:b/>
              </w:rPr>
              <w:t>Le siège de votre entreprise se trouve-t-il en Afghanistan, au Belarus, en Iran, en Russie ou dans l’est de l’Ukraine (+Crimée)</w:t>
            </w:r>
            <w:r w:rsidR="00DB18D5">
              <w:rPr>
                <w:b/>
              </w:rPr>
              <w:t> ?</w:t>
            </w:r>
            <w:r>
              <w:rPr>
                <w:b/>
              </w:rPr>
              <w:t xml:space="preserve"> </w:t>
            </w:r>
          </w:p>
        </w:tc>
        <w:tc>
          <w:tcPr>
            <w:tcW w:w="4392" w:type="dxa"/>
          </w:tcPr>
          <w:p w14:paraId="001E73F3" w14:textId="77777777" w:rsidR="00AC29A1" w:rsidRPr="00DB09AD" w:rsidRDefault="00AC29A1" w:rsidP="0005452E">
            <w:pPr>
              <w:tabs>
                <w:tab w:val="left" w:pos="315"/>
              </w:tabs>
              <w:spacing w:before="120" w:after="120"/>
              <w:rPr>
                <w:rFonts w:eastAsia="Calibri" w:cs="Arial"/>
                <w:szCs w:val="20"/>
              </w:rPr>
            </w:pPr>
            <w:r w:rsidRPr="00DB09AD">
              <w:rPr>
                <w:rFonts w:eastAsia="Calibri" w:cs="Arial"/>
              </w:rPr>
              <w:fldChar w:fldCharType="begin">
                <w:ffData>
                  <w:name w:val=""/>
                  <w:enabled/>
                  <w:calcOnExit w:val="0"/>
                  <w:checkBox>
                    <w:sizeAuto/>
                    <w:default w:val="0"/>
                    <w:checked w:val="0"/>
                  </w:checkBox>
                </w:ffData>
              </w:fldChar>
            </w:r>
            <w:r w:rsidRPr="00DB09AD">
              <w:rPr>
                <w:rFonts w:eastAsia="Calibri" w:cs="Arial"/>
              </w:rPr>
              <w:instrText xml:space="preserve"> FORMCHECKBOX </w:instrText>
            </w:r>
            <w:r w:rsidRPr="00DB09AD">
              <w:rPr>
                <w:rFonts w:eastAsia="Calibri" w:cs="Arial"/>
              </w:rPr>
            </w:r>
            <w:r w:rsidRPr="00DB09AD">
              <w:rPr>
                <w:rFonts w:eastAsia="Calibri" w:cs="Arial"/>
              </w:rPr>
              <w:fldChar w:fldCharType="separate"/>
            </w:r>
            <w:r w:rsidRPr="00DB09AD">
              <w:rPr>
                <w:rFonts w:eastAsia="Calibri" w:cs="Arial"/>
              </w:rPr>
              <w:fldChar w:fldCharType="end"/>
            </w:r>
            <w:r>
              <w:t xml:space="preserve"> OUI, au/en : </w:t>
            </w:r>
            <w:r w:rsidRPr="00DB09AD">
              <w:rPr>
                <w:rFonts w:eastAsia="Calibri" w:cs="Arial"/>
              </w:rPr>
              <w:fldChar w:fldCharType="begin" w:fldLock="1">
                <w:ffData>
                  <w:name w:val="Nachricht"/>
                  <w:enabled/>
                  <w:calcOnExit/>
                  <w:textInput/>
                </w:ffData>
              </w:fldChar>
            </w:r>
            <w:r w:rsidRPr="00DB09AD">
              <w:rPr>
                <w:rFonts w:eastAsia="Calibri" w:cs="Arial"/>
              </w:rPr>
              <w:instrText xml:space="preserve"> FORMTEXT </w:instrText>
            </w:r>
            <w:r w:rsidRPr="00DB09AD">
              <w:rPr>
                <w:rFonts w:eastAsia="Calibri" w:cs="Arial"/>
              </w:rPr>
            </w:r>
            <w:r w:rsidRPr="00DB09AD">
              <w:rPr>
                <w:rFonts w:eastAsia="Calibri" w:cs="Arial"/>
              </w:rPr>
              <w:fldChar w:fldCharType="separate"/>
            </w:r>
            <w:r>
              <w:t>     </w:t>
            </w:r>
            <w:r w:rsidRPr="00DB09AD">
              <w:rPr>
                <w:rFonts w:eastAsia="Calibri" w:cs="Arial"/>
              </w:rPr>
              <w:fldChar w:fldCharType="end"/>
            </w:r>
          </w:p>
          <w:p w14:paraId="2B52E4FB" w14:textId="77777777" w:rsidR="00AC29A1" w:rsidRPr="00DB09AD" w:rsidRDefault="00AC29A1" w:rsidP="0005452E">
            <w:pPr>
              <w:tabs>
                <w:tab w:val="left" w:pos="315"/>
              </w:tabs>
              <w:spacing w:before="120" w:after="120"/>
              <w:rPr>
                <w:rFonts w:eastAsia="Calibri" w:cs="Arial"/>
                <w:szCs w:val="20"/>
              </w:rPr>
            </w:pPr>
            <w:r w:rsidRPr="00DB09AD">
              <w:rPr>
                <w:rFonts w:eastAsia="Calibri" w:cs="Arial"/>
              </w:rPr>
              <w:fldChar w:fldCharType="begin">
                <w:ffData>
                  <w:name w:val=""/>
                  <w:enabled/>
                  <w:calcOnExit w:val="0"/>
                  <w:checkBox>
                    <w:sizeAuto/>
                    <w:default w:val="0"/>
                    <w:checked w:val="0"/>
                  </w:checkBox>
                </w:ffData>
              </w:fldChar>
            </w:r>
            <w:r w:rsidRPr="00DB09AD">
              <w:rPr>
                <w:rFonts w:eastAsia="Calibri" w:cs="Arial"/>
              </w:rPr>
              <w:instrText xml:space="preserve"> FORMCHECKBOX </w:instrText>
            </w:r>
            <w:r w:rsidRPr="00DB09AD">
              <w:rPr>
                <w:rFonts w:eastAsia="Calibri" w:cs="Arial"/>
              </w:rPr>
            </w:r>
            <w:r w:rsidRPr="00DB09AD">
              <w:rPr>
                <w:rFonts w:eastAsia="Calibri" w:cs="Arial"/>
              </w:rPr>
              <w:fldChar w:fldCharType="separate"/>
            </w:r>
            <w:r w:rsidRPr="00DB09AD">
              <w:rPr>
                <w:rFonts w:eastAsia="Calibri" w:cs="Arial"/>
              </w:rPr>
              <w:fldChar w:fldCharType="end"/>
            </w:r>
            <w:r>
              <w:tab/>
              <w:t>NON</w:t>
            </w:r>
          </w:p>
        </w:tc>
      </w:tr>
    </w:tbl>
    <w:p w14:paraId="725F4518" w14:textId="77777777" w:rsidR="00AC29A1" w:rsidRPr="004A7921" w:rsidRDefault="00AC29A1">
      <w:pPr>
        <w:rPr>
          <w:rFonts w:cs="Arial"/>
          <w:bCs/>
          <w:color w:val="000000" w:themeColor="text1"/>
          <w:szCs w:val="22"/>
        </w:rPr>
      </w:pPr>
    </w:p>
    <w:p w14:paraId="4BEAAB1F" w14:textId="77777777" w:rsidR="00510126" w:rsidRPr="00DB09AD" w:rsidRDefault="00510126" w:rsidP="000765BD">
      <w:pPr>
        <w:pStyle w:val="Heading3"/>
        <w:numPr>
          <w:ilvl w:val="0"/>
          <w:numId w:val="34"/>
        </w:numPr>
        <w:spacing w:after="120"/>
      </w:pPr>
      <w:bookmarkStart w:id="4" w:name="_Toc224991387"/>
      <w:bookmarkStart w:id="5" w:name="_Toc29219559"/>
      <w:r>
        <w:t>Motifs d’exclusion</w:t>
      </w:r>
      <w:bookmarkEnd w:id="4"/>
    </w:p>
    <w:p w14:paraId="04B3926A" w14:textId="77777777" w:rsidR="00510126" w:rsidRPr="00DB09AD" w:rsidRDefault="00510126" w:rsidP="002C632B">
      <w:pPr>
        <w:spacing w:after="120"/>
        <w:ind w:right="-284"/>
        <w:rPr>
          <w:rFonts w:cs="Arial"/>
          <w:b/>
          <w:bCs/>
          <w:color w:val="000000" w:themeColor="text1"/>
        </w:rPr>
      </w:pPr>
      <w:r>
        <w:rPr>
          <w:b/>
          <w:color w:val="000000" w:themeColor="text1"/>
        </w:rPr>
        <w:t>Les motifs d’exclusion suivants s’appliquent-ils à votre situation ?</w:t>
      </w:r>
    </w:p>
    <w:p w14:paraId="7804B14A" w14:textId="77777777" w:rsidR="008A37F5" w:rsidRPr="004A7921" w:rsidRDefault="008A37F5" w:rsidP="002C632B">
      <w:pPr>
        <w:spacing w:after="120"/>
        <w:ind w:right="-284"/>
        <w:rPr>
          <w:rFonts w:cs="Arial"/>
          <w:b/>
          <w:bCs/>
          <w:color w:val="000000" w:themeColor="text1"/>
        </w:rPr>
      </w:pPr>
    </w:p>
    <w:p w14:paraId="67125A58" w14:textId="77777777" w:rsidR="008A37F5" w:rsidRPr="00DB09AD" w:rsidRDefault="00C702F7" w:rsidP="000765BD">
      <w:pPr>
        <w:pStyle w:val="ListParagraph"/>
        <w:numPr>
          <w:ilvl w:val="0"/>
          <w:numId w:val="33"/>
        </w:numPr>
        <w:spacing w:after="120"/>
        <w:ind w:right="-284"/>
        <w:rPr>
          <w:rFonts w:cs="Arial"/>
          <w:b/>
          <w:bCs/>
          <w:color w:val="000000" w:themeColor="text1"/>
        </w:rPr>
      </w:pPr>
      <w:bookmarkStart w:id="6" w:name="_Hlk180662197"/>
      <w:r>
        <w:rPr>
          <w:b/>
          <w:color w:val="000000" w:themeColor="text1"/>
        </w:rPr>
        <w:t>Motifs d’exclusion obligatoires</w:t>
      </w:r>
    </w:p>
    <w:bookmarkEnd w:id="6"/>
    <w:p w14:paraId="4620C28D" w14:textId="77777777" w:rsidR="00D8738A" w:rsidRPr="00DB09AD" w:rsidRDefault="00D8738A" w:rsidP="005F615D">
      <w:pPr>
        <w:tabs>
          <w:tab w:val="left" w:pos="709"/>
          <w:tab w:val="left" w:pos="4111"/>
          <w:tab w:val="left" w:pos="4536"/>
          <w:tab w:val="left" w:pos="7938"/>
          <w:tab w:val="left" w:pos="8364"/>
        </w:tabs>
        <w:autoSpaceDE w:val="0"/>
        <w:autoSpaceDN w:val="0"/>
        <w:adjustRightInd w:val="0"/>
        <w:spacing w:after="180"/>
        <w:ind w:left="283"/>
        <w:jc w:val="both"/>
        <w:rPr>
          <w:szCs w:val="22"/>
        </w:rPr>
      </w:pPr>
      <w:r>
        <w:t>Une personne dont la conduite est imputable à l’entreprise a été condamnée par un jugement définitif ou a fait l’objet d’une amende administrative définitive pour l’une des infractions suivantes (ou infractions similaires) :</w:t>
      </w:r>
    </w:p>
    <w:p w14:paraId="71D47A3B" w14:textId="77777777" w:rsidR="00D8738A" w:rsidRPr="00A77EF3" w:rsidRDefault="007C21A3"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gramStart"/>
      <w:r>
        <w:rPr>
          <w:color w:val="000000" w:themeColor="text1"/>
        </w:rPr>
        <w:t>fraude</w:t>
      </w:r>
      <w:proofErr w:type="gramEnd"/>
      <w:r>
        <w:rPr>
          <w:color w:val="000000" w:themeColor="text1"/>
        </w:rPr>
        <w:t> ;</w:t>
      </w:r>
    </w:p>
    <w:p w14:paraId="7F620F8F" w14:textId="77777777" w:rsidR="00D8738A" w:rsidRPr="00A77EF3" w:rsidRDefault="007C21A3"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gramStart"/>
      <w:r>
        <w:rPr>
          <w:color w:val="000000" w:themeColor="text1"/>
        </w:rPr>
        <w:t>blanchiment</w:t>
      </w:r>
      <w:proofErr w:type="gramEnd"/>
      <w:r>
        <w:rPr>
          <w:color w:val="000000" w:themeColor="text1"/>
        </w:rPr>
        <w:t xml:space="preserve"> d’argent ;</w:t>
      </w:r>
    </w:p>
    <w:p w14:paraId="6FFBD0F7" w14:textId="77777777" w:rsidR="00D8738A" w:rsidRPr="00A77EF3" w:rsidRDefault="007C21A3"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gramStart"/>
      <w:r>
        <w:rPr>
          <w:color w:val="000000" w:themeColor="text1"/>
        </w:rPr>
        <w:t>acceptation</w:t>
      </w:r>
      <w:proofErr w:type="gramEnd"/>
      <w:r>
        <w:rPr>
          <w:color w:val="000000" w:themeColor="text1"/>
        </w:rPr>
        <w:t xml:space="preserve"> et octroi de pots-de-vin, octroi d’avantages, corruption ;</w:t>
      </w:r>
    </w:p>
    <w:p w14:paraId="2A8C82DA" w14:textId="77777777" w:rsidR="00D8738A" w:rsidRPr="00A77EF3" w:rsidRDefault="007C21A3"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gramStart"/>
      <w:r>
        <w:rPr>
          <w:color w:val="000000" w:themeColor="text1"/>
        </w:rPr>
        <w:t>traite</w:t>
      </w:r>
      <w:proofErr w:type="gramEnd"/>
      <w:r>
        <w:rPr>
          <w:color w:val="000000" w:themeColor="text1"/>
        </w:rPr>
        <w:t xml:space="preserve"> d’êtres humains, travail forcé, exploitation du travail ;</w:t>
      </w:r>
    </w:p>
    <w:p w14:paraId="6B84A70E" w14:textId="77777777" w:rsidR="00D8738A" w:rsidRPr="00A77EF3" w:rsidRDefault="007C21A3"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gramStart"/>
      <w:r>
        <w:rPr>
          <w:color w:val="000000" w:themeColor="text1"/>
        </w:rPr>
        <w:t>financement</w:t>
      </w:r>
      <w:proofErr w:type="gramEnd"/>
      <w:r>
        <w:rPr>
          <w:color w:val="000000" w:themeColor="text1"/>
        </w:rPr>
        <w:t xml:space="preserve"> du terrorisme</w:t>
      </w:r>
      <w:r w:rsidR="00DB18D5">
        <w:rPr>
          <w:color w:val="000000" w:themeColor="text1"/>
        </w:rPr>
        <w:t>.</w:t>
      </w:r>
    </w:p>
    <w:p w14:paraId="5B09B753" w14:textId="77777777" w:rsidR="00D8738A" w:rsidRPr="00DB09AD" w:rsidRDefault="00D8738A" w:rsidP="00D8738A">
      <w:pPr>
        <w:spacing w:after="120"/>
        <w:ind w:right="-284"/>
        <w:rPr>
          <w:rFonts w:cs="Arial"/>
          <w:b/>
          <w:bCs/>
          <w:color w:val="000000" w:themeColor="text1"/>
          <w:lang w:val="en-GB"/>
        </w:rPr>
      </w:pPr>
    </w:p>
    <w:p w14:paraId="1ECAD315" w14:textId="77777777" w:rsidR="002C632B" w:rsidRPr="00DB09AD" w:rsidRDefault="00964EF8" w:rsidP="4224E11A">
      <w:pPr>
        <w:tabs>
          <w:tab w:val="left" w:pos="567"/>
          <w:tab w:val="left" w:pos="2835"/>
          <w:tab w:val="left" w:pos="3119"/>
          <w:tab w:val="left" w:pos="4962"/>
          <w:tab w:val="left" w:pos="5245"/>
        </w:tabs>
        <w:autoSpaceDE w:val="0"/>
        <w:autoSpaceDN w:val="0"/>
        <w:adjustRightInd w:val="0"/>
        <w:spacing w:after="180"/>
        <w:ind w:left="283"/>
      </w:pPr>
      <w:r w:rsidRPr="00DB09AD">
        <w:rPr>
          <w:rFonts w:asciiTheme="majorHAnsi" w:hAnsiTheme="majorHAnsi" w:cstheme="majorHAnsi"/>
          <w:sz w:val="18"/>
        </w:rPr>
        <w:fldChar w:fldCharType="begin">
          <w:ffData>
            <w:name w:val=""/>
            <w:enabled/>
            <w:calcOnExit w:val="0"/>
            <w:checkBox>
              <w:sizeAuto/>
              <w:default w:val="0"/>
              <w:checked w:val="0"/>
            </w:checkBox>
          </w:ffData>
        </w:fldChar>
      </w:r>
      <w:r w:rsidRPr="00DB09AD">
        <w:rPr>
          <w:rFonts w:asciiTheme="majorHAnsi" w:hAnsiTheme="majorHAnsi" w:cstheme="majorHAnsi"/>
          <w:sz w:val="18"/>
        </w:rPr>
        <w:instrText xml:space="preserve"> FORMCHECKBOX </w:instrText>
      </w:r>
      <w:r w:rsidRPr="00DB09AD">
        <w:rPr>
          <w:rFonts w:asciiTheme="majorHAnsi" w:hAnsiTheme="majorHAnsi" w:cstheme="majorHAnsi"/>
          <w:sz w:val="18"/>
        </w:rPr>
      </w:r>
      <w:r w:rsidRPr="00DB09AD">
        <w:rPr>
          <w:rFonts w:asciiTheme="majorHAnsi" w:hAnsiTheme="majorHAnsi" w:cstheme="majorHAnsi"/>
          <w:sz w:val="18"/>
        </w:rPr>
        <w:fldChar w:fldCharType="separate"/>
      </w:r>
      <w:r w:rsidRPr="00DB09AD">
        <w:rPr>
          <w:rFonts w:asciiTheme="majorHAnsi" w:hAnsiTheme="majorHAnsi" w:cstheme="majorHAnsi"/>
          <w:sz w:val="18"/>
        </w:rPr>
        <w:fldChar w:fldCharType="end"/>
      </w:r>
      <w:r>
        <w:rPr>
          <w:rFonts w:asciiTheme="majorHAnsi" w:hAnsiTheme="majorHAnsi"/>
          <w:sz w:val="18"/>
        </w:rPr>
        <w:tab/>
      </w:r>
      <w:r>
        <w:t>NON, aucun des motifs d’exclusion obligatoires mentionnés ci-dessus ne s’applique.</w:t>
      </w:r>
    </w:p>
    <w:p w14:paraId="66107DA1" w14:textId="77777777" w:rsidR="00665FEF" w:rsidRPr="00A77EF3" w:rsidRDefault="00964EF8" w:rsidP="00E02CC6">
      <w:pPr>
        <w:tabs>
          <w:tab w:val="left" w:pos="567"/>
          <w:tab w:val="left" w:pos="4111"/>
          <w:tab w:val="left" w:pos="4536"/>
          <w:tab w:val="left" w:pos="7938"/>
          <w:tab w:val="left" w:pos="8364"/>
        </w:tabs>
        <w:autoSpaceDE w:val="0"/>
        <w:autoSpaceDN w:val="0"/>
        <w:adjustRightInd w:val="0"/>
        <w:spacing w:after="180"/>
        <w:ind w:left="283"/>
        <w:rPr>
          <w:rFonts w:cs="Arial"/>
          <w:color w:val="000000" w:themeColor="text1"/>
        </w:rPr>
      </w:pPr>
      <w:r w:rsidRPr="00DB09AD">
        <w:rPr>
          <w:rFonts w:asciiTheme="majorHAnsi" w:hAnsiTheme="majorHAnsi" w:cstheme="majorHAnsi"/>
          <w:sz w:val="18"/>
        </w:rPr>
        <w:fldChar w:fldCharType="begin">
          <w:ffData>
            <w:name w:val=""/>
            <w:enabled/>
            <w:calcOnExit w:val="0"/>
            <w:checkBox>
              <w:sizeAuto/>
              <w:default w:val="0"/>
              <w:checked w:val="0"/>
            </w:checkBox>
          </w:ffData>
        </w:fldChar>
      </w:r>
      <w:r w:rsidRPr="00DB09AD">
        <w:rPr>
          <w:rFonts w:asciiTheme="majorHAnsi" w:hAnsiTheme="majorHAnsi" w:cstheme="majorHAnsi"/>
          <w:sz w:val="18"/>
        </w:rPr>
        <w:instrText xml:space="preserve"> FORMCHECKBOX </w:instrText>
      </w:r>
      <w:r w:rsidRPr="00DB09AD">
        <w:rPr>
          <w:rFonts w:asciiTheme="majorHAnsi" w:hAnsiTheme="majorHAnsi" w:cstheme="majorHAnsi"/>
          <w:sz w:val="18"/>
        </w:rPr>
      </w:r>
      <w:r w:rsidRPr="00DB09AD">
        <w:rPr>
          <w:rFonts w:asciiTheme="majorHAnsi" w:hAnsiTheme="majorHAnsi" w:cstheme="majorHAnsi"/>
          <w:sz w:val="18"/>
        </w:rPr>
        <w:fldChar w:fldCharType="separate"/>
      </w:r>
      <w:r w:rsidRPr="00DB09AD">
        <w:rPr>
          <w:rFonts w:asciiTheme="majorHAnsi" w:hAnsiTheme="majorHAnsi" w:cstheme="majorHAnsi"/>
          <w:sz w:val="18"/>
        </w:rPr>
        <w:fldChar w:fldCharType="end"/>
      </w:r>
      <w:r>
        <w:rPr>
          <w:rFonts w:asciiTheme="majorHAnsi" w:hAnsiTheme="majorHAnsi"/>
          <w:sz w:val="18"/>
        </w:rPr>
        <w:tab/>
      </w:r>
      <w:r>
        <w:t>OUI, l’un des motifs d’exclusion obligatoires mentionnés ci-dessus s’applique.</w:t>
      </w:r>
    </w:p>
    <w:p w14:paraId="21B081C0" w14:textId="77777777" w:rsidR="00916D05" w:rsidRPr="00DB09AD" w:rsidRDefault="00665FEF" w:rsidP="00665FEF">
      <w:pPr>
        <w:tabs>
          <w:tab w:val="left" w:pos="567"/>
          <w:tab w:val="left" w:pos="2835"/>
          <w:tab w:val="left" w:pos="3119"/>
          <w:tab w:val="left" w:pos="4962"/>
          <w:tab w:val="left" w:pos="5245"/>
        </w:tabs>
        <w:autoSpaceDE w:val="0"/>
        <w:autoSpaceDN w:val="0"/>
        <w:adjustRightInd w:val="0"/>
        <w:spacing w:after="180"/>
        <w:ind w:left="283"/>
        <w:rPr>
          <w:szCs w:val="22"/>
        </w:rPr>
      </w:pPr>
      <w:r>
        <w:t xml:space="preserve">Si oui, veuillez fournir des détails : </w:t>
      </w:r>
      <w:r w:rsidRPr="00DB09AD">
        <w:fldChar w:fldCharType="begin" w:fldLock="1">
          <w:ffData>
            <w:name w:val="Text5"/>
            <w:enabled/>
            <w:calcOnExit w:val="0"/>
            <w:textInput/>
          </w:ffData>
        </w:fldChar>
      </w:r>
      <w:r w:rsidRPr="00DB09AD">
        <w:instrText xml:space="preserve"> FORMTEXT </w:instrText>
      </w:r>
      <w:r w:rsidRPr="00DB09AD">
        <w:fldChar w:fldCharType="separate"/>
      </w:r>
      <w:r>
        <w:t>     </w:t>
      </w:r>
      <w:r w:rsidRPr="00DB09AD">
        <w:fldChar w:fldCharType="end"/>
      </w:r>
    </w:p>
    <w:p w14:paraId="0B6E6AAF" w14:textId="77777777" w:rsidR="00964EF8" w:rsidRPr="004A7921" w:rsidRDefault="00964EF8" w:rsidP="005F615D">
      <w:pPr>
        <w:tabs>
          <w:tab w:val="left" w:pos="567"/>
          <w:tab w:val="left" w:pos="2835"/>
          <w:tab w:val="left" w:pos="3119"/>
          <w:tab w:val="left" w:pos="4962"/>
          <w:tab w:val="left" w:pos="5245"/>
        </w:tabs>
        <w:autoSpaceDE w:val="0"/>
        <w:autoSpaceDN w:val="0"/>
        <w:adjustRightInd w:val="0"/>
        <w:spacing w:after="180"/>
        <w:rPr>
          <w:szCs w:val="22"/>
        </w:rPr>
      </w:pPr>
    </w:p>
    <w:p w14:paraId="25FF7D70" w14:textId="77777777" w:rsidR="00704989" w:rsidRPr="00DB09AD" w:rsidRDefault="007D127F" w:rsidP="000765BD">
      <w:pPr>
        <w:pStyle w:val="ListParagraph"/>
        <w:numPr>
          <w:ilvl w:val="0"/>
          <w:numId w:val="33"/>
        </w:numPr>
        <w:spacing w:after="120"/>
        <w:ind w:right="-284"/>
        <w:rPr>
          <w:rFonts w:cs="Arial"/>
          <w:b/>
          <w:bCs/>
          <w:color w:val="000000" w:themeColor="text1"/>
        </w:rPr>
      </w:pPr>
      <w:r>
        <w:rPr>
          <w:b/>
          <w:color w:val="000000" w:themeColor="text1"/>
        </w:rPr>
        <w:t>Motifs d’exclusion facultatifs</w:t>
      </w:r>
    </w:p>
    <w:p w14:paraId="557BFE90" w14:textId="77777777" w:rsidR="00665FEF" w:rsidRPr="00A77EF3" w:rsidRDefault="00AE5DEC" w:rsidP="00665FEF">
      <w:p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t xml:space="preserve">La Deutsche Gesellschaft </w:t>
      </w:r>
      <w:proofErr w:type="spellStart"/>
      <w:r>
        <w:t>für</w:t>
      </w:r>
      <w:proofErr w:type="spellEnd"/>
      <w:r>
        <w:t xml:space="preserve"> Internationale </w:t>
      </w:r>
      <w:proofErr w:type="spellStart"/>
      <w:r>
        <w:t>Zusammenarbeit</w:t>
      </w:r>
      <w:proofErr w:type="spellEnd"/>
      <w:r>
        <w:t xml:space="preserve"> (</w:t>
      </w:r>
      <w:r>
        <w:rPr>
          <w:color w:val="000000" w:themeColor="text1"/>
        </w:rPr>
        <w:t xml:space="preserve">GIZ) </w:t>
      </w:r>
      <w:proofErr w:type="spellStart"/>
      <w:r>
        <w:t>GmbH</w:t>
      </w:r>
      <w:proofErr w:type="spellEnd"/>
      <w:r>
        <w:t xml:space="preserve"> peut, à tout moment de la procédure, exclure le soumissionnaire si :</w:t>
      </w:r>
    </w:p>
    <w:p w14:paraId="10E1C217" w14:textId="033A3BA3" w:rsidR="00D14C06" w:rsidRPr="00A77EF3" w:rsidRDefault="00407450" w:rsidP="005F615D">
      <w:pPr>
        <w:pStyle w:val="ListParagraph"/>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roofErr w:type="gramStart"/>
      <w:r>
        <w:t>l’entreprise</w:t>
      </w:r>
      <w:proofErr w:type="gramEnd"/>
      <w:r>
        <w:t xml:space="preserve"> a manifestement enfreint les obligations applicables dans les domaines du </w:t>
      </w:r>
      <w:r w:rsidRPr="009E4F80">
        <w:rPr>
          <w:b/>
          <w:bCs/>
        </w:rPr>
        <w:t>droit environnemental, social et du travail</w:t>
      </w:r>
      <w:r>
        <w:t xml:space="preserve"> dans le cadre de l’exécution d’un contrat ;</w:t>
      </w:r>
    </w:p>
    <w:p w14:paraId="3FDFB5C9" w14:textId="77777777" w:rsidR="00814209" w:rsidRPr="004A7921" w:rsidRDefault="00814209" w:rsidP="005F615D">
      <w:pPr>
        <w:pStyle w:val="ListParagraph"/>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044DBA2A" w14:textId="77777777" w:rsidR="00814209" w:rsidRPr="00A77EF3" w:rsidRDefault="00407450" w:rsidP="005F615D">
      <w:pPr>
        <w:pStyle w:val="ListParagraph"/>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roofErr w:type="gramStart"/>
      <w:r>
        <w:rPr>
          <w:color w:val="000000" w:themeColor="text1"/>
        </w:rPr>
        <w:t>l’entreprise</w:t>
      </w:r>
      <w:proofErr w:type="gramEnd"/>
      <w:r>
        <w:rPr>
          <w:color w:val="000000" w:themeColor="text1"/>
        </w:rPr>
        <w:t xml:space="preserve"> est en faillite, fait l’objet d’une procédure d’insolvabilité, de liquidation ou d’une procédure analogue, dans le cadre de laquelle les actifs de l’entreprise sont administrés ou dans le cadre de laquelle elle a </w:t>
      </w:r>
      <w:r w:rsidR="00DB18D5">
        <w:rPr>
          <w:color w:val="000000" w:themeColor="text1"/>
        </w:rPr>
        <w:t>dû</w:t>
      </w:r>
      <w:r>
        <w:rPr>
          <w:color w:val="000000" w:themeColor="text1"/>
        </w:rPr>
        <w:t xml:space="preserve"> suspendre ses activités commerciales ;</w:t>
      </w:r>
    </w:p>
    <w:p w14:paraId="34EB7E14" w14:textId="77777777" w:rsidR="00814209" w:rsidRPr="004A7921" w:rsidRDefault="00814209" w:rsidP="005F615D">
      <w:pPr>
        <w:pStyle w:val="ListParagraph"/>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49508E2C" w14:textId="77777777" w:rsidR="00814209" w:rsidRPr="00A77EF3" w:rsidRDefault="0006751F" w:rsidP="005F615D">
      <w:pPr>
        <w:pStyle w:val="ListParagraph"/>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roofErr w:type="gramStart"/>
      <w:r>
        <w:rPr>
          <w:color w:val="000000" w:themeColor="text1"/>
        </w:rPr>
        <w:t>l’entreprise</w:t>
      </w:r>
      <w:proofErr w:type="gramEnd"/>
      <w:r>
        <w:rPr>
          <w:color w:val="000000" w:themeColor="text1"/>
        </w:rPr>
        <w:t xml:space="preserve"> a manifestement commis une faute professionnelle grave portant atteinte à sa crédibilité ;</w:t>
      </w:r>
    </w:p>
    <w:p w14:paraId="326AFDB6" w14:textId="77777777" w:rsidR="00814209" w:rsidRPr="004A7921" w:rsidRDefault="00814209" w:rsidP="005F615D">
      <w:pPr>
        <w:pStyle w:val="ListParagraph"/>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4D93ECC8" w14:textId="77777777" w:rsidR="00814209" w:rsidRPr="00A77EF3" w:rsidRDefault="001A27FE" w:rsidP="005F615D">
      <w:pPr>
        <w:pStyle w:val="ListParagraph"/>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roofErr w:type="gramStart"/>
      <w:r>
        <w:rPr>
          <w:color w:val="000000" w:themeColor="text1"/>
        </w:rPr>
        <w:t>le</w:t>
      </w:r>
      <w:proofErr w:type="gramEnd"/>
      <w:r>
        <w:rPr>
          <w:color w:val="000000" w:themeColor="text1"/>
        </w:rPr>
        <w:t xml:space="preserve"> pouvoir adjudicateur dispose d’éléments suffisants indiquant que l’entreprise a conclu des accords avec d’autres opérateurs économiques ou s’est livrée à des pratiques concertées ayant pour objet ou pour effet d’empêcher, de restreindre ou de fausser la concurrence ;</w:t>
      </w:r>
    </w:p>
    <w:p w14:paraId="3EEFA14D" w14:textId="77777777" w:rsidR="00814209" w:rsidRPr="004A7921" w:rsidRDefault="00814209" w:rsidP="005F615D">
      <w:pPr>
        <w:pStyle w:val="ListParagraph"/>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0A0BEF5A" w14:textId="77777777" w:rsidR="00814209" w:rsidRPr="00A77EF3" w:rsidRDefault="00520EDF" w:rsidP="005F615D">
      <w:pPr>
        <w:pStyle w:val="ListParagraph"/>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roofErr w:type="gramStart"/>
      <w:r>
        <w:rPr>
          <w:color w:val="000000" w:themeColor="text1"/>
        </w:rPr>
        <w:t>l’entreprise</w:t>
      </w:r>
      <w:proofErr w:type="gramEnd"/>
      <w:r>
        <w:rPr>
          <w:color w:val="000000" w:themeColor="text1"/>
        </w:rPr>
        <w:t xml:space="preserve"> se trouve dans une situation de conflit d’intérêts susceptible de compromettre l’impartialité et l’indépendance d’une personne travaillant pour le pouvoir adjudicateur </w:t>
      </w:r>
      <w:r>
        <w:rPr>
          <w:color w:val="000000" w:themeColor="text1"/>
        </w:rPr>
        <w:lastRenderedPageBreak/>
        <w:t>public dans le cadre de la procédure de passation, et qu’il n’est pas possible de remédier efficacement à ce conflit par d’autres moyens moins contraignants ;</w:t>
      </w:r>
    </w:p>
    <w:p w14:paraId="06EA0426" w14:textId="77777777" w:rsidR="00814209" w:rsidRPr="004A7921" w:rsidRDefault="00814209" w:rsidP="005F615D">
      <w:pPr>
        <w:pStyle w:val="ListParagraph"/>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5AADDEF9" w14:textId="77777777" w:rsidR="00814209" w:rsidRPr="00A77EF3" w:rsidRDefault="008E1488" w:rsidP="005F615D">
      <w:pPr>
        <w:pStyle w:val="ListParagraph"/>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roofErr w:type="gramStart"/>
      <w:r>
        <w:rPr>
          <w:color w:val="000000" w:themeColor="text1"/>
        </w:rPr>
        <w:t>il</w:t>
      </w:r>
      <w:proofErr w:type="gramEnd"/>
      <w:r>
        <w:rPr>
          <w:color w:val="000000" w:themeColor="text1"/>
        </w:rPr>
        <w:t xml:space="preserve"> existe une distorsion de la concurrence résultant de l’implication antérieure du soumissionnaire dans la préparation de la procédure de passation, et il ne peut être remédié à cette distorsion par d’autres moyens moins intrusifs ;</w:t>
      </w:r>
    </w:p>
    <w:p w14:paraId="5B4FE6FF" w14:textId="77777777" w:rsidR="00814209" w:rsidRPr="004A7921" w:rsidRDefault="00814209" w:rsidP="005F615D">
      <w:pPr>
        <w:pStyle w:val="ListParagraph"/>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235DBE19" w14:textId="77777777" w:rsidR="00814209" w:rsidRPr="00A77EF3" w:rsidRDefault="00495950" w:rsidP="005F615D">
      <w:pPr>
        <w:pStyle w:val="ListParagraph"/>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roofErr w:type="gramStart"/>
      <w:r>
        <w:rPr>
          <w:color w:val="000000" w:themeColor="text1"/>
        </w:rPr>
        <w:t>l’entreprise</w:t>
      </w:r>
      <w:proofErr w:type="gramEnd"/>
      <w:r>
        <w:rPr>
          <w:color w:val="000000" w:themeColor="text1"/>
        </w:rPr>
        <w:t xml:space="preserve"> a montré des manquements importants ou répétés dans l’exécution d’une obligation essentielle au titre d’un contrat antérieur, ayant entraîné une résiliation anticipée, l’octroi de dommages et intérêts ou toute autre sanction similaire ;</w:t>
      </w:r>
    </w:p>
    <w:p w14:paraId="5E52896A" w14:textId="77777777" w:rsidR="00814209" w:rsidRPr="004A7921" w:rsidRDefault="00814209" w:rsidP="005F615D">
      <w:pPr>
        <w:pStyle w:val="ListParagraph"/>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1F6E9A86" w14:textId="77777777" w:rsidR="00D14C06" w:rsidRPr="00A77EF3" w:rsidRDefault="00495950" w:rsidP="005F615D">
      <w:pPr>
        <w:pStyle w:val="ListParagraph"/>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roofErr w:type="gramStart"/>
      <w:r>
        <w:rPr>
          <w:color w:val="000000" w:themeColor="text1"/>
        </w:rPr>
        <w:t>l’entreprise</w:t>
      </w:r>
      <w:proofErr w:type="gramEnd"/>
      <w:r>
        <w:rPr>
          <w:color w:val="000000" w:themeColor="text1"/>
        </w:rPr>
        <w:t xml:space="preserve"> a été reconnue coupable de fausse déclaration grave, a dissimulé des informations ou est dans l’incapacité de fournir les preuves requises concernant les motifs d’exclusion ou les critères de sélection ;</w:t>
      </w:r>
    </w:p>
    <w:p w14:paraId="712AD98C" w14:textId="77777777" w:rsidR="00D14C06" w:rsidRPr="004A7921" w:rsidRDefault="00D14C06" w:rsidP="005F615D">
      <w:pPr>
        <w:pStyle w:val="ListParagraph"/>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13E8CC05" w14:textId="77777777" w:rsidR="00AD6A9D" w:rsidRPr="00A77EF3" w:rsidRDefault="008303AE" w:rsidP="00D14C06">
      <w:pPr>
        <w:pStyle w:val="ListParagraph"/>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roofErr w:type="gramStart"/>
      <w:r>
        <w:rPr>
          <w:color w:val="000000" w:themeColor="text1"/>
        </w:rPr>
        <w:t>l</w:t>
      </w:r>
      <w:r w:rsidR="00BE424C">
        <w:rPr>
          <w:color w:val="000000" w:themeColor="text1"/>
        </w:rPr>
        <w:t>e</w:t>
      </w:r>
      <w:proofErr w:type="gramEnd"/>
      <w:r w:rsidR="00BE424C">
        <w:rPr>
          <w:color w:val="000000" w:themeColor="text1"/>
        </w:rPr>
        <w:t xml:space="preserve"> soumissionnaire a tenté d’influencer indûment le processus décisionnel du pouvoir adjudicateur ou d’obtenir des informations confidentielles susceptibles de lui conférer un avantage indu dans la procédure de passation, ou a, de manière négligente ou intentionnelle, fourni ou tenté de fournir des informations trompeuses susceptibles </w:t>
      </w:r>
      <w:proofErr w:type="gramStart"/>
      <w:r w:rsidR="00BE424C">
        <w:rPr>
          <w:color w:val="000000" w:themeColor="text1"/>
        </w:rPr>
        <w:t>d’avoir</w:t>
      </w:r>
      <w:proofErr w:type="gramEnd"/>
      <w:r w:rsidR="00BE424C">
        <w:rPr>
          <w:color w:val="000000" w:themeColor="text1"/>
        </w:rPr>
        <w:t xml:space="preserve"> une influence déterminante sur la décision d’attribution prise par le pouvoir adjudicateur.</w:t>
      </w:r>
    </w:p>
    <w:p w14:paraId="64E78E8A" w14:textId="77777777" w:rsidR="00D14C06" w:rsidRPr="004A7921" w:rsidRDefault="00D14C06" w:rsidP="005F615D">
      <w:pPr>
        <w:pStyle w:val="ListParagraph"/>
        <w:rPr>
          <w:rFonts w:cs="Arial"/>
          <w:color w:val="000000" w:themeColor="text1"/>
          <w:szCs w:val="22"/>
        </w:rPr>
      </w:pPr>
    </w:p>
    <w:p w14:paraId="22544337" w14:textId="77777777" w:rsidR="00D14C06" w:rsidRPr="004A7921" w:rsidRDefault="00D14C06" w:rsidP="005F615D">
      <w:pPr>
        <w:pStyle w:val="ListParagraph"/>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15A34ADB" w14:textId="77777777" w:rsidR="00FE7EDE" w:rsidRPr="00A77EF3" w:rsidRDefault="00A037E9" w:rsidP="00FE7EDE">
      <w:pPr>
        <w:tabs>
          <w:tab w:val="left" w:pos="709"/>
          <w:tab w:val="left" w:pos="4111"/>
          <w:tab w:val="left" w:pos="4536"/>
          <w:tab w:val="left" w:pos="7938"/>
          <w:tab w:val="left" w:pos="8364"/>
        </w:tabs>
        <w:autoSpaceDE w:val="0"/>
        <w:autoSpaceDN w:val="0"/>
        <w:adjustRightInd w:val="0"/>
        <w:spacing w:after="180"/>
        <w:ind w:left="283"/>
        <w:rPr>
          <w:rFonts w:cs="Arial"/>
          <w:color w:val="000000" w:themeColor="text1"/>
          <w:szCs w:val="22"/>
        </w:rPr>
      </w:pPr>
      <w:r w:rsidRPr="00DB09AD">
        <w:fldChar w:fldCharType="begin">
          <w:ffData>
            <w:name w:val=""/>
            <w:enabled/>
            <w:calcOnExit w:val="0"/>
            <w:checkBox>
              <w:sizeAuto/>
              <w:default w:val="0"/>
              <w:checked w:val="0"/>
            </w:checkBox>
          </w:ffData>
        </w:fldChar>
      </w:r>
      <w:r w:rsidRPr="00DB09AD">
        <w:instrText xml:space="preserve"> FORMCHECKBOX </w:instrText>
      </w:r>
      <w:r w:rsidRPr="00DB09AD">
        <w:fldChar w:fldCharType="separate"/>
      </w:r>
      <w:r w:rsidRPr="00DB09AD">
        <w:fldChar w:fldCharType="end"/>
      </w:r>
      <w:r w:rsidR="443BAACB">
        <w:t xml:space="preserve"> </w:t>
      </w:r>
      <w:r w:rsidR="443BAACB">
        <w:rPr>
          <w:b/>
        </w:rPr>
        <w:t>NON</w:t>
      </w:r>
      <w:r w:rsidR="443BAACB">
        <w:t>, aucun des motifs d’exclusion facultatifs mentionnés ci-dessus ne s’applique.</w:t>
      </w:r>
    </w:p>
    <w:p w14:paraId="347B7E0A" w14:textId="77777777" w:rsidR="00A037E9" w:rsidRPr="00A77EF3" w:rsidRDefault="00A037E9" w:rsidP="00A037E9">
      <w:pPr>
        <w:tabs>
          <w:tab w:val="left" w:pos="709"/>
          <w:tab w:val="left" w:pos="4111"/>
          <w:tab w:val="left" w:pos="4536"/>
          <w:tab w:val="left" w:pos="7938"/>
          <w:tab w:val="left" w:pos="8364"/>
        </w:tabs>
        <w:autoSpaceDE w:val="0"/>
        <w:autoSpaceDN w:val="0"/>
        <w:adjustRightInd w:val="0"/>
        <w:spacing w:after="180"/>
        <w:ind w:left="283"/>
        <w:rPr>
          <w:rFonts w:cs="Arial"/>
          <w:color w:val="000000" w:themeColor="text1"/>
          <w:szCs w:val="22"/>
        </w:rPr>
      </w:pPr>
      <w:r w:rsidRPr="00DB09AD">
        <w:fldChar w:fldCharType="begin">
          <w:ffData>
            <w:name w:val=""/>
            <w:enabled/>
            <w:calcOnExit w:val="0"/>
            <w:checkBox>
              <w:sizeAuto/>
              <w:default w:val="0"/>
              <w:checked w:val="0"/>
            </w:checkBox>
          </w:ffData>
        </w:fldChar>
      </w:r>
      <w:r w:rsidRPr="00DB09AD">
        <w:instrText xml:space="preserve"> FORMCHECKBOX </w:instrText>
      </w:r>
      <w:r w:rsidRPr="00DB09AD">
        <w:fldChar w:fldCharType="separate"/>
      </w:r>
      <w:r w:rsidRPr="00DB09AD">
        <w:fldChar w:fldCharType="end"/>
      </w:r>
      <w:r>
        <w:t xml:space="preserve"> OUI, l’un des motifs d’exclusion facultatifs mentionnés ci-dessus s’applique.</w:t>
      </w:r>
    </w:p>
    <w:p w14:paraId="009F0E3E" w14:textId="77777777" w:rsidR="00A44120" w:rsidRPr="004A7921" w:rsidRDefault="00A44120" w:rsidP="005F615D">
      <w:pPr>
        <w:tabs>
          <w:tab w:val="left" w:pos="567"/>
          <w:tab w:val="left" w:pos="2835"/>
          <w:tab w:val="left" w:pos="3119"/>
          <w:tab w:val="left" w:pos="4962"/>
          <w:tab w:val="left" w:pos="5245"/>
        </w:tabs>
        <w:autoSpaceDE w:val="0"/>
        <w:autoSpaceDN w:val="0"/>
        <w:adjustRightInd w:val="0"/>
        <w:spacing w:after="180"/>
        <w:rPr>
          <w:szCs w:val="22"/>
        </w:rPr>
      </w:pPr>
    </w:p>
    <w:p w14:paraId="70F2145F" w14:textId="77777777" w:rsidR="00D71CCF" w:rsidRPr="00DB09AD" w:rsidRDefault="00A037E9" w:rsidP="000765BD">
      <w:pPr>
        <w:tabs>
          <w:tab w:val="left" w:pos="567"/>
          <w:tab w:val="left" w:pos="2835"/>
          <w:tab w:val="left" w:pos="3119"/>
          <w:tab w:val="left" w:pos="4962"/>
          <w:tab w:val="left" w:pos="5245"/>
        </w:tabs>
        <w:autoSpaceDE w:val="0"/>
        <w:autoSpaceDN w:val="0"/>
        <w:adjustRightInd w:val="0"/>
        <w:spacing w:after="180"/>
        <w:ind w:left="283"/>
        <w:rPr>
          <w:szCs w:val="22"/>
        </w:rPr>
      </w:pPr>
      <w:r>
        <w:t xml:space="preserve">Si oui, veuillez fournir des détails : </w:t>
      </w:r>
      <w:r w:rsidRPr="00DB09AD">
        <w:fldChar w:fldCharType="begin" w:fldLock="1">
          <w:ffData>
            <w:name w:val="Text5"/>
            <w:enabled/>
            <w:calcOnExit w:val="0"/>
            <w:textInput/>
          </w:ffData>
        </w:fldChar>
      </w:r>
      <w:r w:rsidRPr="00DB09AD">
        <w:instrText xml:space="preserve"> FORMTEXT </w:instrText>
      </w:r>
      <w:r w:rsidRPr="00DB09AD">
        <w:fldChar w:fldCharType="separate"/>
      </w:r>
      <w:r>
        <w:t>     </w:t>
      </w:r>
      <w:r w:rsidRPr="00DB09AD">
        <w:fldChar w:fldCharType="end"/>
      </w:r>
      <w:bookmarkStart w:id="7" w:name="p1557"/>
      <w:bookmarkStart w:id="8" w:name="p1558"/>
      <w:bookmarkStart w:id="9" w:name="p1559"/>
      <w:bookmarkStart w:id="10" w:name="p1560"/>
      <w:bookmarkStart w:id="11" w:name="p1561"/>
      <w:bookmarkStart w:id="12" w:name="p1562"/>
      <w:bookmarkStart w:id="13" w:name="p1563"/>
      <w:bookmarkStart w:id="14" w:name="p1564"/>
      <w:bookmarkStart w:id="15" w:name="p1565"/>
      <w:bookmarkStart w:id="16" w:name="p1566"/>
      <w:bookmarkStart w:id="17" w:name="p1567"/>
      <w:bookmarkStart w:id="18" w:name="p1568"/>
      <w:bookmarkStart w:id="19" w:name="p1569"/>
      <w:bookmarkStart w:id="20" w:name="p1570"/>
      <w:bookmarkStart w:id="21" w:name="p1538"/>
      <w:bookmarkStart w:id="22" w:name="p1539"/>
      <w:bookmarkStart w:id="23" w:name="p1540"/>
      <w:bookmarkStart w:id="24" w:name="p1541"/>
      <w:bookmarkStart w:id="25" w:name="p1542"/>
      <w:bookmarkStart w:id="26" w:name="p1543"/>
      <w:bookmarkStart w:id="27" w:name="p1544"/>
      <w:bookmarkStart w:id="28" w:name="p1545"/>
      <w:bookmarkStart w:id="29" w:name="p1546"/>
      <w:bookmarkStart w:id="30" w:name="p1547"/>
      <w:bookmarkStart w:id="31" w:name="p1548"/>
      <w:bookmarkStart w:id="32" w:name="p1549"/>
      <w:bookmarkStart w:id="33" w:name="p1550"/>
      <w:bookmarkStart w:id="34" w:name="p1551"/>
      <w:bookmarkStart w:id="35" w:name="p1552"/>
      <w:bookmarkStart w:id="36" w:name="p1553"/>
      <w:bookmarkStart w:id="37" w:name="p1554"/>
      <w:bookmarkStart w:id="38" w:name="p155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12047508" w14:textId="77777777" w:rsidR="00916D05" w:rsidRPr="004A7921" w:rsidRDefault="00916D05" w:rsidP="000765BD">
      <w:pPr>
        <w:tabs>
          <w:tab w:val="left" w:pos="567"/>
          <w:tab w:val="left" w:pos="2835"/>
          <w:tab w:val="left" w:pos="3119"/>
          <w:tab w:val="left" w:pos="4962"/>
          <w:tab w:val="left" w:pos="5245"/>
        </w:tabs>
        <w:autoSpaceDE w:val="0"/>
        <w:autoSpaceDN w:val="0"/>
        <w:adjustRightInd w:val="0"/>
        <w:spacing w:after="180"/>
        <w:ind w:left="283"/>
        <w:rPr>
          <w:rFonts w:cs="Arial"/>
          <w:color w:val="000000"/>
          <w:sz w:val="20"/>
          <w:szCs w:val="20"/>
        </w:rPr>
      </w:pPr>
    </w:p>
    <w:p w14:paraId="500A5DF1" w14:textId="77777777" w:rsidR="00510126" w:rsidRDefault="00510126" w:rsidP="000765BD">
      <w:pPr>
        <w:rPr>
          <w:b/>
        </w:rPr>
      </w:pPr>
      <w:r>
        <w:rPr>
          <w:b/>
        </w:rPr>
        <w:t xml:space="preserve">Si oui, des mesures </w:t>
      </w:r>
      <w:r w:rsidR="00DB18D5">
        <w:rPr>
          <w:b/>
        </w:rPr>
        <w:t>« </w:t>
      </w:r>
      <w:r>
        <w:rPr>
          <w:b/>
        </w:rPr>
        <w:t>correctrices</w:t>
      </w:r>
      <w:r w:rsidR="00DB18D5">
        <w:rPr>
          <w:b/>
        </w:rPr>
        <w:t> »</w:t>
      </w:r>
      <w:r>
        <w:rPr>
          <w:b/>
        </w:rPr>
        <w:t xml:space="preserve"> ont-elles été prises ?</w:t>
      </w:r>
    </w:p>
    <w:p w14:paraId="38C2BC92" w14:textId="77777777" w:rsidR="00DD4636" w:rsidRPr="009E4F80" w:rsidRDefault="00DD4636" w:rsidP="000765BD"/>
    <w:p w14:paraId="21C8F499" w14:textId="77777777" w:rsidR="00F6543D" w:rsidRPr="00DB09AD" w:rsidRDefault="004C6103" w:rsidP="2F480463">
      <w:pPr>
        <w:tabs>
          <w:tab w:val="left" w:pos="709"/>
          <w:tab w:val="left" w:pos="5670"/>
          <w:tab w:val="left" w:pos="6096"/>
        </w:tabs>
        <w:autoSpaceDE w:val="0"/>
        <w:autoSpaceDN w:val="0"/>
        <w:adjustRightInd w:val="0"/>
        <w:spacing w:after="180"/>
        <w:ind w:left="426" w:hanging="142"/>
      </w:pPr>
      <w:r w:rsidRPr="00DB09AD">
        <w:rPr>
          <w:rFonts w:asciiTheme="majorHAnsi" w:hAnsiTheme="majorHAnsi" w:cstheme="majorHAnsi"/>
          <w:sz w:val="18"/>
        </w:rPr>
        <w:fldChar w:fldCharType="begin">
          <w:ffData>
            <w:name w:val=""/>
            <w:enabled/>
            <w:calcOnExit w:val="0"/>
            <w:checkBox>
              <w:sizeAuto/>
              <w:default w:val="0"/>
              <w:checked w:val="0"/>
            </w:checkBox>
          </w:ffData>
        </w:fldChar>
      </w:r>
      <w:r w:rsidRPr="00DB09AD">
        <w:rPr>
          <w:rFonts w:asciiTheme="majorHAnsi" w:hAnsiTheme="majorHAnsi" w:cstheme="majorHAnsi"/>
          <w:sz w:val="18"/>
        </w:rPr>
        <w:instrText xml:space="preserve"> FORMCHECKBOX </w:instrText>
      </w:r>
      <w:r w:rsidRPr="00DB09AD">
        <w:rPr>
          <w:rFonts w:asciiTheme="majorHAnsi" w:hAnsiTheme="majorHAnsi" w:cstheme="majorHAnsi"/>
          <w:sz w:val="18"/>
        </w:rPr>
      </w:r>
      <w:r w:rsidRPr="00DB09AD">
        <w:rPr>
          <w:rFonts w:asciiTheme="majorHAnsi" w:hAnsiTheme="majorHAnsi" w:cstheme="majorHAnsi"/>
          <w:sz w:val="18"/>
        </w:rPr>
        <w:fldChar w:fldCharType="separate"/>
      </w:r>
      <w:r w:rsidRPr="00DB09AD">
        <w:rPr>
          <w:rFonts w:asciiTheme="majorHAnsi" w:hAnsiTheme="majorHAnsi" w:cstheme="majorHAnsi"/>
          <w:sz w:val="18"/>
        </w:rPr>
        <w:fldChar w:fldCharType="end"/>
      </w:r>
      <w:r w:rsidR="46E1E0A4">
        <w:tab/>
        <w:t>OUI, l’une des mesures suivantes a été prise :</w:t>
      </w:r>
    </w:p>
    <w:p w14:paraId="355C56F7" w14:textId="77777777" w:rsidR="2F480463" w:rsidRPr="004A7921" w:rsidRDefault="2F480463" w:rsidP="005F615D">
      <w:pPr>
        <w:tabs>
          <w:tab w:val="left" w:pos="567"/>
          <w:tab w:val="left" w:pos="2835"/>
          <w:tab w:val="left" w:pos="3119"/>
          <w:tab w:val="left" w:pos="4962"/>
          <w:tab w:val="left" w:pos="5245"/>
        </w:tabs>
        <w:spacing w:after="180"/>
        <w:ind w:left="283"/>
        <w:jc w:val="both"/>
      </w:pPr>
    </w:p>
    <w:p w14:paraId="32812337" w14:textId="77777777" w:rsidR="0E1AA291" w:rsidRDefault="0E1AA291" w:rsidP="005F615D">
      <w:pPr>
        <w:pStyle w:val="ListParagraph"/>
        <w:numPr>
          <w:ilvl w:val="0"/>
          <w:numId w:val="40"/>
        </w:numPr>
        <w:tabs>
          <w:tab w:val="left" w:pos="709"/>
          <w:tab w:val="left" w:pos="5670"/>
          <w:tab w:val="left" w:pos="6096"/>
        </w:tabs>
        <w:spacing w:after="180"/>
        <w:jc w:val="both"/>
      </w:pPr>
      <w:proofErr w:type="gramStart"/>
      <w:r>
        <w:t>l'entreprise</w:t>
      </w:r>
      <w:proofErr w:type="gramEnd"/>
      <w:r>
        <w:t xml:space="preserve"> a prouvé qu'elle a payé ou s'est engagée à payer des indemnités pour tout dommage causé par l'acte constituant une infraction pénale ou une faute ;</w:t>
      </w:r>
    </w:p>
    <w:p w14:paraId="1F30B486" w14:textId="77777777" w:rsidR="006C3841" w:rsidRPr="004A7921" w:rsidRDefault="006C3841" w:rsidP="00A77EF3">
      <w:pPr>
        <w:pStyle w:val="ListParagraph"/>
        <w:tabs>
          <w:tab w:val="left" w:pos="709"/>
          <w:tab w:val="left" w:pos="5670"/>
          <w:tab w:val="left" w:pos="6096"/>
        </w:tabs>
        <w:spacing w:after="180"/>
        <w:jc w:val="both"/>
      </w:pPr>
    </w:p>
    <w:p w14:paraId="2A8A2D5B" w14:textId="77777777" w:rsidR="0E1AA291" w:rsidRPr="00DB09AD" w:rsidRDefault="0E1AA291" w:rsidP="005F615D">
      <w:pPr>
        <w:pStyle w:val="ListParagraph"/>
        <w:numPr>
          <w:ilvl w:val="0"/>
          <w:numId w:val="40"/>
        </w:numPr>
        <w:tabs>
          <w:tab w:val="left" w:pos="709"/>
          <w:tab w:val="left" w:pos="5670"/>
          <w:tab w:val="left" w:pos="6096"/>
        </w:tabs>
        <w:spacing w:after="180"/>
        <w:jc w:val="both"/>
      </w:pPr>
      <w:proofErr w:type="gramStart"/>
      <w:r>
        <w:t>l'entreprise</w:t>
      </w:r>
      <w:proofErr w:type="gramEnd"/>
      <w:r>
        <w:t xml:space="preserve"> a prouvé qu'elle a fait toute la lumière sur les faits et les circonstances associés à l'infraction pénale ou à la faute et sur les dommages causés par celle-ci en collaborant activement avec les autorités enquêtrices et le pouvoir adjudicateur public ; et</w:t>
      </w:r>
    </w:p>
    <w:p w14:paraId="11FACA23" w14:textId="77777777" w:rsidR="00916D05" w:rsidRPr="004A7921" w:rsidRDefault="00916D05" w:rsidP="005F615D">
      <w:pPr>
        <w:pStyle w:val="ListParagraph"/>
        <w:tabs>
          <w:tab w:val="left" w:pos="709"/>
          <w:tab w:val="left" w:pos="5670"/>
          <w:tab w:val="left" w:pos="6096"/>
        </w:tabs>
        <w:spacing w:after="180"/>
        <w:jc w:val="both"/>
      </w:pPr>
    </w:p>
    <w:p w14:paraId="5D295E87" w14:textId="77777777" w:rsidR="0E1AA291" w:rsidRPr="00DB09AD" w:rsidRDefault="0E1AA291" w:rsidP="005F615D">
      <w:pPr>
        <w:pStyle w:val="ListParagraph"/>
        <w:numPr>
          <w:ilvl w:val="0"/>
          <w:numId w:val="40"/>
        </w:numPr>
        <w:tabs>
          <w:tab w:val="left" w:pos="709"/>
          <w:tab w:val="left" w:pos="5670"/>
          <w:tab w:val="left" w:pos="6096"/>
        </w:tabs>
        <w:spacing w:after="180"/>
        <w:jc w:val="both"/>
      </w:pPr>
      <w:proofErr w:type="gramStart"/>
      <w:r>
        <w:t>l'entreprise</w:t>
      </w:r>
      <w:proofErr w:type="gramEnd"/>
      <w:r>
        <w:t xml:space="preserve"> a prouvé qu'elle a pris des mesures techniques, organisationnelles et personnelles concrètes et appropriées pour prévenir d'autres infractions pénales ou fautes.</w:t>
      </w:r>
    </w:p>
    <w:p w14:paraId="171C5BA1" w14:textId="77777777" w:rsidR="2F480463" w:rsidRPr="004A7921" w:rsidRDefault="2F480463" w:rsidP="2F480463">
      <w:pPr>
        <w:tabs>
          <w:tab w:val="left" w:pos="567"/>
          <w:tab w:val="left" w:pos="2835"/>
          <w:tab w:val="left" w:pos="3119"/>
          <w:tab w:val="left" w:pos="4962"/>
          <w:tab w:val="left" w:pos="5245"/>
        </w:tabs>
        <w:spacing w:after="180"/>
        <w:ind w:left="283"/>
      </w:pPr>
    </w:p>
    <w:p w14:paraId="35F3E942" w14:textId="77777777" w:rsidR="00510126" w:rsidRPr="00DB09AD" w:rsidRDefault="00510126" w:rsidP="2F480463">
      <w:pPr>
        <w:tabs>
          <w:tab w:val="left" w:pos="567"/>
          <w:tab w:val="left" w:pos="2835"/>
          <w:tab w:val="left" w:pos="3119"/>
          <w:tab w:val="left" w:pos="4962"/>
          <w:tab w:val="left" w:pos="5245"/>
        </w:tabs>
        <w:autoSpaceDE w:val="0"/>
        <w:autoSpaceDN w:val="0"/>
        <w:adjustRightInd w:val="0"/>
        <w:spacing w:after="180"/>
        <w:ind w:left="283"/>
      </w:pPr>
      <w:r>
        <w:t>Dans l’affirmative, veuillez décrire les mesures prises (1–3.) :</w:t>
      </w:r>
      <w:r w:rsidRPr="00DB09AD">
        <w:fldChar w:fldCharType="begin" w:fldLock="1">
          <w:ffData>
            <w:name w:val="Text5"/>
            <w:enabled/>
            <w:calcOnExit w:val="0"/>
            <w:textInput/>
          </w:ffData>
        </w:fldChar>
      </w:r>
      <w:r w:rsidRPr="00DB09AD">
        <w:instrText xml:space="preserve"> FORMTEXT </w:instrText>
      </w:r>
      <w:r w:rsidRPr="00DB09AD">
        <w:fldChar w:fldCharType="separate"/>
      </w:r>
      <w:r>
        <w:t>     </w:t>
      </w:r>
      <w:r w:rsidRPr="00DB09AD">
        <w:fldChar w:fldCharType="end"/>
      </w:r>
    </w:p>
    <w:p w14:paraId="1945DAA0" w14:textId="77777777" w:rsidR="2F480463" w:rsidRPr="004A7921" w:rsidRDefault="2F480463" w:rsidP="2F480463">
      <w:pPr>
        <w:tabs>
          <w:tab w:val="left" w:pos="567"/>
          <w:tab w:val="left" w:pos="2835"/>
          <w:tab w:val="left" w:pos="3119"/>
          <w:tab w:val="left" w:pos="4962"/>
          <w:tab w:val="left" w:pos="5245"/>
        </w:tabs>
        <w:spacing w:after="180"/>
        <w:ind w:left="283"/>
      </w:pPr>
    </w:p>
    <w:p w14:paraId="27E0F375" w14:textId="77777777" w:rsidR="00510126" w:rsidRPr="00DB09AD" w:rsidRDefault="00510126" w:rsidP="002178EF">
      <w:pPr>
        <w:autoSpaceDE w:val="0"/>
        <w:autoSpaceDN w:val="0"/>
        <w:adjustRightInd w:val="0"/>
        <w:spacing w:after="180"/>
        <w:jc w:val="both"/>
        <w:rPr>
          <w:rFonts w:cs="Arial"/>
        </w:rPr>
      </w:pPr>
      <w:r>
        <w:t>La GIZ évaluera les mesures prises par l'entreprise et décidera au cas par cas s'il existe des motifs d'exclusion.</w:t>
      </w:r>
    </w:p>
    <w:p w14:paraId="4345224E" w14:textId="75329A04" w:rsidR="002A510A" w:rsidRPr="002C42D9" w:rsidRDefault="00765512" w:rsidP="002C42D9">
      <w:pPr>
        <w:autoSpaceDE w:val="0"/>
        <w:autoSpaceDN w:val="0"/>
        <w:adjustRightInd w:val="0"/>
        <w:jc w:val="both"/>
        <w:rPr>
          <w:rFonts w:eastAsiaTheme="majorEastAsia"/>
        </w:rPr>
      </w:pPr>
      <w:r>
        <w:rPr>
          <w:rStyle w:val="PageNumber"/>
        </w:rPr>
        <w:lastRenderedPageBreak/>
        <w:t xml:space="preserve">Le </w:t>
      </w:r>
      <w:r>
        <w:t xml:space="preserve">candidat s'engage également à informer la GIZ sans délai si l'une des questions ou </w:t>
      </w:r>
      <w:r w:rsidR="004115ED">
        <w:t xml:space="preserve">l’un des </w:t>
      </w:r>
      <w:r>
        <w:t>motifs d'exclusion décrits ci-dessus survient pendant la procédure d'appel d'offres</w:t>
      </w:r>
      <w:bookmarkEnd w:id="5"/>
      <w:sdt>
        <w:sdtPr>
          <w:rPr>
            <w:rFonts w:asciiTheme="minorHAnsi" w:eastAsia="MS Gothic" w:hAnsiTheme="minorHAnsi" w:cstheme="minorHAnsi"/>
            <w:bCs/>
            <w:color w:val="000000" w:themeColor="text1"/>
            <w:szCs w:val="22"/>
          </w:rPr>
          <w:id w:val="-2033336550"/>
          <w:lock w:val="sdtLocked"/>
          <w14:checkbox>
            <w14:checked w14:val="0"/>
            <w14:checkedState w14:val="2612" w14:font="MS Gothic"/>
            <w14:uncheckedState w14:val="2610" w14:font="MS Gothic"/>
          </w14:checkbox>
        </w:sdtPr>
        <w:sdtEndPr/>
        <w:sdtContent>
          <w:r w:rsidR="002C42D9">
            <w:rPr>
              <w:rFonts w:ascii="MS Gothic" w:eastAsia="MS Gothic" w:hAnsi="MS Gothic" w:cstheme="minorHAnsi" w:hint="eastAsia"/>
              <w:bCs/>
              <w:color w:val="000000" w:themeColor="text1"/>
              <w:szCs w:val="22"/>
            </w:rPr>
            <w:t>☐</w:t>
          </w:r>
        </w:sdtContent>
      </w:sdt>
    </w:p>
    <w:p w14:paraId="4E41DC3B" w14:textId="77777777" w:rsidR="002A510A" w:rsidRPr="009E4F80" w:rsidRDefault="002A510A" w:rsidP="00E968C9">
      <w:pPr>
        <w:spacing w:after="60"/>
        <w:jc w:val="both"/>
        <w:rPr>
          <w:rFonts w:cs="Arial"/>
          <w:bCs/>
        </w:rPr>
      </w:pPr>
    </w:p>
    <w:p w14:paraId="4FAAB1BA" w14:textId="77777777" w:rsidR="002A510A" w:rsidRPr="009E4F80" w:rsidRDefault="002A510A" w:rsidP="00E968C9">
      <w:pPr>
        <w:spacing w:after="60"/>
        <w:jc w:val="both"/>
        <w:rPr>
          <w:rFonts w:cs="Arial"/>
          <w:bCs/>
        </w:rPr>
      </w:pPr>
    </w:p>
    <w:p w14:paraId="627114CB" w14:textId="77777777" w:rsidR="008D5D85" w:rsidRPr="009C0B1C" w:rsidRDefault="00D04E04" w:rsidP="00E968C9">
      <w:pPr>
        <w:spacing w:after="60"/>
        <w:jc w:val="both"/>
        <w:rPr>
          <w:rFonts w:cs="Arial"/>
          <w:b/>
        </w:rPr>
      </w:pPr>
      <w:r w:rsidRPr="009C0B1C">
        <w:rPr>
          <w:b/>
        </w:rPr>
        <w:t>En soumettant ce document, je confirme/nous confirmons que les informations susmentionnées sont vraies et complètes.</w:t>
      </w:r>
    </w:p>
    <w:p w14:paraId="2737A2FD" w14:textId="77777777" w:rsidR="00E211C7" w:rsidRPr="009E4F80" w:rsidRDefault="00E211C7" w:rsidP="00E968C9">
      <w:pPr>
        <w:spacing w:after="60"/>
        <w:jc w:val="both"/>
        <w:rPr>
          <w:rFonts w:cs="Arial"/>
          <w:bCs/>
        </w:rPr>
      </w:pPr>
    </w:p>
    <w:p w14:paraId="1C748553" w14:textId="77777777" w:rsidR="00E211C7" w:rsidRPr="009E4F80" w:rsidRDefault="00E211C7" w:rsidP="00E968C9">
      <w:pPr>
        <w:spacing w:after="60"/>
        <w:jc w:val="both"/>
        <w:rPr>
          <w:rFonts w:cs="Arial"/>
          <w:bCs/>
        </w:rPr>
      </w:pPr>
    </w:p>
    <w:p w14:paraId="3D2B8A95" w14:textId="77777777" w:rsidR="00E211C7" w:rsidRPr="009C0B1C" w:rsidRDefault="00E211C7" w:rsidP="00E968C9">
      <w:pPr>
        <w:spacing w:after="60"/>
        <w:jc w:val="both"/>
        <w:rPr>
          <w:rFonts w:cs="Arial"/>
          <w:bCs/>
          <w:i/>
          <w:iCs/>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822"/>
      </w:tblGrid>
      <w:tr w:rsidR="0017587B" w:rsidRPr="008F26ED" w14:paraId="7FC25172" w14:textId="77777777" w:rsidTr="009E4F80">
        <w:tc>
          <w:tcPr>
            <w:tcW w:w="5382" w:type="dxa"/>
          </w:tcPr>
          <w:p w14:paraId="2022B994" w14:textId="77777777" w:rsidR="0017587B" w:rsidRPr="008F26ED" w:rsidRDefault="008F26ED" w:rsidP="2F480463">
            <w:pPr>
              <w:spacing w:after="60"/>
              <w:jc w:val="both"/>
            </w:pPr>
            <w:bookmarkStart w:id="39" w:name="_Toc213424290"/>
            <w:bookmarkStart w:id="40" w:name="_Toc213424291"/>
            <w:bookmarkStart w:id="41" w:name="_Toc213424292"/>
            <w:bookmarkEnd w:id="39"/>
            <w:bookmarkEnd w:id="40"/>
            <w:bookmarkEnd w:id="41"/>
            <w:r w:rsidRPr="008F26ED">
              <w:rPr>
                <w:rStyle w:val="PageNumber"/>
              </w:rPr>
              <w:t>______________________________</w:t>
            </w:r>
            <w:r w:rsidR="006E72F1" w:rsidRPr="008F26ED">
              <w:rPr>
                <w:rStyle w:val="PageNumber"/>
              </w:rPr>
              <w:t>______</w:t>
            </w:r>
          </w:p>
          <w:p w14:paraId="6F363064" w14:textId="77777777" w:rsidR="008F26ED" w:rsidRPr="009E4F80" w:rsidRDefault="008F26ED" w:rsidP="009E4F80">
            <w:pPr>
              <w:spacing w:after="60"/>
              <w:rPr>
                <w:rStyle w:val="PageNumber"/>
              </w:rPr>
            </w:pPr>
            <w:r>
              <w:rPr>
                <w:rStyle w:val="PageNumber"/>
              </w:rPr>
              <w:t>Nom de la personne morale / physique</w:t>
            </w:r>
            <w:r w:rsidR="00C8786A">
              <w:rPr>
                <w:rStyle w:val="PageNumber"/>
              </w:rPr>
              <w:br/>
            </w:r>
            <w:r>
              <w:rPr>
                <w:rStyle w:val="PageNumber"/>
              </w:rPr>
              <w:t>et de</w:t>
            </w:r>
            <w:r w:rsidR="00C8786A">
              <w:rPr>
                <w:rStyle w:val="PageNumber"/>
              </w:rPr>
              <w:t xml:space="preserve"> </w:t>
            </w:r>
            <w:r>
              <w:rPr>
                <w:rStyle w:val="PageNumber"/>
              </w:rPr>
              <w:t>son représentant</w:t>
            </w:r>
          </w:p>
        </w:tc>
        <w:tc>
          <w:tcPr>
            <w:tcW w:w="3822" w:type="dxa"/>
          </w:tcPr>
          <w:p w14:paraId="0CEB4D10" w14:textId="77777777" w:rsidR="008F26ED" w:rsidRPr="00DB09AD" w:rsidRDefault="008F26ED" w:rsidP="008F26ED">
            <w:pPr>
              <w:spacing w:after="60" w:line="259" w:lineRule="auto"/>
              <w:jc w:val="both"/>
              <w:rPr>
                <w:rStyle w:val="PageNumber"/>
              </w:rPr>
            </w:pPr>
            <w:r>
              <w:rPr>
                <w:rStyle w:val="PageNumber"/>
              </w:rPr>
              <w:t>___________________________</w:t>
            </w:r>
          </w:p>
          <w:p w14:paraId="39F82578" w14:textId="77777777" w:rsidR="0017587B" w:rsidRPr="009E4F80" w:rsidRDefault="008F26ED" w:rsidP="009E4F80">
            <w:pPr>
              <w:spacing w:after="60"/>
              <w:rPr>
                <w:rStyle w:val="PageNumber"/>
              </w:rPr>
            </w:pPr>
            <w:r>
              <w:rPr>
                <w:rStyle w:val="PageNumber"/>
              </w:rPr>
              <w:t>Date et lieu</w:t>
            </w:r>
          </w:p>
        </w:tc>
      </w:tr>
    </w:tbl>
    <w:p w14:paraId="5CBB6EFC" w14:textId="77777777" w:rsidR="0017587B" w:rsidRPr="009E4F80" w:rsidRDefault="0017587B" w:rsidP="2F480463">
      <w:pPr>
        <w:spacing w:after="60"/>
        <w:jc w:val="both"/>
        <w:rPr>
          <w:rStyle w:val="PageNumber"/>
        </w:rPr>
      </w:pPr>
    </w:p>
    <w:p w14:paraId="1D9D9B08" w14:textId="77777777" w:rsidR="335D08C9" w:rsidRPr="004A7921" w:rsidRDefault="335D08C9" w:rsidP="335D08C9">
      <w:pPr>
        <w:spacing w:after="60"/>
        <w:jc w:val="both"/>
        <w:rPr>
          <w:rStyle w:val="PageNumber"/>
        </w:rPr>
      </w:pPr>
    </w:p>
    <w:p w14:paraId="42514172" w14:textId="77777777" w:rsidR="335D08C9" w:rsidRPr="004A7921" w:rsidRDefault="335D08C9" w:rsidP="335D08C9">
      <w:pPr>
        <w:spacing w:after="60"/>
        <w:jc w:val="both"/>
        <w:rPr>
          <w:rStyle w:val="PageNumber"/>
        </w:rPr>
      </w:pPr>
    </w:p>
    <w:p w14:paraId="43CF710D" w14:textId="77777777" w:rsidR="335D08C9" w:rsidRPr="004A7921" w:rsidRDefault="335D08C9" w:rsidP="335D08C9">
      <w:pPr>
        <w:spacing w:after="60"/>
        <w:jc w:val="both"/>
        <w:rPr>
          <w:rStyle w:val="PageNumber"/>
        </w:rPr>
      </w:pPr>
    </w:p>
    <w:sectPr w:rsidR="335D08C9" w:rsidRPr="004A7921" w:rsidSect="00E968C9">
      <w:headerReference w:type="default" r:id="rId11"/>
      <w:footerReference w:type="default" r:id="rId12"/>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FDA19" w14:textId="77777777" w:rsidR="00A675E7" w:rsidRDefault="00A675E7" w:rsidP="00A637D0">
      <w:r>
        <w:separator/>
      </w:r>
    </w:p>
  </w:endnote>
  <w:endnote w:type="continuationSeparator" w:id="0">
    <w:p w14:paraId="48971B71" w14:textId="77777777" w:rsidR="00A675E7" w:rsidRDefault="00A675E7" w:rsidP="00A637D0">
      <w:r>
        <w:continuationSeparator/>
      </w:r>
    </w:p>
  </w:endnote>
  <w:endnote w:type="continuationNotice" w:id="1">
    <w:p w14:paraId="1329F8AB" w14:textId="77777777" w:rsidR="00A675E7" w:rsidRDefault="00A67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6"/>
      <w:gridCol w:w="4757"/>
      <w:gridCol w:w="2230"/>
    </w:tblGrid>
    <w:tr w:rsidR="00BA362F" w:rsidRPr="00CA002A" w14:paraId="385A9191" w14:textId="77777777" w:rsidTr="00E968C9">
      <w:tc>
        <w:tcPr>
          <w:tcW w:w="1328" w:type="pct"/>
        </w:tcPr>
        <w:p w14:paraId="7C10E28C" w14:textId="77777777" w:rsidR="00BA362F" w:rsidRPr="009E4F80" w:rsidRDefault="00C40C66" w:rsidP="00B3773F">
          <w:pPr>
            <w:pStyle w:val="Footer"/>
            <w:tabs>
              <w:tab w:val="clear" w:pos="4536"/>
              <w:tab w:val="clear" w:pos="9072"/>
            </w:tabs>
            <w:rPr>
              <w:rFonts w:cs="Arial"/>
              <w:sz w:val="18"/>
              <w:szCs w:val="18"/>
            </w:rPr>
          </w:pPr>
          <w:r>
            <w:rPr>
              <w:sz w:val="18"/>
              <w:szCs w:val="18"/>
            </w:rPr>
            <w:t>10</w:t>
          </w:r>
          <w:r w:rsidR="00BA362F" w:rsidRPr="009E4F80">
            <w:rPr>
              <w:sz w:val="18"/>
              <w:szCs w:val="18"/>
            </w:rPr>
            <w:t>/2025</w:t>
          </w:r>
        </w:p>
      </w:tc>
      <w:tc>
        <w:tcPr>
          <w:tcW w:w="2500" w:type="pct"/>
        </w:tcPr>
        <w:p w14:paraId="2ECFFE5C" w14:textId="77777777" w:rsidR="00BA362F" w:rsidRPr="009E4F80" w:rsidRDefault="00BA362F" w:rsidP="00625191">
          <w:pPr>
            <w:pStyle w:val="Footer"/>
            <w:tabs>
              <w:tab w:val="clear" w:pos="4536"/>
              <w:tab w:val="clear" w:pos="9072"/>
            </w:tabs>
            <w:jc w:val="center"/>
            <w:rPr>
              <w:rFonts w:cs="Arial"/>
              <w:sz w:val="18"/>
              <w:szCs w:val="18"/>
            </w:rPr>
          </w:pPr>
        </w:p>
      </w:tc>
      <w:tc>
        <w:tcPr>
          <w:tcW w:w="1172" w:type="pct"/>
        </w:tcPr>
        <w:p w14:paraId="7C5DDFAB" w14:textId="77777777" w:rsidR="00BA362F" w:rsidRPr="00CA002A" w:rsidRDefault="00BA362F" w:rsidP="001B7AAD">
          <w:pPr>
            <w:pStyle w:val="Footer"/>
            <w:tabs>
              <w:tab w:val="clear" w:pos="4536"/>
              <w:tab w:val="clear" w:pos="9072"/>
            </w:tabs>
            <w:ind w:right="57"/>
            <w:jc w:val="right"/>
            <w:rPr>
              <w:sz w:val="18"/>
              <w:szCs w:val="18"/>
            </w:rPr>
          </w:pPr>
          <w:r w:rsidRPr="009E4F80">
            <w:rPr>
              <w:sz w:val="18"/>
              <w:szCs w:val="18"/>
            </w:rPr>
            <w:t xml:space="preserve">Page </w:t>
          </w:r>
          <w:r w:rsidRPr="00CA002A">
            <w:fldChar w:fldCharType="begin"/>
          </w:r>
          <w:r w:rsidRPr="00CA002A">
            <w:rPr>
              <w:sz w:val="18"/>
              <w:szCs w:val="18"/>
            </w:rPr>
            <w:instrText xml:space="preserve"> PAGE  </w:instrText>
          </w:r>
          <w:r w:rsidRPr="00CA002A">
            <w:fldChar w:fldCharType="separate"/>
          </w:r>
          <w:r w:rsidR="00371BA8" w:rsidRPr="00CA002A">
            <w:rPr>
              <w:sz w:val="18"/>
              <w:szCs w:val="18"/>
            </w:rPr>
            <w:t>12</w:t>
          </w:r>
          <w:r w:rsidRPr="00CA002A">
            <w:rPr>
              <w:rStyle w:val="PageNumber"/>
              <w:sz w:val="18"/>
              <w:szCs w:val="18"/>
            </w:rPr>
            <w:fldChar w:fldCharType="end"/>
          </w:r>
        </w:p>
      </w:tc>
    </w:tr>
  </w:tbl>
  <w:p w14:paraId="058F37A1" w14:textId="77777777" w:rsidR="00BA362F" w:rsidRPr="009E4F80" w:rsidRDefault="00BA362F" w:rsidP="00165E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56939" w14:textId="77777777" w:rsidR="00A675E7" w:rsidRDefault="00A675E7" w:rsidP="00A637D0">
      <w:r>
        <w:separator/>
      </w:r>
    </w:p>
  </w:footnote>
  <w:footnote w:type="continuationSeparator" w:id="0">
    <w:p w14:paraId="0A6742FB" w14:textId="77777777" w:rsidR="00A675E7" w:rsidRDefault="00A675E7" w:rsidP="00A637D0">
      <w:r>
        <w:continuationSeparator/>
      </w:r>
    </w:p>
  </w:footnote>
  <w:footnote w:type="continuationNotice" w:id="1">
    <w:p w14:paraId="18483083" w14:textId="77777777" w:rsidR="00A675E7" w:rsidRDefault="00A675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BA362F" w:rsidRPr="00E968C9" w14:paraId="48D8F6E3" w14:textId="77777777" w:rsidTr="1C1207E1">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BA362F" w:rsidRPr="00703906" w14:paraId="3910950A" w14:textId="77777777" w:rsidTr="1C1207E1">
            <w:tc>
              <w:tcPr>
                <w:tcW w:w="4275" w:type="pct"/>
              </w:tcPr>
              <w:p w14:paraId="44E329C5" w14:textId="77777777" w:rsidR="00BA362F" w:rsidRPr="00F206DC" w:rsidRDefault="00A675E7" w:rsidP="002F46CA">
                <w:sdt>
                  <w:sdtPr>
                    <w:alias w:val="Niveaux de confidentialité"/>
                    <w:tag w:val="Levels of Confidentiality"/>
                    <w:id w:val="1359931340"/>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r w:rsidR="00DD11F7">
                      <w:t>CONFIDENTIAL</w:t>
                    </w:r>
                  </w:sdtContent>
                </w:sdt>
              </w:p>
              <w:p w14:paraId="59C63917" w14:textId="07D9FBEC" w:rsidR="00BA362F" w:rsidRPr="008F1495" w:rsidRDefault="1C1207E1" w:rsidP="1C1207E1">
                <w:pPr>
                  <w:tabs>
                    <w:tab w:val="right" w:pos="9356"/>
                  </w:tabs>
                  <w:spacing w:before="660"/>
                  <w:ind w:right="-998"/>
                  <w:rPr>
                    <w:b/>
                    <w:bCs/>
                    <w:sz w:val="24"/>
                  </w:rPr>
                </w:pPr>
                <w:r w:rsidRPr="1C1207E1">
                  <w:rPr>
                    <w:b/>
                    <w:bCs/>
                    <w:sz w:val="24"/>
                  </w:rPr>
                  <w:t>Déclaration d’éligibilité pour l’attribution de contrats de service</w:t>
                </w:r>
              </w:p>
            </w:tc>
            <w:tc>
              <w:tcPr>
                <w:tcW w:w="725" w:type="pct"/>
              </w:tcPr>
              <w:p w14:paraId="24890EFC" w14:textId="77777777" w:rsidR="00BA362F" w:rsidRPr="00703906" w:rsidRDefault="00BA362F" w:rsidP="00E968C9">
                <w:pPr>
                  <w:tabs>
                    <w:tab w:val="right" w:pos="9356"/>
                  </w:tabs>
                  <w:ind w:right="-227"/>
                  <w:jc w:val="right"/>
                  <w:rPr>
                    <w:sz w:val="20"/>
                    <w:szCs w:val="20"/>
                  </w:rPr>
                </w:pPr>
                <w:r>
                  <w:rPr>
                    <w:noProof/>
                    <w:sz w:val="20"/>
                  </w:rPr>
                  <w:drawing>
                    <wp:inline distT="0" distB="0" distL="0" distR="0" wp14:anchorId="35D31F76" wp14:editId="7F6ABAFE">
                      <wp:extent cx="900000" cy="900000"/>
                      <wp:effectExtent l="19050" t="0" r="0" b="0"/>
                      <wp:docPr id="7" name="Grafik 7"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C328303" w14:textId="77777777" w:rsidR="00BA362F" w:rsidRDefault="00BA362F" w:rsidP="00E968C9">
          <w:pPr>
            <w:pStyle w:val="Header"/>
            <w:tabs>
              <w:tab w:val="clear" w:pos="4536"/>
              <w:tab w:val="clear" w:pos="9072"/>
              <w:tab w:val="right" w:pos="9356"/>
            </w:tabs>
            <w:spacing w:before="660"/>
            <w:rPr>
              <w:rFonts w:cs="Arial"/>
              <w:b/>
              <w:sz w:val="28"/>
              <w:szCs w:val="28"/>
            </w:rPr>
          </w:pPr>
        </w:p>
      </w:tc>
    </w:tr>
  </w:tbl>
  <w:p w14:paraId="4684326A" w14:textId="77777777" w:rsidR="00BA362F" w:rsidRPr="00E968C9" w:rsidRDefault="00BA362F" w:rsidP="00165E3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CA01472"/>
    <w:multiLevelType w:val="hybridMultilevel"/>
    <w:tmpl w:val="50702ED4"/>
    <w:lvl w:ilvl="0" w:tplc="DBACF8B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D7566A8"/>
    <w:multiLevelType w:val="hybridMultilevel"/>
    <w:tmpl w:val="06C28228"/>
    <w:lvl w:ilvl="0" w:tplc="04070017">
      <w:start w:val="1"/>
      <w:numFmt w:val="lowerLetter"/>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DB9059A"/>
    <w:multiLevelType w:val="hybridMultilevel"/>
    <w:tmpl w:val="92BE1A16"/>
    <w:lvl w:ilvl="0" w:tplc="264824DC">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BC427ED"/>
    <w:multiLevelType w:val="hybridMultilevel"/>
    <w:tmpl w:val="DCAE9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DA55CB5"/>
    <w:multiLevelType w:val="hybridMultilevel"/>
    <w:tmpl w:val="5630CEEA"/>
    <w:lvl w:ilvl="0" w:tplc="72384D7A">
      <w:start w:val="1"/>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F227561"/>
    <w:multiLevelType w:val="hybridMultilevel"/>
    <w:tmpl w:val="49D6EC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1997949"/>
    <w:multiLevelType w:val="hybridMultilevel"/>
    <w:tmpl w:val="6E7AAE2C"/>
    <w:lvl w:ilvl="0" w:tplc="63FC139A">
      <w:numFmt w:val="bullet"/>
      <w:lvlText w:val="-"/>
      <w:lvlJc w:val="left"/>
      <w:pPr>
        <w:ind w:left="643" w:hanging="360"/>
      </w:pPr>
      <w:rPr>
        <w:rFonts w:ascii="Arial" w:eastAsia="Times New Roman" w:hAnsi="Arial"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22"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B0E5115"/>
    <w:multiLevelType w:val="hybridMultilevel"/>
    <w:tmpl w:val="D182E7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7" w15:restartNumberingAfterBreak="0">
    <w:nsid w:val="44E42405"/>
    <w:multiLevelType w:val="hybridMultilevel"/>
    <w:tmpl w:val="127C7C8E"/>
    <w:lvl w:ilvl="0" w:tplc="0C0A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32" w15:restartNumberingAfterBreak="0">
    <w:nsid w:val="5E8737C6"/>
    <w:multiLevelType w:val="hybridMultilevel"/>
    <w:tmpl w:val="90F2F8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A5352AC"/>
    <w:multiLevelType w:val="hybridMultilevel"/>
    <w:tmpl w:val="CB1C6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57251B"/>
    <w:multiLevelType w:val="hybridMultilevel"/>
    <w:tmpl w:val="BD70005A"/>
    <w:lvl w:ilvl="0" w:tplc="F6360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EF509AA"/>
    <w:multiLevelType w:val="hybridMultilevel"/>
    <w:tmpl w:val="9E325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19E7BAE"/>
    <w:multiLevelType w:val="hybridMultilevel"/>
    <w:tmpl w:val="2B04ACEE"/>
    <w:lvl w:ilvl="0" w:tplc="D81402BA">
      <w:start w:val="3"/>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5E774E6"/>
    <w:multiLevelType w:val="hybridMultilevel"/>
    <w:tmpl w:val="7AA8114A"/>
    <w:lvl w:ilvl="0" w:tplc="456E0050">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A7E0C0D"/>
    <w:multiLevelType w:val="hybridMultilevel"/>
    <w:tmpl w:val="99F24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06441149">
    <w:abstractNumId w:val="9"/>
  </w:num>
  <w:num w:numId="2" w16cid:durableId="1315332759">
    <w:abstractNumId w:val="8"/>
  </w:num>
  <w:num w:numId="3" w16cid:durableId="848712467">
    <w:abstractNumId w:val="7"/>
  </w:num>
  <w:num w:numId="4" w16cid:durableId="1703901055">
    <w:abstractNumId w:val="6"/>
  </w:num>
  <w:num w:numId="5" w16cid:durableId="1452823083">
    <w:abstractNumId w:val="5"/>
  </w:num>
  <w:num w:numId="6" w16cid:durableId="1681421572">
    <w:abstractNumId w:val="4"/>
  </w:num>
  <w:num w:numId="7" w16cid:durableId="1942645090">
    <w:abstractNumId w:val="3"/>
  </w:num>
  <w:num w:numId="8" w16cid:durableId="1736971057">
    <w:abstractNumId w:val="2"/>
  </w:num>
  <w:num w:numId="9" w16cid:durableId="909340716">
    <w:abstractNumId w:val="1"/>
  </w:num>
  <w:num w:numId="10" w16cid:durableId="1064329777">
    <w:abstractNumId w:val="0"/>
  </w:num>
  <w:num w:numId="11" w16cid:durableId="1128817866">
    <w:abstractNumId w:val="34"/>
  </w:num>
  <w:num w:numId="12" w16cid:durableId="348994591">
    <w:abstractNumId w:val="11"/>
  </w:num>
  <w:num w:numId="13" w16cid:durableId="803615779">
    <w:abstractNumId w:val="31"/>
  </w:num>
  <w:num w:numId="14" w16cid:durableId="1271281986">
    <w:abstractNumId w:val="29"/>
  </w:num>
  <w:num w:numId="15" w16cid:durableId="862665599">
    <w:abstractNumId w:val="12"/>
  </w:num>
  <w:num w:numId="16" w16cid:durableId="1636183456">
    <w:abstractNumId w:val="22"/>
  </w:num>
  <w:num w:numId="17" w16cid:durableId="2088918836">
    <w:abstractNumId w:val="30"/>
  </w:num>
  <w:num w:numId="18" w16cid:durableId="1022518057">
    <w:abstractNumId w:val="25"/>
  </w:num>
  <w:num w:numId="19" w16cid:durableId="421951041">
    <w:abstractNumId w:val="37"/>
  </w:num>
  <w:num w:numId="20" w16cid:durableId="611935886">
    <w:abstractNumId w:val="26"/>
  </w:num>
  <w:num w:numId="21" w16cid:durableId="1346127540">
    <w:abstractNumId w:val="15"/>
  </w:num>
  <w:num w:numId="22" w16cid:durableId="1471707497">
    <w:abstractNumId w:val="28"/>
  </w:num>
  <w:num w:numId="23" w16cid:durableId="1122264550">
    <w:abstractNumId w:val="33"/>
  </w:num>
  <w:num w:numId="24" w16cid:durableId="1793548824">
    <w:abstractNumId w:val="20"/>
  </w:num>
  <w:num w:numId="25" w16cid:durableId="165561207">
    <w:abstractNumId w:val="10"/>
    <w:lvlOverride w:ilvl="0">
      <w:lvl w:ilvl="0">
        <w:start w:val="65535"/>
        <w:numFmt w:val="bullet"/>
        <w:lvlText w:val="•"/>
        <w:legacy w:legacy="1" w:legacySpace="0" w:legacyIndent="254"/>
        <w:lvlJc w:val="left"/>
        <w:rPr>
          <w:rFonts w:ascii="Arial" w:hAnsi="Arial" w:cs="Arial" w:hint="default"/>
        </w:rPr>
      </w:lvl>
    </w:lvlOverride>
  </w:num>
  <w:num w:numId="26" w16cid:durableId="374890983">
    <w:abstractNumId w:val="21"/>
  </w:num>
  <w:num w:numId="27" w16cid:durableId="1674452891">
    <w:abstractNumId w:val="17"/>
  </w:num>
  <w:num w:numId="28" w16cid:durableId="1180971391">
    <w:abstractNumId w:val="41"/>
  </w:num>
  <w:num w:numId="29" w16cid:durableId="1077704047">
    <w:abstractNumId w:val="35"/>
  </w:num>
  <w:num w:numId="30" w16cid:durableId="260340448">
    <w:abstractNumId w:val="24"/>
  </w:num>
  <w:num w:numId="31" w16cid:durableId="811480888">
    <w:abstractNumId w:val="39"/>
  </w:num>
  <w:num w:numId="32" w16cid:durableId="2010136903">
    <w:abstractNumId w:val="38"/>
  </w:num>
  <w:num w:numId="33" w16cid:durableId="309022043">
    <w:abstractNumId w:val="36"/>
  </w:num>
  <w:num w:numId="34" w16cid:durableId="1915315453">
    <w:abstractNumId w:val="18"/>
  </w:num>
  <w:num w:numId="35" w16cid:durableId="160857769">
    <w:abstractNumId w:val="16"/>
  </w:num>
  <w:num w:numId="36" w16cid:durableId="1089350811">
    <w:abstractNumId w:val="40"/>
  </w:num>
  <w:num w:numId="37" w16cid:durableId="1067072850">
    <w:abstractNumId w:val="13"/>
  </w:num>
  <w:num w:numId="38" w16cid:durableId="460149948">
    <w:abstractNumId w:val="19"/>
  </w:num>
  <w:num w:numId="39" w16cid:durableId="2047295401">
    <w:abstractNumId w:val="32"/>
  </w:num>
  <w:num w:numId="40" w16cid:durableId="694648303">
    <w:abstractNumId w:val="23"/>
  </w:num>
  <w:num w:numId="41" w16cid:durableId="2110467939">
    <w:abstractNumId w:val="14"/>
  </w:num>
  <w:num w:numId="42" w16cid:durableId="179536496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fr-FR"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8C2"/>
    <w:rsid w:val="00005A31"/>
    <w:rsid w:val="0001026D"/>
    <w:rsid w:val="00010F7E"/>
    <w:rsid w:val="0001316A"/>
    <w:rsid w:val="00014CDA"/>
    <w:rsid w:val="00014F29"/>
    <w:rsid w:val="00015808"/>
    <w:rsid w:val="00016196"/>
    <w:rsid w:val="00017A85"/>
    <w:rsid w:val="0002205B"/>
    <w:rsid w:val="0002214F"/>
    <w:rsid w:val="00022478"/>
    <w:rsid w:val="000241CF"/>
    <w:rsid w:val="00024A48"/>
    <w:rsid w:val="00026475"/>
    <w:rsid w:val="00026DC9"/>
    <w:rsid w:val="00027B0F"/>
    <w:rsid w:val="00027FD5"/>
    <w:rsid w:val="000304BC"/>
    <w:rsid w:val="000318A6"/>
    <w:rsid w:val="00031F0D"/>
    <w:rsid w:val="00035DE4"/>
    <w:rsid w:val="00037CD0"/>
    <w:rsid w:val="00044E7C"/>
    <w:rsid w:val="00047F4A"/>
    <w:rsid w:val="00052ABD"/>
    <w:rsid w:val="00053C93"/>
    <w:rsid w:val="0005452E"/>
    <w:rsid w:val="000548E6"/>
    <w:rsid w:val="000559A2"/>
    <w:rsid w:val="0005697E"/>
    <w:rsid w:val="00063EBB"/>
    <w:rsid w:val="000640D5"/>
    <w:rsid w:val="000641D7"/>
    <w:rsid w:val="00066B5A"/>
    <w:rsid w:val="0006751F"/>
    <w:rsid w:val="00074A24"/>
    <w:rsid w:val="00074DAF"/>
    <w:rsid w:val="000765BD"/>
    <w:rsid w:val="00081493"/>
    <w:rsid w:val="00081E6C"/>
    <w:rsid w:val="00083456"/>
    <w:rsid w:val="00084333"/>
    <w:rsid w:val="00084AE9"/>
    <w:rsid w:val="0009084E"/>
    <w:rsid w:val="000954A6"/>
    <w:rsid w:val="000A333A"/>
    <w:rsid w:val="000A5C66"/>
    <w:rsid w:val="000A62BE"/>
    <w:rsid w:val="000B0E75"/>
    <w:rsid w:val="000B3CC6"/>
    <w:rsid w:val="000B478D"/>
    <w:rsid w:val="000C0A5C"/>
    <w:rsid w:val="000C141A"/>
    <w:rsid w:val="000C18AD"/>
    <w:rsid w:val="000C1CE3"/>
    <w:rsid w:val="000C27F8"/>
    <w:rsid w:val="000C50B0"/>
    <w:rsid w:val="000C6755"/>
    <w:rsid w:val="000C7200"/>
    <w:rsid w:val="000C74DB"/>
    <w:rsid w:val="000C7DFD"/>
    <w:rsid w:val="000D31F7"/>
    <w:rsid w:val="000E3666"/>
    <w:rsid w:val="000E440F"/>
    <w:rsid w:val="000E4FA6"/>
    <w:rsid w:val="000E523B"/>
    <w:rsid w:val="000F1C7E"/>
    <w:rsid w:val="00101577"/>
    <w:rsid w:val="00101FDB"/>
    <w:rsid w:val="00102ED5"/>
    <w:rsid w:val="00105ACF"/>
    <w:rsid w:val="0010793E"/>
    <w:rsid w:val="00112883"/>
    <w:rsid w:val="001130BA"/>
    <w:rsid w:val="00113204"/>
    <w:rsid w:val="0011459C"/>
    <w:rsid w:val="00114F6C"/>
    <w:rsid w:val="0011597E"/>
    <w:rsid w:val="00120244"/>
    <w:rsid w:val="00122304"/>
    <w:rsid w:val="00125B43"/>
    <w:rsid w:val="001265CD"/>
    <w:rsid w:val="00131B58"/>
    <w:rsid w:val="00131DC6"/>
    <w:rsid w:val="00132D6A"/>
    <w:rsid w:val="0013315D"/>
    <w:rsid w:val="00142010"/>
    <w:rsid w:val="0014206C"/>
    <w:rsid w:val="00143B6A"/>
    <w:rsid w:val="0014588D"/>
    <w:rsid w:val="00150FD8"/>
    <w:rsid w:val="001511E5"/>
    <w:rsid w:val="00152257"/>
    <w:rsid w:val="00153EEC"/>
    <w:rsid w:val="0015600B"/>
    <w:rsid w:val="001578A0"/>
    <w:rsid w:val="00164D9B"/>
    <w:rsid w:val="00165431"/>
    <w:rsid w:val="001659A5"/>
    <w:rsid w:val="00165E31"/>
    <w:rsid w:val="0016770A"/>
    <w:rsid w:val="001729AA"/>
    <w:rsid w:val="00172BE8"/>
    <w:rsid w:val="0017587B"/>
    <w:rsid w:val="00182F04"/>
    <w:rsid w:val="00190868"/>
    <w:rsid w:val="00191A5E"/>
    <w:rsid w:val="001928B4"/>
    <w:rsid w:val="001A03DC"/>
    <w:rsid w:val="001A17F9"/>
    <w:rsid w:val="001A2745"/>
    <w:rsid w:val="001A27FE"/>
    <w:rsid w:val="001A5232"/>
    <w:rsid w:val="001A526B"/>
    <w:rsid w:val="001B0209"/>
    <w:rsid w:val="001B0545"/>
    <w:rsid w:val="001B1047"/>
    <w:rsid w:val="001B11D3"/>
    <w:rsid w:val="001B1784"/>
    <w:rsid w:val="001B5011"/>
    <w:rsid w:val="001B6BB5"/>
    <w:rsid w:val="001B7AAD"/>
    <w:rsid w:val="001C07C7"/>
    <w:rsid w:val="001C3F6E"/>
    <w:rsid w:val="001C5A62"/>
    <w:rsid w:val="001D3E14"/>
    <w:rsid w:val="001D41F6"/>
    <w:rsid w:val="001D6A12"/>
    <w:rsid w:val="001D7634"/>
    <w:rsid w:val="001D836D"/>
    <w:rsid w:val="001F0BAB"/>
    <w:rsid w:val="001F2D7B"/>
    <w:rsid w:val="001F2F4D"/>
    <w:rsid w:val="00200B0F"/>
    <w:rsid w:val="002024CD"/>
    <w:rsid w:val="002045A8"/>
    <w:rsid w:val="00205815"/>
    <w:rsid w:val="0020698D"/>
    <w:rsid w:val="002105F9"/>
    <w:rsid w:val="002178EF"/>
    <w:rsid w:val="00221A4B"/>
    <w:rsid w:val="0022624F"/>
    <w:rsid w:val="00226F7D"/>
    <w:rsid w:val="002320DD"/>
    <w:rsid w:val="0023264C"/>
    <w:rsid w:val="002329CE"/>
    <w:rsid w:val="00233A89"/>
    <w:rsid w:val="002356C7"/>
    <w:rsid w:val="00237744"/>
    <w:rsid w:val="00244E67"/>
    <w:rsid w:val="002464D2"/>
    <w:rsid w:val="00247C37"/>
    <w:rsid w:val="0025197C"/>
    <w:rsid w:val="002532B6"/>
    <w:rsid w:val="00260630"/>
    <w:rsid w:val="002616A5"/>
    <w:rsid w:val="0026440D"/>
    <w:rsid w:val="00270A19"/>
    <w:rsid w:val="0027290F"/>
    <w:rsid w:val="00275F2B"/>
    <w:rsid w:val="002840F5"/>
    <w:rsid w:val="0028645D"/>
    <w:rsid w:val="00287635"/>
    <w:rsid w:val="002912F1"/>
    <w:rsid w:val="00293310"/>
    <w:rsid w:val="00294602"/>
    <w:rsid w:val="00294C7A"/>
    <w:rsid w:val="00295C25"/>
    <w:rsid w:val="002975F6"/>
    <w:rsid w:val="0029763B"/>
    <w:rsid w:val="002A1442"/>
    <w:rsid w:val="002A347B"/>
    <w:rsid w:val="002A379A"/>
    <w:rsid w:val="002A4265"/>
    <w:rsid w:val="002A510A"/>
    <w:rsid w:val="002A74D3"/>
    <w:rsid w:val="002B0417"/>
    <w:rsid w:val="002B3058"/>
    <w:rsid w:val="002B4650"/>
    <w:rsid w:val="002B4D1C"/>
    <w:rsid w:val="002B696B"/>
    <w:rsid w:val="002C0268"/>
    <w:rsid w:val="002C086B"/>
    <w:rsid w:val="002C318A"/>
    <w:rsid w:val="002C42D9"/>
    <w:rsid w:val="002C632B"/>
    <w:rsid w:val="002D2A25"/>
    <w:rsid w:val="002D3BFF"/>
    <w:rsid w:val="002D4227"/>
    <w:rsid w:val="002D4FC2"/>
    <w:rsid w:val="002D5374"/>
    <w:rsid w:val="002E04DB"/>
    <w:rsid w:val="002E0A67"/>
    <w:rsid w:val="002F14B3"/>
    <w:rsid w:val="002F3EAA"/>
    <w:rsid w:val="002F4523"/>
    <w:rsid w:val="002F46CA"/>
    <w:rsid w:val="003015C1"/>
    <w:rsid w:val="003024F3"/>
    <w:rsid w:val="003049BD"/>
    <w:rsid w:val="00304B51"/>
    <w:rsid w:val="00310BE0"/>
    <w:rsid w:val="0031245A"/>
    <w:rsid w:val="00322B7A"/>
    <w:rsid w:val="003240C1"/>
    <w:rsid w:val="00325BDC"/>
    <w:rsid w:val="00327D70"/>
    <w:rsid w:val="003306FA"/>
    <w:rsid w:val="00333260"/>
    <w:rsid w:val="00333EFE"/>
    <w:rsid w:val="00335567"/>
    <w:rsid w:val="00335B90"/>
    <w:rsid w:val="00336934"/>
    <w:rsid w:val="0034250C"/>
    <w:rsid w:val="00342640"/>
    <w:rsid w:val="00342B8F"/>
    <w:rsid w:val="00345570"/>
    <w:rsid w:val="00351C45"/>
    <w:rsid w:val="00351DC4"/>
    <w:rsid w:val="0035481D"/>
    <w:rsid w:val="00366268"/>
    <w:rsid w:val="00367561"/>
    <w:rsid w:val="00371240"/>
    <w:rsid w:val="00371BA8"/>
    <w:rsid w:val="00371E5B"/>
    <w:rsid w:val="00371F72"/>
    <w:rsid w:val="00373042"/>
    <w:rsid w:val="00375263"/>
    <w:rsid w:val="003764E8"/>
    <w:rsid w:val="00382139"/>
    <w:rsid w:val="003828E6"/>
    <w:rsid w:val="003848DE"/>
    <w:rsid w:val="0038591D"/>
    <w:rsid w:val="003871D3"/>
    <w:rsid w:val="003A2C0D"/>
    <w:rsid w:val="003A3CDC"/>
    <w:rsid w:val="003A707D"/>
    <w:rsid w:val="003A7E71"/>
    <w:rsid w:val="003B1D21"/>
    <w:rsid w:val="003B2A3D"/>
    <w:rsid w:val="003B4607"/>
    <w:rsid w:val="003B51E9"/>
    <w:rsid w:val="003B67CC"/>
    <w:rsid w:val="003B6876"/>
    <w:rsid w:val="003B6EC9"/>
    <w:rsid w:val="003C02DB"/>
    <w:rsid w:val="003C1694"/>
    <w:rsid w:val="003C206E"/>
    <w:rsid w:val="003C31A1"/>
    <w:rsid w:val="003C34DB"/>
    <w:rsid w:val="003C3527"/>
    <w:rsid w:val="003C5EFA"/>
    <w:rsid w:val="003C6FDC"/>
    <w:rsid w:val="003D24CB"/>
    <w:rsid w:val="003D266E"/>
    <w:rsid w:val="003E3DC4"/>
    <w:rsid w:val="003E49C8"/>
    <w:rsid w:val="003E4DBD"/>
    <w:rsid w:val="003E6704"/>
    <w:rsid w:val="003F6EC9"/>
    <w:rsid w:val="003F7303"/>
    <w:rsid w:val="00404B1B"/>
    <w:rsid w:val="00405E9C"/>
    <w:rsid w:val="00407398"/>
    <w:rsid w:val="00407450"/>
    <w:rsid w:val="004113C8"/>
    <w:rsid w:val="004115ED"/>
    <w:rsid w:val="00411AD8"/>
    <w:rsid w:val="00414374"/>
    <w:rsid w:val="00415BA6"/>
    <w:rsid w:val="004221A1"/>
    <w:rsid w:val="00422A42"/>
    <w:rsid w:val="00433278"/>
    <w:rsid w:val="00435566"/>
    <w:rsid w:val="004371E7"/>
    <w:rsid w:val="00437CC2"/>
    <w:rsid w:val="00441875"/>
    <w:rsid w:val="0044329E"/>
    <w:rsid w:val="004435ED"/>
    <w:rsid w:val="00443D58"/>
    <w:rsid w:val="00444FBE"/>
    <w:rsid w:val="00447B15"/>
    <w:rsid w:val="00447B65"/>
    <w:rsid w:val="004511CA"/>
    <w:rsid w:val="0045739A"/>
    <w:rsid w:val="004600A9"/>
    <w:rsid w:val="00461774"/>
    <w:rsid w:val="00462374"/>
    <w:rsid w:val="00463EC1"/>
    <w:rsid w:val="004656E1"/>
    <w:rsid w:val="00466305"/>
    <w:rsid w:val="004666E2"/>
    <w:rsid w:val="00467758"/>
    <w:rsid w:val="00467D73"/>
    <w:rsid w:val="00470B3F"/>
    <w:rsid w:val="00471486"/>
    <w:rsid w:val="00472CB8"/>
    <w:rsid w:val="004736CD"/>
    <w:rsid w:val="00474460"/>
    <w:rsid w:val="0047680C"/>
    <w:rsid w:val="004821C0"/>
    <w:rsid w:val="0049307C"/>
    <w:rsid w:val="004941F3"/>
    <w:rsid w:val="00495950"/>
    <w:rsid w:val="00495C9A"/>
    <w:rsid w:val="004A28D6"/>
    <w:rsid w:val="004A2BE9"/>
    <w:rsid w:val="004A374F"/>
    <w:rsid w:val="004A4073"/>
    <w:rsid w:val="004A5843"/>
    <w:rsid w:val="004A69A1"/>
    <w:rsid w:val="004A7921"/>
    <w:rsid w:val="004A7E12"/>
    <w:rsid w:val="004A92C7"/>
    <w:rsid w:val="004B36CB"/>
    <w:rsid w:val="004B4B5E"/>
    <w:rsid w:val="004B6704"/>
    <w:rsid w:val="004C242C"/>
    <w:rsid w:val="004C4961"/>
    <w:rsid w:val="004C6103"/>
    <w:rsid w:val="004D4078"/>
    <w:rsid w:val="004D4797"/>
    <w:rsid w:val="004D688C"/>
    <w:rsid w:val="004D6C24"/>
    <w:rsid w:val="004E11DA"/>
    <w:rsid w:val="004E444C"/>
    <w:rsid w:val="004E597C"/>
    <w:rsid w:val="004F56CA"/>
    <w:rsid w:val="004F6D94"/>
    <w:rsid w:val="004F7083"/>
    <w:rsid w:val="00500DF7"/>
    <w:rsid w:val="00503D35"/>
    <w:rsid w:val="00506C74"/>
    <w:rsid w:val="0050711C"/>
    <w:rsid w:val="00510126"/>
    <w:rsid w:val="00510EAA"/>
    <w:rsid w:val="00513D62"/>
    <w:rsid w:val="00516B76"/>
    <w:rsid w:val="00520EDF"/>
    <w:rsid w:val="005215D6"/>
    <w:rsid w:val="00524E5F"/>
    <w:rsid w:val="00534CF4"/>
    <w:rsid w:val="00535354"/>
    <w:rsid w:val="0053668B"/>
    <w:rsid w:val="005432AF"/>
    <w:rsid w:val="0054463A"/>
    <w:rsid w:val="005466D7"/>
    <w:rsid w:val="00547D9F"/>
    <w:rsid w:val="00551DEA"/>
    <w:rsid w:val="00553FC0"/>
    <w:rsid w:val="00555603"/>
    <w:rsid w:val="005564AD"/>
    <w:rsid w:val="00556EAD"/>
    <w:rsid w:val="00560342"/>
    <w:rsid w:val="005633FD"/>
    <w:rsid w:val="005745D8"/>
    <w:rsid w:val="00583233"/>
    <w:rsid w:val="005844BC"/>
    <w:rsid w:val="005875AF"/>
    <w:rsid w:val="005944E4"/>
    <w:rsid w:val="00596C8D"/>
    <w:rsid w:val="005A05F7"/>
    <w:rsid w:val="005A3DAA"/>
    <w:rsid w:val="005A67BF"/>
    <w:rsid w:val="005B1F9D"/>
    <w:rsid w:val="005B3D97"/>
    <w:rsid w:val="005B49A8"/>
    <w:rsid w:val="005B79DF"/>
    <w:rsid w:val="005C11A9"/>
    <w:rsid w:val="005C363B"/>
    <w:rsid w:val="005C38F6"/>
    <w:rsid w:val="005C7F13"/>
    <w:rsid w:val="005D18E7"/>
    <w:rsid w:val="005D2E10"/>
    <w:rsid w:val="005D46B9"/>
    <w:rsid w:val="005D500F"/>
    <w:rsid w:val="005D60B4"/>
    <w:rsid w:val="005E049E"/>
    <w:rsid w:val="005E0A0F"/>
    <w:rsid w:val="005F036C"/>
    <w:rsid w:val="005F0771"/>
    <w:rsid w:val="005F1512"/>
    <w:rsid w:val="005F615D"/>
    <w:rsid w:val="005F61BC"/>
    <w:rsid w:val="0060054F"/>
    <w:rsid w:val="0060574E"/>
    <w:rsid w:val="00611923"/>
    <w:rsid w:val="00612620"/>
    <w:rsid w:val="00613B92"/>
    <w:rsid w:val="006143B5"/>
    <w:rsid w:val="00615784"/>
    <w:rsid w:val="00617A55"/>
    <w:rsid w:val="00625191"/>
    <w:rsid w:val="006254E4"/>
    <w:rsid w:val="0062669F"/>
    <w:rsid w:val="00627B07"/>
    <w:rsid w:val="0063015C"/>
    <w:rsid w:val="00634585"/>
    <w:rsid w:val="00634EB6"/>
    <w:rsid w:val="00635566"/>
    <w:rsid w:val="00640E1F"/>
    <w:rsid w:val="00641269"/>
    <w:rsid w:val="0064272F"/>
    <w:rsid w:val="00642A84"/>
    <w:rsid w:val="00646C68"/>
    <w:rsid w:val="00647683"/>
    <w:rsid w:val="00651D35"/>
    <w:rsid w:val="00652975"/>
    <w:rsid w:val="00654017"/>
    <w:rsid w:val="0065429C"/>
    <w:rsid w:val="00655A55"/>
    <w:rsid w:val="00655F11"/>
    <w:rsid w:val="00656547"/>
    <w:rsid w:val="006601D0"/>
    <w:rsid w:val="006626A0"/>
    <w:rsid w:val="00665FEF"/>
    <w:rsid w:val="00671063"/>
    <w:rsid w:val="00672B9E"/>
    <w:rsid w:val="00672FE2"/>
    <w:rsid w:val="00674008"/>
    <w:rsid w:val="00674686"/>
    <w:rsid w:val="00674760"/>
    <w:rsid w:val="00685D5B"/>
    <w:rsid w:val="006875E7"/>
    <w:rsid w:val="00687BAA"/>
    <w:rsid w:val="00687BCB"/>
    <w:rsid w:val="00690589"/>
    <w:rsid w:val="0069220B"/>
    <w:rsid w:val="006937DB"/>
    <w:rsid w:val="00694737"/>
    <w:rsid w:val="0069593E"/>
    <w:rsid w:val="00696B10"/>
    <w:rsid w:val="006A0590"/>
    <w:rsid w:val="006A4921"/>
    <w:rsid w:val="006B33B1"/>
    <w:rsid w:val="006B3BB8"/>
    <w:rsid w:val="006B4708"/>
    <w:rsid w:val="006B5E80"/>
    <w:rsid w:val="006C3411"/>
    <w:rsid w:val="006C3841"/>
    <w:rsid w:val="006C5780"/>
    <w:rsid w:val="006C6334"/>
    <w:rsid w:val="006C6569"/>
    <w:rsid w:val="006C7094"/>
    <w:rsid w:val="006D7346"/>
    <w:rsid w:val="006E1379"/>
    <w:rsid w:val="006E2E2F"/>
    <w:rsid w:val="006E41AD"/>
    <w:rsid w:val="006E6BF7"/>
    <w:rsid w:val="006E724B"/>
    <w:rsid w:val="006E72F1"/>
    <w:rsid w:val="006F0069"/>
    <w:rsid w:val="006F020D"/>
    <w:rsid w:val="006F3288"/>
    <w:rsid w:val="006F456C"/>
    <w:rsid w:val="006F545C"/>
    <w:rsid w:val="006F643B"/>
    <w:rsid w:val="006F6692"/>
    <w:rsid w:val="007000B3"/>
    <w:rsid w:val="00700F7E"/>
    <w:rsid w:val="00704989"/>
    <w:rsid w:val="00706F01"/>
    <w:rsid w:val="007077E8"/>
    <w:rsid w:val="00707D46"/>
    <w:rsid w:val="00712868"/>
    <w:rsid w:val="00713A8B"/>
    <w:rsid w:val="00722877"/>
    <w:rsid w:val="007245A9"/>
    <w:rsid w:val="0072710F"/>
    <w:rsid w:val="007273C6"/>
    <w:rsid w:val="00731D4A"/>
    <w:rsid w:val="00732176"/>
    <w:rsid w:val="00735986"/>
    <w:rsid w:val="00735A53"/>
    <w:rsid w:val="00740689"/>
    <w:rsid w:val="007462DA"/>
    <w:rsid w:val="00747D8E"/>
    <w:rsid w:val="007500B2"/>
    <w:rsid w:val="00751BDF"/>
    <w:rsid w:val="00751E50"/>
    <w:rsid w:val="00752AC5"/>
    <w:rsid w:val="007536DC"/>
    <w:rsid w:val="007559FE"/>
    <w:rsid w:val="0075609C"/>
    <w:rsid w:val="00756E34"/>
    <w:rsid w:val="00765512"/>
    <w:rsid w:val="007702B2"/>
    <w:rsid w:val="00775DE5"/>
    <w:rsid w:val="00780022"/>
    <w:rsid w:val="00781DE1"/>
    <w:rsid w:val="007942CC"/>
    <w:rsid w:val="0079505C"/>
    <w:rsid w:val="007A0704"/>
    <w:rsid w:val="007A085A"/>
    <w:rsid w:val="007A14C8"/>
    <w:rsid w:val="007A7AEC"/>
    <w:rsid w:val="007B14B5"/>
    <w:rsid w:val="007B15CD"/>
    <w:rsid w:val="007B2AE9"/>
    <w:rsid w:val="007C0E74"/>
    <w:rsid w:val="007C21A3"/>
    <w:rsid w:val="007C2451"/>
    <w:rsid w:val="007D0CDC"/>
    <w:rsid w:val="007D127F"/>
    <w:rsid w:val="007D19E4"/>
    <w:rsid w:val="007D1F6F"/>
    <w:rsid w:val="007D416C"/>
    <w:rsid w:val="007D626A"/>
    <w:rsid w:val="007D6FB7"/>
    <w:rsid w:val="007E3364"/>
    <w:rsid w:val="007E480A"/>
    <w:rsid w:val="007F095E"/>
    <w:rsid w:val="007F2784"/>
    <w:rsid w:val="007F53DB"/>
    <w:rsid w:val="007F6401"/>
    <w:rsid w:val="008018D8"/>
    <w:rsid w:val="008071C6"/>
    <w:rsid w:val="008101D3"/>
    <w:rsid w:val="008104A1"/>
    <w:rsid w:val="0081143E"/>
    <w:rsid w:val="00813734"/>
    <w:rsid w:val="00814209"/>
    <w:rsid w:val="008173DC"/>
    <w:rsid w:val="00824179"/>
    <w:rsid w:val="00824600"/>
    <w:rsid w:val="0082602D"/>
    <w:rsid w:val="00826499"/>
    <w:rsid w:val="0083031C"/>
    <w:rsid w:val="00830359"/>
    <w:rsid w:val="008303AE"/>
    <w:rsid w:val="00833BFE"/>
    <w:rsid w:val="008354EA"/>
    <w:rsid w:val="00840C47"/>
    <w:rsid w:val="00840C61"/>
    <w:rsid w:val="00842B1F"/>
    <w:rsid w:val="00843D68"/>
    <w:rsid w:val="00845E5A"/>
    <w:rsid w:val="008472EF"/>
    <w:rsid w:val="00847F0B"/>
    <w:rsid w:val="0085290F"/>
    <w:rsid w:val="00852F24"/>
    <w:rsid w:val="008564C5"/>
    <w:rsid w:val="00856CFA"/>
    <w:rsid w:val="00860804"/>
    <w:rsid w:val="00863B2F"/>
    <w:rsid w:val="00864574"/>
    <w:rsid w:val="00870009"/>
    <w:rsid w:val="008710E3"/>
    <w:rsid w:val="008730FF"/>
    <w:rsid w:val="008761AD"/>
    <w:rsid w:val="00876A0A"/>
    <w:rsid w:val="00880B21"/>
    <w:rsid w:val="00882D2F"/>
    <w:rsid w:val="008839B8"/>
    <w:rsid w:val="00883F4E"/>
    <w:rsid w:val="00886FE6"/>
    <w:rsid w:val="008964DD"/>
    <w:rsid w:val="008A2EFC"/>
    <w:rsid w:val="008A37F5"/>
    <w:rsid w:val="008A60B8"/>
    <w:rsid w:val="008A634C"/>
    <w:rsid w:val="008A7B44"/>
    <w:rsid w:val="008B1997"/>
    <w:rsid w:val="008B69EB"/>
    <w:rsid w:val="008B7244"/>
    <w:rsid w:val="008B74F1"/>
    <w:rsid w:val="008C00BE"/>
    <w:rsid w:val="008C1328"/>
    <w:rsid w:val="008C17CB"/>
    <w:rsid w:val="008C1ECC"/>
    <w:rsid w:val="008C1F4E"/>
    <w:rsid w:val="008C2722"/>
    <w:rsid w:val="008D4B06"/>
    <w:rsid w:val="008D5A9C"/>
    <w:rsid w:val="008D5D85"/>
    <w:rsid w:val="008D6471"/>
    <w:rsid w:val="008E0520"/>
    <w:rsid w:val="008E0743"/>
    <w:rsid w:val="008E1488"/>
    <w:rsid w:val="008F1495"/>
    <w:rsid w:val="008F26ED"/>
    <w:rsid w:val="008F511C"/>
    <w:rsid w:val="00900A71"/>
    <w:rsid w:val="00905B81"/>
    <w:rsid w:val="00914472"/>
    <w:rsid w:val="0091633F"/>
    <w:rsid w:val="00916D05"/>
    <w:rsid w:val="009239DC"/>
    <w:rsid w:val="00924B72"/>
    <w:rsid w:val="009276C4"/>
    <w:rsid w:val="009421DC"/>
    <w:rsid w:val="00942857"/>
    <w:rsid w:val="0094578A"/>
    <w:rsid w:val="009556D8"/>
    <w:rsid w:val="00957D5A"/>
    <w:rsid w:val="00960432"/>
    <w:rsid w:val="00961D72"/>
    <w:rsid w:val="00962AE8"/>
    <w:rsid w:val="00964A05"/>
    <w:rsid w:val="00964EF8"/>
    <w:rsid w:val="00965643"/>
    <w:rsid w:val="00967801"/>
    <w:rsid w:val="00972230"/>
    <w:rsid w:val="00980DC9"/>
    <w:rsid w:val="0098445B"/>
    <w:rsid w:val="009866D0"/>
    <w:rsid w:val="0098735F"/>
    <w:rsid w:val="00994392"/>
    <w:rsid w:val="00994806"/>
    <w:rsid w:val="00994A1D"/>
    <w:rsid w:val="00994FF9"/>
    <w:rsid w:val="009A0FD6"/>
    <w:rsid w:val="009A13D5"/>
    <w:rsid w:val="009A53C5"/>
    <w:rsid w:val="009A7E6A"/>
    <w:rsid w:val="009B0BA2"/>
    <w:rsid w:val="009B6C6C"/>
    <w:rsid w:val="009B7733"/>
    <w:rsid w:val="009B7824"/>
    <w:rsid w:val="009C0B1C"/>
    <w:rsid w:val="009C3A01"/>
    <w:rsid w:val="009C3A9E"/>
    <w:rsid w:val="009C58F4"/>
    <w:rsid w:val="009C6713"/>
    <w:rsid w:val="009C7098"/>
    <w:rsid w:val="009D19C6"/>
    <w:rsid w:val="009D33C1"/>
    <w:rsid w:val="009E1900"/>
    <w:rsid w:val="009E465C"/>
    <w:rsid w:val="009E4694"/>
    <w:rsid w:val="009E4E08"/>
    <w:rsid w:val="009E4F80"/>
    <w:rsid w:val="009E6F49"/>
    <w:rsid w:val="009E7E71"/>
    <w:rsid w:val="009F1656"/>
    <w:rsid w:val="009F4E6F"/>
    <w:rsid w:val="00A00268"/>
    <w:rsid w:val="00A006EA"/>
    <w:rsid w:val="00A037E9"/>
    <w:rsid w:val="00A03C19"/>
    <w:rsid w:val="00A04C86"/>
    <w:rsid w:val="00A07B4C"/>
    <w:rsid w:val="00A10620"/>
    <w:rsid w:val="00A11BEF"/>
    <w:rsid w:val="00A13972"/>
    <w:rsid w:val="00A140BF"/>
    <w:rsid w:val="00A20DCF"/>
    <w:rsid w:val="00A25089"/>
    <w:rsid w:val="00A25770"/>
    <w:rsid w:val="00A2689F"/>
    <w:rsid w:val="00A27F14"/>
    <w:rsid w:val="00A33934"/>
    <w:rsid w:val="00A371A6"/>
    <w:rsid w:val="00A403E6"/>
    <w:rsid w:val="00A43ABF"/>
    <w:rsid w:val="00A44120"/>
    <w:rsid w:val="00A454D1"/>
    <w:rsid w:val="00A46DEC"/>
    <w:rsid w:val="00A55AF3"/>
    <w:rsid w:val="00A62316"/>
    <w:rsid w:val="00A62FB7"/>
    <w:rsid w:val="00A637D0"/>
    <w:rsid w:val="00A64890"/>
    <w:rsid w:val="00A66242"/>
    <w:rsid w:val="00A675E7"/>
    <w:rsid w:val="00A71D28"/>
    <w:rsid w:val="00A73771"/>
    <w:rsid w:val="00A73ED0"/>
    <w:rsid w:val="00A7697F"/>
    <w:rsid w:val="00A77EF3"/>
    <w:rsid w:val="00A83023"/>
    <w:rsid w:val="00A8630C"/>
    <w:rsid w:val="00A90331"/>
    <w:rsid w:val="00A912B5"/>
    <w:rsid w:val="00A95A9F"/>
    <w:rsid w:val="00A96553"/>
    <w:rsid w:val="00AA0BB3"/>
    <w:rsid w:val="00AA3807"/>
    <w:rsid w:val="00AA7A01"/>
    <w:rsid w:val="00AB0D49"/>
    <w:rsid w:val="00AB192E"/>
    <w:rsid w:val="00AB4724"/>
    <w:rsid w:val="00AB5277"/>
    <w:rsid w:val="00AC0DD1"/>
    <w:rsid w:val="00AC0E75"/>
    <w:rsid w:val="00AC29A1"/>
    <w:rsid w:val="00AC2FA8"/>
    <w:rsid w:val="00AC4152"/>
    <w:rsid w:val="00AC6562"/>
    <w:rsid w:val="00AD40C7"/>
    <w:rsid w:val="00AD4ED0"/>
    <w:rsid w:val="00AD6A9D"/>
    <w:rsid w:val="00AD7EB8"/>
    <w:rsid w:val="00AE04A4"/>
    <w:rsid w:val="00AE5DEC"/>
    <w:rsid w:val="00AE6941"/>
    <w:rsid w:val="00AE6A23"/>
    <w:rsid w:val="00AF0E5F"/>
    <w:rsid w:val="00AF33E1"/>
    <w:rsid w:val="00AF40F7"/>
    <w:rsid w:val="00AF5780"/>
    <w:rsid w:val="00AF660D"/>
    <w:rsid w:val="00B01796"/>
    <w:rsid w:val="00B02062"/>
    <w:rsid w:val="00B0339B"/>
    <w:rsid w:val="00B03AC9"/>
    <w:rsid w:val="00B04C40"/>
    <w:rsid w:val="00B124DC"/>
    <w:rsid w:val="00B13C57"/>
    <w:rsid w:val="00B20686"/>
    <w:rsid w:val="00B20DBF"/>
    <w:rsid w:val="00B231F2"/>
    <w:rsid w:val="00B23934"/>
    <w:rsid w:val="00B24A1B"/>
    <w:rsid w:val="00B3321A"/>
    <w:rsid w:val="00B34B07"/>
    <w:rsid w:val="00B36DD3"/>
    <w:rsid w:val="00B3773F"/>
    <w:rsid w:val="00B4071A"/>
    <w:rsid w:val="00B4737B"/>
    <w:rsid w:val="00B515EA"/>
    <w:rsid w:val="00B51680"/>
    <w:rsid w:val="00B5245F"/>
    <w:rsid w:val="00B5388E"/>
    <w:rsid w:val="00B57B31"/>
    <w:rsid w:val="00B71110"/>
    <w:rsid w:val="00B722CC"/>
    <w:rsid w:val="00B770F7"/>
    <w:rsid w:val="00B779D1"/>
    <w:rsid w:val="00B805D3"/>
    <w:rsid w:val="00B80CAA"/>
    <w:rsid w:val="00B80DAF"/>
    <w:rsid w:val="00B84B8F"/>
    <w:rsid w:val="00B86CC5"/>
    <w:rsid w:val="00B90CEB"/>
    <w:rsid w:val="00B92A68"/>
    <w:rsid w:val="00B92EA4"/>
    <w:rsid w:val="00B969D6"/>
    <w:rsid w:val="00B96EDD"/>
    <w:rsid w:val="00BA06E5"/>
    <w:rsid w:val="00BA362F"/>
    <w:rsid w:val="00BA669E"/>
    <w:rsid w:val="00BB1AD9"/>
    <w:rsid w:val="00BB2B62"/>
    <w:rsid w:val="00BB523D"/>
    <w:rsid w:val="00BC2A12"/>
    <w:rsid w:val="00BC354B"/>
    <w:rsid w:val="00BC3FE3"/>
    <w:rsid w:val="00BC60C0"/>
    <w:rsid w:val="00BD313B"/>
    <w:rsid w:val="00BE09A4"/>
    <w:rsid w:val="00BE424C"/>
    <w:rsid w:val="00BE49A9"/>
    <w:rsid w:val="00BE5B4F"/>
    <w:rsid w:val="00BE6BB8"/>
    <w:rsid w:val="00BE728D"/>
    <w:rsid w:val="00BF1091"/>
    <w:rsid w:val="00BF1B9D"/>
    <w:rsid w:val="00BF6AF0"/>
    <w:rsid w:val="00BF7DC6"/>
    <w:rsid w:val="00C008A0"/>
    <w:rsid w:val="00C11D38"/>
    <w:rsid w:val="00C1422E"/>
    <w:rsid w:val="00C14D08"/>
    <w:rsid w:val="00C177A6"/>
    <w:rsid w:val="00C20645"/>
    <w:rsid w:val="00C21919"/>
    <w:rsid w:val="00C33501"/>
    <w:rsid w:val="00C35634"/>
    <w:rsid w:val="00C375E2"/>
    <w:rsid w:val="00C40C66"/>
    <w:rsid w:val="00C40EE7"/>
    <w:rsid w:val="00C41EF8"/>
    <w:rsid w:val="00C433A1"/>
    <w:rsid w:val="00C46228"/>
    <w:rsid w:val="00C538E0"/>
    <w:rsid w:val="00C56D26"/>
    <w:rsid w:val="00C60C8A"/>
    <w:rsid w:val="00C61FBD"/>
    <w:rsid w:val="00C63C0B"/>
    <w:rsid w:val="00C66567"/>
    <w:rsid w:val="00C702F7"/>
    <w:rsid w:val="00C72AC2"/>
    <w:rsid w:val="00C76593"/>
    <w:rsid w:val="00C76E1E"/>
    <w:rsid w:val="00C83463"/>
    <w:rsid w:val="00C83669"/>
    <w:rsid w:val="00C83B6F"/>
    <w:rsid w:val="00C85249"/>
    <w:rsid w:val="00C8786A"/>
    <w:rsid w:val="00C91A29"/>
    <w:rsid w:val="00C93A52"/>
    <w:rsid w:val="00C957DB"/>
    <w:rsid w:val="00CA002A"/>
    <w:rsid w:val="00CA1B77"/>
    <w:rsid w:val="00CA1DC5"/>
    <w:rsid w:val="00CA3BD2"/>
    <w:rsid w:val="00CA3D2F"/>
    <w:rsid w:val="00CA5A6A"/>
    <w:rsid w:val="00CC07BB"/>
    <w:rsid w:val="00CC342C"/>
    <w:rsid w:val="00CC3ADD"/>
    <w:rsid w:val="00CC41DD"/>
    <w:rsid w:val="00CC4DB7"/>
    <w:rsid w:val="00CD1093"/>
    <w:rsid w:val="00CD3CF6"/>
    <w:rsid w:val="00CD41AD"/>
    <w:rsid w:val="00CD69B8"/>
    <w:rsid w:val="00CD770D"/>
    <w:rsid w:val="00CD7BCE"/>
    <w:rsid w:val="00CE050B"/>
    <w:rsid w:val="00CF1DD2"/>
    <w:rsid w:val="00CF23AC"/>
    <w:rsid w:val="00D00EBE"/>
    <w:rsid w:val="00D027FB"/>
    <w:rsid w:val="00D03F4F"/>
    <w:rsid w:val="00D04E04"/>
    <w:rsid w:val="00D11C26"/>
    <w:rsid w:val="00D14C06"/>
    <w:rsid w:val="00D151EE"/>
    <w:rsid w:val="00D15832"/>
    <w:rsid w:val="00D1661B"/>
    <w:rsid w:val="00D2054F"/>
    <w:rsid w:val="00D21E07"/>
    <w:rsid w:val="00D22506"/>
    <w:rsid w:val="00D26A6F"/>
    <w:rsid w:val="00D271BA"/>
    <w:rsid w:val="00D27E04"/>
    <w:rsid w:val="00D3045C"/>
    <w:rsid w:val="00D30662"/>
    <w:rsid w:val="00D3119A"/>
    <w:rsid w:val="00D322C3"/>
    <w:rsid w:val="00D323AE"/>
    <w:rsid w:val="00D32882"/>
    <w:rsid w:val="00D35057"/>
    <w:rsid w:val="00D35AEA"/>
    <w:rsid w:val="00D35D13"/>
    <w:rsid w:val="00D372FC"/>
    <w:rsid w:val="00D377D7"/>
    <w:rsid w:val="00D445EA"/>
    <w:rsid w:val="00D45B49"/>
    <w:rsid w:val="00D45D97"/>
    <w:rsid w:val="00D4671D"/>
    <w:rsid w:val="00D637CE"/>
    <w:rsid w:val="00D643CB"/>
    <w:rsid w:val="00D65DC5"/>
    <w:rsid w:val="00D67C9D"/>
    <w:rsid w:val="00D715E5"/>
    <w:rsid w:val="00D71CCF"/>
    <w:rsid w:val="00D73205"/>
    <w:rsid w:val="00D80F0E"/>
    <w:rsid w:val="00D833AC"/>
    <w:rsid w:val="00D842D6"/>
    <w:rsid w:val="00D8738A"/>
    <w:rsid w:val="00D915D5"/>
    <w:rsid w:val="00D92C13"/>
    <w:rsid w:val="00D94DB1"/>
    <w:rsid w:val="00DA18CE"/>
    <w:rsid w:val="00DA1D0C"/>
    <w:rsid w:val="00DA3266"/>
    <w:rsid w:val="00DA5893"/>
    <w:rsid w:val="00DA77D4"/>
    <w:rsid w:val="00DB09AD"/>
    <w:rsid w:val="00DB1469"/>
    <w:rsid w:val="00DB18D5"/>
    <w:rsid w:val="00DC2DB5"/>
    <w:rsid w:val="00DC35E3"/>
    <w:rsid w:val="00DC3F50"/>
    <w:rsid w:val="00DD10A0"/>
    <w:rsid w:val="00DD11F7"/>
    <w:rsid w:val="00DD3E77"/>
    <w:rsid w:val="00DD4636"/>
    <w:rsid w:val="00DD48B5"/>
    <w:rsid w:val="00DD592E"/>
    <w:rsid w:val="00DD658A"/>
    <w:rsid w:val="00DE0892"/>
    <w:rsid w:val="00DE0A26"/>
    <w:rsid w:val="00DE1E66"/>
    <w:rsid w:val="00DE3C1A"/>
    <w:rsid w:val="00DE5832"/>
    <w:rsid w:val="00DE614B"/>
    <w:rsid w:val="00DE6D89"/>
    <w:rsid w:val="00DE6F42"/>
    <w:rsid w:val="00DE7E67"/>
    <w:rsid w:val="00DF02D0"/>
    <w:rsid w:val="00DF14C5"/>
    <w:rsid w:val="00DF273D"/>
    <w:rsid w:val="00DF5A2F"/>
    <w:rsid w:val="00DF5ADA"/>
    <w:rsid w:val="00DF6E8E"/>
    <w:rsid w:val="00E00A39"/>
    <w:rsid w:val="00E02CC6"/>
    <w:rsid w:val="00E054F2"/>
    <w:rsid w:val="00E1488A"/>
    <w:rsid w:val="00E158B5"/>
    <w:rsid w:val="00E17D2E"/>
    <w:rsid w:val="00E17E99"/>
    <w:rsid w:val="00E204A0"/>
    <w:rsid w:val="00E2052D"/>
    <w:rsid w:val="00E2058B"/>
    <w:rsid w:val="00E211C7"/>
    <w:rsid w:val="00E22C25"/>
    <w:rsid w:val="00E26540"/>
    <w:rsid w:val="00E27644"/>
    <w:rsid w:val="00E30D70"/>
    <w:rsid w:val="00E31876"/>
    <w:rsid w:val="00E32D51"/>
    <w:rsid w:val="00E33C8B"/>
    <w:rsid w:val="00E415DF"/>
    <w:rsid w:val="00E43D52"/>
    <w:rsid w:val="00E459BA"/>
    <w:rsid w:val="00E45E71"/>
    <w:rsid w:val="00E46413"/>
    <w:rsid w:val="00E51260"/>
    <w:rsid w:val="00E525ED"/>
    <w:rsid w:val="00E52D3E"/>
    <w:rsid w:val="00E534D5"/>
    <w:rsid w:val="00E540C7"/>
    <w:rsid w:val="00E544FC"/>
    <w:rsid w:val="00E56E97"/>
    <w:rsid w:val="00E617E4"/>
    <w:rsid w:val="00E62B79"/>
    <w:rsid w:val="00E6476E"/>
    <w:rsid w:val="00E65EDA"/>
    <w:rsid w:val="00E67810"/>
    <w:rsid w:val="00E704DD"/>
    <w:rsid w:val="00E71D03"/>
    <w:rsid w:val="00E73D50"/>
    <w:rsid w:val="00E747E1"/>
    <w:rsid w:val="00E76D71"/>
    <w:rsid w:val="00E76FEB"/>
    <w:rsid w:val="00E80124"/>
    <w:rsid w:val="00E8045B"/>
    <w:rsid w:val="00E80DF9"/>
    <w:rsid w:val="00E8565A"/>
    <w:rsid w:val="00E8680F"/>
    <w:rsid w:val="00E9115F"/>
    <w:rsid w:val="00E917CA"/>
    <w:rsid w:val="00E948A4"/>
    <w:rsid w:val="00E9670F"/>
    <w:rsid w:val="00E968C9"/>
    <w:rsid w:val="00EA0261"/>
    <w:rsid w:val="00EA10F3"/>
    <w:rsid w:val="00EA220F"/>
    <w:rsid w:val="00EA68E8"/>
    <w:rsid w:val="00EA7FA8"/>
    <w:rsid w:val="00EB0E81"/>
    <w:rsid w:val="00EB29C4"/>
    <w:rsid w:val="00EB796A"/>
    <w:rsid w:val="00EC70FB"/>
    <w:rsid w:val="00ED1FD6"/>
    <w:rsid w:val="00ED20AC"/>
    <w:rsid w:val="00ED40C0"/>
    <w:rsid w:val="00ED47EB"/>
    <w:rsid w:val="00ED581C"/>
    <w:rsid w:val="00ED67E0"/>
    <w:rsid w:val="00EE15A3"/>
    <w:rsid w:val="00EE1C86"/>
    <w:rsid w:val="00EE752A"/>
    <w:rsid w:val="00F004AB"/>
    <w:rsid w:val="00F00B89"/>
    <w:rsid w:val="00F01B21"/>
    <w:rsid w:val="00F02605"/>
    <w:rsid w:val="00F02F04"/>
    <w:rsid w:val="00F0397E"/>
    <w:rsid w:val="00F047D1"/>
    <w:rsid w:val="00F05333"/>
    <w:rsid w:val="00F056F9"/>
    <w:rsid w:val="00F10227"/>
    <w:rsid w:val="00F10990"/>
    <w:rsid w:val="00F114F0"/>
    <w:rsid w:val="00F147C6"/>
    <w:rsid w:val="00F16E21"/>
    <w:rsid w:val="00F16F42"/>
    <w:rsid w:val="00F21C2D"/>
    <w:rsid w:val="00F2243E"/>
    <w:rsid w:val="00F22843"/>
    <w:rsid w:val="00F23ACC"/>
    <w:rsid w:val="00F26BE4"/>
    <w:rsid w:val="00F30A4E"/>
    <w:rsid w:val="00F31F72"/>
    <w:rsid w:val="00F36A83"/>
    <w:rsid w:val="00F41404"/>
    <w:rsid w:val="00F45895"/>
    <w:rsid w:val="00F45F5B"/>
    <w:rsid w:val="00F47293"/>
    <w:rsid w:val="00F501E8"/>
    <w:rsid w:val="00F509ED"/>
    <w:rsid w:val="00F518D0"/>
    <w:rsid w:val="00F52FAD"/>
    <w:rsid w:val="00F54E01"/>
    <w:rsid w:val="00F61127"/>
    <w:rsid w:val="00F61B68"/>
    <w:rsid w:val="00F64920"/>
    <w:rsid w:val="00F6543D"/>
    <w:rsid w:val="00F77A22"/>
    <w:rsid w:val="00F80642"/>
    <w:rsid w:val="00F83201"/>
    <w:rsid w:val="00F8450F"/>
    <w:rsid w:val="00F84F0E"/>
    <w:rsid w:val="00F87665"/>
    <w:rsid w:val="00F9615D"/>
    <w:rsid w:val="00F964AC"/>
    <w:rsid w:val="00F96761"/>
    <w:rsid w:val="00FA0578"/>
    <w:rsid w:val="00FA0FF1"/>
    <w:rsid w:val="00FA4AC8"/>
    <w:rsid w:val="00FA7E09"/>
    <w:rsid w:val="00FB21AF"/>
    <w:rsid w:val="00FB2A41"/>
    <w:rsid w:val="00FB2B83"/>
    <w:rsid w:val="00FB75D5"/>
    <w:rsid w:val="00FC0083"/>
    <w:rsid w:val="00FC0E79"/>
    <w:rsid w:val="00FC267A"/>
    <w:rsid w:val="00FC35B1"/>
    <w:rsid w:val="00FC5121"/>
    <w:rsid w:val="00FD0CDF"/>
    <w:rsid w:val="00FD38C2"/>
    <w:rsid w:val="00FD5808"/>
    <w:rsid w:val="00FE1BCE"/>
    <w:rsid w:val="00FE2FE5"/>
    <w:rsid w:val="00FE6A86"/>
    <w:rsid w:val="00FE7EDE"/>
    <w:rsid w:val="00FF0786"/>
    <w:rsid w:val="00FF0E7F"/>
    <w:rsid w:val="047929F7"/>
    <w:rsid w:val="04975BC2"/>
    <w:rsid w:val="04D0540C"/>
    <w:rsid w:val="058C4F6F"/>
    <w:rsid w:val="05A63AE8"/>
    <w:rsid w:val="06D62438"/>
    <w:rsid w:val="083CA0EC"/>
    <w:rsid w:val="08701497"/>
    <w:rsid w:val="088A76C8"/>
    <w:rsid w:val="0A7CE643"/>
    <w:rsid w:val="0AB05AF3"/>
    <w:rsid w:val="0ACC7619"/>
    <w:rsid w:val="0B80C495"/>
    <w:rsid w:val="0C08B3B7"/>
    <w:rsid w:val="0D11953D"/>
    <w:rsid w:val="0E002C34"/>
    <w:rsid w:val="0E1AA291"/>
    <w:rsid w:val="0E831BA6"/>
    <w:rsid w:val="0EFED510"/>
    <w:rsid w:val="0F052636"/>
    <w:rsid w:val="0FB7068E"/>
    <w:rsid w:val="0FEECC78"/>
    <w:rsid w:val="116E3871"/>
    <w:rsid w:val="12227ED5"/>
    <w:rsid w:val="12B4F131"/>
    <w:rsid w:val="134B882C"/>
    <w:rsid w:val="1368A009"/>
    <w:rsid w:val="139379E0"/>
    <w:rsid w:val="13AC048B"/>
    <w:rsid w:val="14990A96"/>
    <w:rsid w:val="14FC1AEE"/>
    <w:rsid w:val="15669D22"/>
    <w:rsid w:val="15BBDC12"/>
    <w:rsid w:val="15EF728A"/>
    <w:rsid w:val="17612F53"/>
    <w:rsid w:val="178670E6"/>
    <w:rsid w:val="18402A89"/>
    <w:rsid w:val="1946466C"/>
    <w:rsid w:val="19FEA237"/>
    <w:rsid w:val="1A2E3165"/>
    <w:rsid w:val="1B274347"/>
    <w:rsid w:val="1B5DA658"/>
    <w:rsid w:val="1C1207E1"/>
    <w:rsid w:val="1C2C5423"/>
    <w:rsid w:val="1CE1CC1F"/>
    <w:rsid w:val="1CFA2E7D"/>
    <w:rsid w:val="1D5070A5"/>
    <w:rsid w:val="1E23B5EE"/>
    <w:rsid w:val="1E31C4E0"/>
    <w:rsid w:val="1F0F07BF"/>
    <w:rsid w:val="20858DAE"/>
    <w:rsid w:val="20CAF741"/>
    <w:rsid w:val="20D2D636"/>
    <w:rsid w:val="2161083A"/>
    <w:rsid w:val="2301CF33"/>
    <w:rsid w:val="238AD891"/>
    <w:rsid w:val="24AC1C1F"/>
    <w:rsid w:val="2506AF1B"/>
    <w:rsid w:val="25B633D1"/>
    <w:rsid w:val="26CB2894"/>
    <w:rsid w:val="273D58F6"/>
    <w:rsid w:val="2C15D5A5"/>
    <w:rsid w:val="2CF93165"/>
    <w:rsid w:val="2D91C132"/>
    <w:rsid w:val="2F480463"/>
    <w:rsid w:val="3036116D"/>
    <w:rsid w:val="335D08C9"/>
    <w:rsid w:val="34D2DE1F"/>
    <w:rsid w:val="37435D08"/>
    <w:rsid w:val="37693F4B"/>
    <w:rsid w:val="37B4F65A"/>
    <w:rsid w:val="38957124"/>
    <w:rsid w:val="3AA2CCA4"/>
    <w:rsid w:val="3AD943EC"/>
    <w:rsid w:val="3AEFE3B9"/>
    <w:rsid w:val="3B037139"/>
    <w:rsid w:val="3BE01608"/>
    <w:rsid w:val="3BE5B60C"/>
    <w:rsid w:val="3BF76454"/>
    <w:rsid w:val="3CBD5229"/>
    <w:rsid w:val="3CF8EAD7"/>
    <w:rsid w:val="3DB13DC6"/>
    <w:rsid w:val="3DB57FB0"/>
    <w:rsid w:val="3DB5F3FA"/>
    <w:rsid w:val="3DE35903"/>
    <w:rsid w:val="3E468DB7"/>
    <w:rsid w:val="3E7CBF07"/>
    <w:rsid w:val="3F6462A9"/>
    <w:rsid w:val="3F6D91AF"/>
    <w:rsid w:val="3F75FFB7"/>
    <w:rsid w:val="3FE55D5C"/>
    <w:rsid w:val="401D9E45"/>
    <w:rsid w:val="401E6CAC"/>
    <w:rsid w:val="403B3486"/>
    <w:rsid w:val="4224E11A"/>
    <w:rsid w:val="424CD18E"/>
    <w:rsid w:val="4278E8E2"/>
    <w:rsid w:val="42DF24A5"/>
    <w:rsid w:val="4349FA3D"/>
    <w:rsid w:val="43C59B85"/>
    <w:rsid w:val="443BAACB"/>
    <w:rsid w:val="4468925D"/>
    <w:rsid w:val="45551BD1"/>
    <w:rsid w:val="459EA08B"/>
    <w:rsid w:val="45AF8C3E"/>
    <w:rsid w:val="46E1E0A4"/>
    <w:rsid w:val="47646CAC"/>
    <w:rsid w:val="4A452E4C"/>
    <w:rsid w:val="4A7B5546"/>
    <w:rsid w:val="4AD9533A"/>
    <w:rsid w:val="4B9A7053"/>
    <w:rsid w:val="4C5F1926"/>
    <w:rsid w:val="4CF2690B"/>
    <w:rsid w:val="4EF61CA9"/>
    <w:rsid w:val="4F42F24A"/>
    <w:rsid w:val="5042A53E"/>
    <w:rsid w:val="51612E32"/>
    <w:rsid w:val="517A1575"/>
    <w:rsid w:val="51855ED5"/>
    <w:rsid w:val="51E151FA"/>
    <w:rsid w:val="52630110"/>
    <w:rsid w:val="527722FF"/>
    <w:rsid w:val="52EFA8A4"/>
    <w:rsid w:val="530F8A37"/>
    <w:rsid w:val="5584F191"/>
    <w:rsid w:val="56F6D28E"/>
    <w:rsid w:val="58AF1D4E"/>
    <w:rsid w:val="58CA947B"/>
    <w:rsid w:val="59C93457"/>
    <w:rsid w:val="59E6D1F2"/>
    <w:rsid w:val="5A873C41"/>
    <w:rsid w:val="5AAAE3E6"/>
    <w:rsid w:val="5B4BD6BA"/>
    <w:rsid w:val="5B61F731"/>
    <w:rsid w:val="5BEF22FA"/>
    <w:rsid w:val="5C90BD28"/>
    <w:rsid w:val="5CEE4AF7"/>
    <w:rsid w:val="5D8FDFA1"/>
    <w:rsid w:val="5E0C0E8B"/>
    <w:rsid w:val="5EFE3866"/>
    <w:rsid w:val="60B32AC7"/>
    <w:rsid w:val="6326C848"/>
    <w:rsid w:val="633F7AE6"/>
    <w:rsid w:val="63B039FA"/>
    <w:rsid w:val="64DBF4F0"/>
    <w:rsid w:val="6584ADC1"/>
    <w:rsid w:val="65F57ADA"/>
    <w:rsid w:val="667CA4D3"/>
    <w:rsid w:val="6783F247"/>
    <w:rsid w:val="685BC0FE"/>
    <w:rsid w:val="6A190964"/>
    <w:rsid w:val="6B09E60A"/>
    <w:rsid w:val="6B2EDC71"/>
    <w:rsid w:val="6B916ED1"/>
    <w:rsid w:val="6CB12D6E"/>
    <w:rsid w:val="6DBE5C77"/>
    <w:rsid w:val="6DD8A4E3"/>
    <w:rsid w:val="6E03EEBE"/>
    <w:rsid w:val="6E55B558"/>
    <w:rsid w:val="6EEB6D6F"/>
    <w:rsid w:val="6F8AFD42"/>
    <w:rsid w:val="70820F6D"/>
    <w:rsid w:val="729A1D8B"/>
    <w:rsid w:val="72ADDEC2"/>
    <w:rsid w:val="72DBEE0A"/>
    <w:rsid w:val="72E79576"/>
    <w:rsid w:val="72FF4C5A"/>
    <w:rsid w:val="734ABB02"/>
    <w:rsid w:val="75700C11"/>
    <w:rsid w:val="75A9B7E3"/>
    <w:rsid w:val="76272F3D"/>
    <w:rsid w:val="766970EC"/>
    <w:rsid w:val="767756D9"/>
    <w:rsid w:val="7790C224"/>
    <w:rsid w:val="7AB93A7E"/>
    <w:rsid w:val="7B0C50A3"/>
    <w:rsid w:val="7BE58EFD"/>
    <w:rsid w:val="7D3B1A12"/>
    <w:rsid w:val="7E99023C"/>
    <w:rsid w:val="7EC56C14"/>
    <w:rsid w:val="7EFDAF4D"/>
    <w:rsid w:val="7F8E8B3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53F13"/>
  <w15:docId w15:val="{FA67C6B3-CD81-4431-AD5F-61086761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6ED"/>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D11F7"/>
    <w:pPr>
      <w:spacing w:after="100"/>
      <w:ind w:left="567" w:hanging="567"/>
    </w:pPr>
  </w:style>
  <w:style w:type="paragraph" w:styleId="TOC2">
    <w:name w:val="toc 2"/>
    <w:basedOn w:val="Normal"/>
    <w:next w:val="Normal"/>
    <w:autoRedefine/>
    <w:uiPriority w:val="39"/>
    <w:unhideWhenUsed/>
    <w:rsid w:val="0060574E"/>
    <w:pPr>
      <w:tabs>
        <w:tab w:val="right" w:leader="dot" w:pos="9204"/>
      </w:tabs>
      <w:spacing w:after="60"/>
      <w:ind w:left="221"/>
    </w:pPr>
  </w:style>
  <w:style w:type="paragraph" w:styleId="Revision">
    <w:name w:val="Revision"/>
    <w:hidden/>
    <w:uiPriority w:val="99"/>
    <w:semiHidden/>
    <w:rsid w:val="008F1495"/>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471486"/>
    <w:rPr>
      <w:color w:val="800080" w:themeColor="followedHyperlink"/>
      <w:u w:val="single"/>
    </w:rPr>
  </w:style>
  <w:style w:type="character" w:customStyle="1" w:styleId="UnresolvedMention1">
    <w:name w:val="Unresolved Mention1"/>
    <w:basedOn w:val="DefaultParagraphFon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ufen_you\Downloads\E030-d&#233;claration-d&#8217;&#233;ligibilit&#233;-pour-l&#8217;attribution-de-contrats-de-construction-lokal-fr.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d30a7d-b41a-4785-a964-e05815a9f29f" xsi:nil="true"/>
    <lcf76f155ced4ddcb4097134ff3c332f xmlns="04ac4ecf-9708-45f7-9d64-eaef3bff4f5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DB33A4094765C43842BF75870C6DB50" ma:contentTypeVersion="15" ma:contentTypeDescription="Ein neues Dokument erstellen." ma:contentTypeScope="" ma:versionID="2baa33e8be48f666133caea2dba3c6a9">
  <xsd:schema xmlns:xsd="http://www.w3.org/2001/XMLSchema" xmlns:xs="http://www.w3.org/2001/XMLSchema" xmlns:p="http://schemas.microsoft.com/office/2006/metadata/properties" xmlns:ns2="04ac4ecf-9708-45f7-9d64-eaef3bff4f59" xmlns:ns3="47d30a7d-b41a-4785-a964-e05815a9f29f" targetNamespace="http://schemas.microsoft.com/office/2006/metadata/properties" ma:root="true" ma:fieldsID="d4c482215c0280b324d7a1e394d26141" ns2:_="" ns3:_="">
    <xsd:import namespace="04ac4ecf-9708-45f7-9d64-eaef3bff4f59"/>
    <xsd:import namespace="47d30a7d-b41a-4785-a964-e05815a9f2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c4ecf-9708-45f7-9d64-eaef3bff4f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d30a7d-b41a-4785-a964-e05815a9f29f"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ae3eb58d-f81f-4cab-b189-0771f08f8fb8}" ma:internalName="TaxCatchAll" ma:showField="CatchAllData" ma:web="47d30a7d-b41a-4785-a964-e05815a9f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47d30a7d-b41a-4785-a964-e05815a9f29f"/>
    <ds:schemaRef ds:uri="04ac4ecf-9708-45f7-9d64-eaef3bff4f59"/>
  </ds:schemaRefs>
</ds:datastoreItem>
</file>

<file path=customXml/itemProps2.xml><?xml version="1.0" encoding="utf-8"?>
<ds:datastoreItem xmlns:ds="http://schemas.openxmlformats.org/officeDocument/2006/customXml" ds:itemID="{E1B81B38-019F-43D9-83DA-391532C85D93}">
  <ds:schemaRefs>
    <ds:schemaRef ds:uri="http://schemas.microsoft.com/sharepoint/v3/contenttype/forms"/>
  </ds:schemaRefs>
</ds:datastoreItem>
</file>

<file path=customXml/itemProps3.xml><?xml version="1.0" encoding="utf-8"?>
<ds:datastoreItem xmlns:ds="http://schemas.openxmlformats.org/officeDocument/2006/customXml" ds:itemID="{354E57BF-077B-49A6-8F74-20AABB2C1940}"/>
</file>

<file path=customXml/itemProps4.xml><?xml version="1.0" encoding="utf-8"?>
<ds:datastoreItem xmlns:ds="http://schemas.openxmlformats.org/officeDocument/2006/customXml" ds:itemID="{3F805EA9-B606-4D61-BEFF-683246A83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E030-déclaration-d’éligibilité-pour-l’attribution-de-contrats-de-construction-lokal-fr</Template>
  <TotalTime>0</TotalTime>
  <Pages>4</Pages>
  <Words>1043</Words>
  <Characters>5951</Characters>
  <Application>Microsoft Office Word</Application>
  <DocSecurity>0</DocSecurity>
  <Lines>49</Lines>
  <Paragraphs>13</Paragraphs>
  <ScaleCrop>false</ScaleCrop>
  <Company>GIZ GmbH</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lokal-eigenerklaerung-eignung-mit-Teilnahmewettbewerb-uvgo-en, Stand: 09/2024</dc:title>
  <dc:subject/>
  <dc:creator>giz</dc:creator>
  <cp:keywords/>
  <dc:description>Self-declaration of eligibility for the award
of contracts up to the EU threshold – procedure with competitive tender</dc:description>
  <cp:lastModifiedBy>Sow, Lalla Aicha GIZ ML</cp:lastModifiedBy>
  <cp:revision>10</cp:revision>
  <cp:lastPrinted>2025-10-20T20:26:00Z</cp:lastPrinted>
  <dcterms:created xsi:type="dcterms:W3CDTF">2026-03-21T12:46:00Z</dcterms:created>
  <dcterms:modified xsi:type="dcterms:W3CDTF">2026-08-14T09:03:00Z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0x010100CDB33A4094765C43842BF75870C6DB50</vt:lpwstr>
  </property>
  <property fmtid="{D5CDD505-2E9C-101B-9397-08002B2CF9AE}" pid="3" name="MediaServiceImageTags">
    <vt:lpwstr/>
  </property>
</Properties>
</file>