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A9FE9" w14:textId="77777777" w:rsidR="00F3146D" w:rsidRPr="00DF5481" w:rsidRDefault="00F3146D" w:rsidP="00F3146D">
      <w:pPr>
        <w:pStyle w:val="Heading1"/>
        <w:spacing w:line="276" w:lineRule="auto"/>
        <w:rPr>
          <w:b w:val="0"/>
          <w:bCs w:val="0"/>
        </w:rPr>
      </w:pPr>
      <w:bookmarkStart w:id="0" w:name="_Toc26197782"/>
      <w:bookmarkStart w:id="1" w:name="_Toc210637581"/>
      <w:bookmarkStart w:id="2" w:name="_Toc222903517"/>
      <w:r w:rsidRPr="00DF5481">
        <w:t>MODÈLE DE CURRICULUM VITAE (CV) DES EXPERTS</w:t>
      </w:r>
      <w:bookmarkEnd w:id="0"/>
      <w:bookmarkEnd w:id="1"/>
      <w:bookmarkEnd w:id="2"/>
      <w:r w:rsidRPr="00DF5481">
        <w:t xml:space="preserve">  </w:t>
      </w:r>
    </w:p>
    <w:p w14:paraId="09C552BD" w14:textId="77777777" w:rsidR="00F3146D" w:rsidRPr="00DF5481" w:rsidRDefault="00F3146D" w:rsidP="00F3146D">
      <w:pPr>
        <w:spacing w:after="120"/>
        <w:jc w:val="both"/>
      </w:pPr>
      <w:r w:rsidRPr="00DF5481">
        <w:t xml:space="preserve">                    </w:t>
      </w:r>
    </w:p>
    <w:p w14:paraId="7203CCC4" w14:textId="77777777" w:rsidR="00F3146D" w:rsidRPr="00DF5481" w:rsidRDefault="00F3146D" w:rsidP="00F3146D">
      <w:pPr>
        <w:jc w:val="both"/>
        <w:rPr>
          <w:b/>
          <w:bCs/>
          <w:u w:val="single"/>
        </w:rPr>
      </w:pPr>
      <w:r w:rsidRPr="00DF5481">
        <w:rPr>
          <w:b/>
          <w:bCs/>
          <w:u w:val="single"/>
        </w:rPr>
        <w:t>1) Profession ou spécialisation :</w:t>
      </w:r>
    </w:p>
    <w:p w14:paraId="16D35D34" w14:textId="77777777" w:rsidR="00F3146D" w:rsidRPr="00DF5481" w:rsidRDefault="00F3146D" w:rsidP="00F3146D">
      <w:pPr>
        <w:jc w:val="both"/>
      </w:pPr>
    </w:p>
    <w:p w14:paraId="45AB4EB6" w14:textId="46334108" w:rsidR="00F3146D" w:rsidRPr="00DF5481" w:rsidRDefault="00F3146D" w:rsidP="000F0FEF">
      <w:pPr>
        <w:tabs>
          <w:tab w:val="right" w:pos="9070"/>
        </w:tabs>
        <w:jc w:val="both"/>
        <w:rPr>
          <w:b/>
          <w:bCs/>
          <w:u w:val="single"/>
        </w:rPr>
      </w:pPr>
      <w:r w:rsidRPr="00DF5481">
        <w:rPr>
          <w:b/>
          <w:bCs/>
          <w:u w:val="single"/>
        </w:rPr>
        <w:t>2) Etat civil :</w:t>
      </w:r>
      <w:r w:rsidR="000F0FEF">
        <w:rPr>
          <w:b/>
          <w:bCs/>
          <w:u w:val="single"/>
        </w:rPr>
        <w:tab/>
      </w:r>
    </w:p>
    <w:p w14:paraId="57F76625" w14:textId="77777777" w:rsidR="00F3146D" w:rsidRPr="00DF5481" w:rsidRDefault="00F3146D" w:rsidP="00F3146D">
      <w:pPr>
        <w:ind w:firstLine="540"/>
        <w:jc w:val="both"/>
      </w:pPr>
    </w:p>
    <w:p w14:paraId="491684F7" w14:textId="77777777" w:rsidR="00F3146D" w:rsidRPr="00DF5481" w:rsidRDefault="00F3146D" w:rsidP="00F3146D">
      <w:pPr>
        <w:ind w:firstLine="540"/>
        <w:jc w:val="both"/>
      </w:pPr>
      <w:r w:rsidRPr="00DF5481">
        <w:t>Nom / Prénom :</w:t>
      </w:r>
    </w:p>
    <w:p w14:paraId="7FF7C44E" w14:textId="77777777" w:rsidR="00F3146D" w:rsidRPr="00DF5481" w:rsidRDefault="00F3146D" w:rsidP="00F3146D">
      <w:pPr>
        <w:ind w:firstLine="540"/>
        <w:jc w:val="both"/>
      </w:pPr>
      <w:r w:rsidRPr="00DF5481">
        <w:t>Date naissance / Lieu / Nationalité :</w:t>
      </w:r>
    </w:p>
    <w:p w14:paraId="5F32D69A" w14:textId="77777777" w:rsidR="00F3146D" w:rsidRPr="00DF5481" w:rsidRDefault="00F3146D" w:rsidP="00F3146D">
      <w:pPr>
        <w:ind w:firstLine="540"/>
        <w:jc w:val="both"/>
      </w:pPr>
      <w:r w:rsidRPr="00DF5481">
        <w:t xml:space="preserve">Adresses postale / Adresse </w:t>
      </w:r>
      <w:proofErr w:type="gramStart"/>
      <w:r w:rsidRPr="00DF5481">
        <w:t>e-mail</w:t>
      </w:r>
      <w:proofErr w:type="gramEnd"/>
      <w:r w:rsidRPr="00DF5481">
        <w:t xml:space="preserve"> / site web :</w:t>
      </w:r>
    </w:p>
    <w:p w14:paraId="3C5FABEF" w14:textId="77777777" w:rsidR="00F3146D" w:rsidRPr="00DF5481" w:rsidRDefault="00F3146D" w:rsidP="00F3146D">
      <w:pPr>
        <w:ind w:firstLine="540"/>
        <w:jc w:val="both"/>
      </w:pPr>
      <w:r w:rsidRPr="00DF5481">
        <w:t>Téléphone(s) :</w:t>
      </w:r>
    </w:p>
    <w:p w14:paraId="3D53CF6F" w14:textId="77777777" w:rsidR="00F3146D" w:rsidRPr="00DF5481" w:rsidRDefault="00F3146D" w:rsidP="00F3146D">
      <w:pPr>
        <w:jc w:val="both"/>
      </w:pPr>
    </w:p>
    <w:p w14:paraId="5349A679" w14:textId="77777777" w:rsidR="00F3146D" w:rsidRPr="00DF5481" w:rsidRDefault="00F3146D" w:rsidP="00F3146D">
      <w:pPr>
        <w:jc w:val="both"/>
        <w:rPr>
          <w:b/>
          <w:bCs/>
          <w:u w:val="single"/>
        </w:rPr>
      </w:pPr>
      <w:r w:rsidRPr="00DF5481">
        <w:rPr>
          <w:b/>
          <w:bCs/>
          <w:u w:val="single"/>
        </w:rPr>
        <w:t>3) Education formelle / diplômes :</w:t>
      </w:r>
    </w:p>
    <w:p w14:paraId="4B843EEE" w14:textId="77777777" w:rsidR="00F3146D" w:rsidRPr="00DF5481" w:rsidRDefault="00F3146D" w:rsidP="00F3146D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2977"/>
        <w:gridCol w:w="1218"/>
        <w:gridCol w:w="1901"/>
        <w:gridCol w:w="1842"/>
      </w:tblGrid>
      <w:tr w:rsidR="00F3146D" w:rsidRPr="00DF5481" w14:paraId="37EF26D9" w14:textId="77777777" w:rsidTr="00C125FB">
        <w:tc>
          <w:tcPr>
            <w:tcW w:w="1809" w:type="dxa"/>
          </w:tcPr>
          <w:p w14:paraId="2B6F1B89" w14:textId="77777777" w:rsidR="00F3146D" w:rsidRPr="00DF5481" w:rsidRDefault="00F3146D" w:rsidP="00C125FB">
            <w:pPr>
              <w:jc w:val="both"/>
            </w:pPr>
            <w:r w:rsidRPr="00DF5481">
              <w:t>Diplôme</w:t>
            </w:r>
          </w:p>
        </w:tc>
        <w:tc>
          <w:tcPr>
            <w:tcW w:w="2977" w:type="dxa"/>
          </w:tcPr>
          <w:p w14:paraId="60801FE6" w14:textId="77777777" w:rsidR="00F3146D" w:rsidRPr="00DF5481" w:rsidRDefault="00F3146D" w:rsidP="00C125FB">
            <w:pPr>
              <w:jc w:val="both"/>
            </w:pPr>
            <w:r w:rsidRPr="00DF5481">
              <w:t>Sujet de mémoire ou thèse</w:t>
            </w:r>
          </w:p>
        </w:tc>
        <w:tc>
          <w:tcPr>
            <w:tcW w:w="1218" w:type="dxa"/>
          </w:tcPr>
          <w:p w14:paraId="2E549F2F" w14:textId="77777777" w:rsidR="00F3146D" w:rsidRPr="00DF5481" w:rsidRDefault="00F3146D" w:rsidP="00C125FB">
            <w:pPr>
              <w:jc w:val="both"/>
            </w:pPr>
            <w:r w:rsidRPr="00DF5481">
              <w:t>Année</w:t>
            </w:r>
          </w:p>
        </w:tc>
        <w:tc>
          <w:tcPr>
            <w:tcW w:w="1901" w:type="dxa"/>
          </w:tcPr>
          <w:p w14:paraId="7F6BA5BD" w14:textId="77777777" w:rsidR="00F3146D" w:rsidRPr="00DF5481" w:rsidRDefault="00F3146D" w:rsidP="00C125FB">
            <w:pPr>
              <w:jc w:val="both"/>
            </w:pPr>
            <w:r w:rsidRPr="00DF5481">
              <w:t>Nom institution</w:t>
            </w:r>
          </w:p>
        </w:tc>
        <w:tc>
          <w:tcPr>
            <w:tcW w:w="1842" w:type="dxa"/>
          </w:tcPr>
          <w:p w14:paraId="5FC2316E" w14:textId="77777777" w:rsidR="00F3146D" w:rsidRPr="00DF5481" w:rsidRDefault="00F3146D" w:rsidP="00C125FB">
            <w:pPr>
              <w:jc w:val="both"/>
            </w:pPr>
            <w:r w:rsidRPr="00DF5481">
              <w:t>Lieu</w:t>
            </w:r>
          </w:p>
        </w:tc>
      </w:tr>
      <w:tr w:rsidR="00F3146D" w:rsidRPr="00DF5481" w14:paraId="58A1D6CF" w14:textId="77777777" w:rsidTr="00C125FB">
        <w:tc>
          <w:tcPr>
            <w:tcW w:w="1809" w:type="dxa"/>
          </w:tcPr>
          <w:p w14:paraId="6CB21D29" w14:textId="77777777" w:rsidR="00F3146D" w:rsidRPr="00DF5481" w:rsidRDefault="00F3146D" w:rsidP="00C125FB">
            <w:pPr>
              <w:jc w:val="both"/>
            </w:pPr>
          </w:p>
        </w:tc>
        <w:tc>
          <w:tcPr>
            <w:tcW w:w="2977" w:type="dxa"/>
          </w:tcPr>
          <w:p w14:paraId="08158EEE" w14:textId="77777777" w:rsidR="00F3146D" w:rsidRPr="00DF5481" w:rsidRDefault="00F3146D" w:rsidP="00C125FB">
            <w:pPr>
              <w:jc w:val="both"/>
            </w:pPr>
          </w:p>
        </w:tc>
        <w:tc>
          <w:tcPr>
            <w:tcW w:w="1218" w:type="dxa"/>
          </w:tcPr>
          <w:p w14:paraId="3E18FCA1" w14:textId="77777777" w:rsidR="00F3146D" w:rsidRPr="00DF5481" w:rsidRDefault="00F3146D" w:rsidP="00C125FB">
            <w:pPr>
              <w:jc w:val="both"/>
            </w:pPr>
          </w:p>
        </w:tc>
        <w:tc>
          <w:tcPr>
            <w:tcW w:w="1901" w:type="dxa"/>
          </w:tcPr>
          <w:p w14:paraId="5FA080DB" w14:textId="77777777" w:rsidR="00F3146D" w:rsidRPr="00DF5481" w:rsidRDefault="00F3146D" w:rsidP="00C125FB">
            <w:pPr>
              <w:jc w:val="both"/>
            </w:pPr>
          </w:p>
        </w:tc>
        <w:tc>
          <w:tcPr>
            <w:tcW w:w="1842" w:type="dxa"/>
          </w:tcPr>
          <w:p w14:paraId="2B7C3FA1" w14:textId="77777777" w:rsidR="00F3146D" w:rsidRPr="00DF5481" w:rsidRDefault="00F3146D" w:rsidP="00C125FB">
            <w:pPr>
              <w:jc w:val="both"/>
            </w:pPr>
          </w:p>
        </w:tc>
      </w:tr>
    </w:tbl>
    <w:p w14:paraId="53BA9C70" w14:textId="77777777" w:rsidR="00F3146D" w:rsidRPr="00DF5481" w:rsidRDefault="00F3146D" w:rsidP="00F3146D">
      <w:pPr>
        <w:jc w:val="both"/>
      </w:pPr>
    </w:p>
    <w:p w14:paraId="39105B57" w14:textId="17329F87" w:rsidR="00F3146D" w:rsidRPr="00DF5481" w:rsidRDefault="00F3146D" w:rsidP="00F3146D">
      <w:pPr>
        <w:jc w:val="both"/>
        <w:rPr>
          <w:b/>
          <w:bCs/>
          <w:u w:val="single"/>
        </w:rPr>
      </w:pPr>
      <w:r w:rsidRPr="00DF5481">
        <w:rPr>
          <w:b/>
          <w:bCs/>
          <w:u w:val="single"/>
        </w:rPr>
        <w:t xml:space="preserve">4) Formations </w:t>
      </w:r>
      <w:proofErr w:type="gramStart"/>
      <w:r w:rsidR="00DF5481" w:rsidRPr="00DF5481">
        <w:rPr>
          <w:b/>
          <w:bCs/>
          <w:u w:val="single"/>
        </w:rPr>
        <w:t>supplémentaires:</w:t>
      </w:r>
      <w:proofErr w:type="gramEnd"/>
    </w:p>
    <w:p w14:paraId="438CEC9A" w14:textId="77777777" w:rsidR="00F3146D" w:rsidRPr="00DF5481" w:rsidRDefault="00F3146D" w:rsidP="00F3146D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2977"/>
        <w:gridCol w:w="3119"/>
        <w:gridCol w:w="1842"/>
      </w:tblGrid>
      <w:tr w:rsidR="00F3146D" w:rsidRPr="00DF5481" w14:paraId="153D7DA9" w14:textId="77777777" w:rsidTr="00C125FB">
        <w:tc>
          <w:tcPr>
            <w:tcW w:w="1809" w:type="dxa"/>
          </w:tcPr>
          <w:p w14:paraId="105D9B2D" w14:textId="77777777" w:rsidR="00F3146D" w:rsidRPr="00DF5481" w:rsidRDefault="00F3146D" w:rsidP="00C125FB">
            <w:pPr>
              <w:jc w:val="both"/>
            </w:pPr>
            <w:r w:rsidRPr="00DF5481">
              <w:t>Année / Durée</w:t>
            </w:r>
          </w:p>
        </w:tc>
        <w:tc>
          <w:tcPr>
            <w:tcW w:w="2977" w:type="dxa"/>
          </w:tcPr>
          <w:p w14:paraId="7216CEE8" w14:textId="77777777" w:rsidR="00F3146D" w:rsidRPr="00DF5481" w:rsidRDefault="00F3146D" w:rsidP="00C125FB">
            <w:pPr>
              <w:jc w:val="both"/>
            </w:pPr>
            <w:r w:rsidRPr="00DF5481">
              <w:t>Domaine</w:t>
            </w:r>
          </w:p>
        </w:tc>
        <w:tc>
          <w:tcPr>
            <w:tcW w:w="3119" w:type="dxa"/>
          </w:tcPr>
          <w:p w14:paraId="700C9802" w14:textId="77777777" w:rsidR="00F3146D" w:rsidRPr="00DF5481" w:rsidRDefault="00F3146D" w:rsidP="00C125FB">
            <w:pPr>
              <w:jc w:val="both"/>
            </w:pPr>
            <w:r w:rsidRPr="00DF5481">
              <w:t>Nom institution</w:t>
            </w:r>
          </w:p>
        </w:tc>
        <w:tc>
          <w:tcPr>
            <w:tcW w:w="1842" w:type="dxa"/>
          </w:tcPr>
          <w:p w14:paraId="2E307D23" w14:textId="77777777" w:rsidR="00F3146D" w:rsidRPr="00DF5481" w:rsidRDefault="00F3146D" w:rsidP="00C125FB">
            <w:pPr>
              <w:jc w:val="both"/>
            </w:pPr>
            <w:r w:rsidRPr="00DF5481">
              <w:t>Lieu</w:t>
            </w:r>
          </w:p>
        </w:tc>
      </w:tr>
      <w:tr w:rsidR="00F3146D" w:rsidRPr="00DF5481" w14:paraId="0878E019" w14:textId="77777777" w:rsidTr="00C125FB">
        <w:tc>
          <w:tcPr>
            <w:tcW w:w="1809" w:type="dxa"/>
          </w:tcPr>
          <w:p w14:paraId="730A7CFB" w14:textId="77777777" w:rsidR="00F3146D" w:rsidRPr="00DF5481" w:rsidRDefault="00F3146D" w:rsidP="00C125FB">
            <w:pPr>
              <w:jc w:val="both"/>
            </w:pPr>
          </w:p>
        </w:tc>
        <w:tc>
          <w:tcPr>
            <w:tcW w:w="2977" w:type="dxa"/>
          </w:tcPr>
          <w:p w14:paraId="7469990C" w14:textId="77777777" w:rsidR="00F3146D" w:rsidRPr="00DF5481" w:rsidRDefault="00F3146D" w:rsidP="00C125FB">
            <w:pPr>
              <w:jc w:val="both"/>
            </w:pPr>
          </w:p>
        </w:tc>
        <w:tc>
          <w:tcPr>
            <w:tcW w:w="3119" w:type="dxa"/>
          </w:tcPr>
          <w:p w14:paraId="122168E8" w14:textId="77777777" w:rsidR="00F3146D" w:rsidRPr="00DF5481" w:rsidRDefault="00F3146D" w:rsidP="00C125FB">
            <w:pPr>
              <w:jc w:val="both"/>
            </w:pPr>
          </w:p>
        </w:tc>
        <w:tc>
          <w:tcPr>
            <w:tcW w:w="1842" w:type="dxa"/>
          </w:tcPr>
          <w:p w14:paraId="26C25663" w14:textId="77777777" w:rsidR="00F3146D" w:rsidRPr="00DF5481" w:rsidRDefault="00F3146D" w:rsidP="00C125FB">
            <w:pPr>
              <w:jc w:val="both"/>
            </w:pPr>
          </w:p>
        </w:tc>
      </w:tr>
    </w:tbl>
    <w:p w14:paraId="2039C12D" w14:textId="13A3896D" w:rsidR="00F3146D" w:rsidRPr="00DF5481" w:rsidRDefault="00F3146D" w:rsidP="00F3146D">
      <w:pPr>
        <w:jc w:val="both"/>
        <w:rPr>
          <w:b/>
          <w:bCs/>
          <w:u w:val="single"/>
        </w:rPr>
      </w:pPr>
      <w:r w:rsidRPr="00DF5481">
        <w:rPr>
          <w:b/>
          <w:bCs/>
          <w:u w:val="single"/>
        </w:rPr>
        <w:t xml:space="preserve">5) Emplois </w:t>
      </w:r>
      <w:proofErr w:type="gramStart"/>
      <w:r w:rsidR="00DF5481" w:rsidRPr="00DF5481">
        <w:rPr>
          <w:b/>
          <w:bCs/>
          <w:u w:val="single"/>
        </w:rPr>
        <w:t>permanents:</w:t>
      </w:r>
      <w:proofErr w:type="gramEnd"/>
    </w:p>
    <w:p w14:paraId="62B4A79F" w14:textId="77777777" w:rsidR="00F3146D" w:rsidRPr="00DF5481" w:rsidRDefault="00F3146D" w:rsidP="00F3146D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2"/>
        <w:gridCol w:w="2502"/>
        <w:gridCol w:w="2502"/>
        <w:gridCol w:w="2241"/>
      </w:tblGrid>
      <w:tr w:rsidR="00F3146D" w:rsidRPr="00DF5481" w14:paraId="1A09A461" w14:textId="77777777" w:rsidTr="00C125FB">
        <w:tc>
          <w:tcPr>
            <w:tcW w:w="2502" w:type="dxa"/>
          </w:tcPr>
          <w:p w14:paraId="478F7B84" w14:textId="77777777" w:rsidR="00F3146D" w:rsidRPr="00DF5481" w:rsidRDefault="00F3146D" w:rsidP="00C125FB">
            <w:pPr>
              <w:jc w:val="both"/>
            </w:pPr>
            <w:r w:rsidRPr="00DF5481">
              <w:t>Année / Durée contrat</w:t>
            </w:r>
          </w:p>
        </w:tc>
        <w:tc>
          <w:tcPr>
            <w:tcW w:w="2502" w:type="dxa"/>
          </w:tcPr>
          <w:p w14:paraId="66826159" w14:textId="77777777" w:rsidR="00F3146D" w:rsidRPr="00DF5481" w:rsidRDefault="00F3146D" w:rsidP="00C125FB">
            <w:pPr>
              <w:jc w:val="both"/>
            </w:pPr>
            <w:r w:rsidRPr="00DF5481">
              <w:t>Fonction</w:t>
            </w:r>
          </w:p>
        </w:tc>
        <w:tc>
          <w:tcPr>
            <w:tcW w:w="2502" w:type="dxa"/>
          </w:tcPr>
          <w:p w14:paraId="32DD90D7" w14:textId="77777777" w:rsidR="00F3146D" w:rsidRPr="00DF5481" w:rsidRDefault="00F3146D" w:rsidP="00C125FB">
            <w:pPr>
              <w:jc w:val="both"/>
            </w:pPr>
            <w:r w:rsidRPr="00DF5481">
              <w:t>Nom structure</w:t>
            </w:r>
          </w:p>
        </w:tc>
        <w:tc>
          <w:tcPr>
            <w:tcW w:w="2241" w:type="dxa"/>
          </w:tcPr>
          <w:p w14:paraId="790A4518" w14:textId="77777777" w:rsidR="00F3146D" w:rsidRPr="00DF5481" w:rsidRDefault="00F3146D" w:rsidP="00C125FB">
            <w:pPr>
              <w:jc w:val="both"/>
            </w:pPr>
            <w:r w:rsidRPr="00DF5481">
              <w:t>Lieu</w:t>
            </w:r>
          </w:p>
        </w:tc>
      </w:tr>
      <w:tr w:rsidR="00F3146D" w:rsidRPr="00DF5481" w14:paraId="1493F4BB" w14:textId="77777777" w:rsidTr="00C125FB">
        <w:tc>
          <w:tcPr>
            <w:tcW w:w="2502" w:type="dxa"/>
          </w:tcPr>
          <w:p w14:paraId="7EF3DE0C" w14:textId="77777777" w:rsidR="00F3146D" w:rsidRPr="00DF5481" w:rsidRDefault="00F3146D" w:rsidP="00C125FB">
            <w:pPr>
              <w:jc w:val="both"/>
            </w:pPr>
          </w:p>
        </w:tc>
        <w:tc>
          <w:tcPr>
            <w:tcW w:w="2502" w:type="dxa"/>
          </w:tcPr>
          <w:p w14:paraId="6C9A7721" w14:textId="77777777" w:rsidR="00F3146D" w:rsidRPr="00DF5481" w:rsidRDefault="00F3146D" w:rsidP="00C125FB">
            <w:pPr>
              <w:jc w:val="both"/>
            </w:pPr>
          </w:p>
        </w:tc>
        <w:tc>
          <w:tcPr>
            <w:tcW w:w="2502" w:type="dxa"/>
          </w:tcPr>
          <w:p w14:paraId="7CD92818" w14:textId="77777777" w:rsidR="00F3146D" w:rsidRPr="00DF5481" w:rsidRDefault="00F3146D" w:rsidP="00C125FB">
            <w:pPr>
              <w:jc w:val="both"/>
            </w:pPr>
          </w:p>
        </w:tc>
        <w:tc>
          <w:tcPr>
            <w:tcW w:w="2241" w:type="dxa"/>
          </w:tcPr>
          <w:p w14:paraId="31E40B58" w14:textId="77777777" w:rsidR="00F3146D" w:rsidRPr="00DF5481" w:rsidRDefault="00F3146D" w:rsidP="00C125FB">
            <w:pPr>
              <w:jc w:val="both"/>
            </w:pPr>
          </w:p>
        </w:tc>
      </w:tr>
    </w:tbl>
    <w:p w14:paraId="0B206189" w14:textId="77777777" w:rsidR="00F3146D" w:rsidRPr="00DF5481" w:rsidRDefault="00F3146D" w:rsidP="00F3146D">
      <w:pPr>
        <w:jc w:val="both"/>
      </w:pPr>
    </w:p>
    <w:p w14:paraId="744A6FB3" w14:textId="250FC2F6" w:rsidR="00F3146D" w:rsidRPr="00DF5481" w:rsidRDefault="00F3146D" w:rsidP="00F3146D">
      <w:pPr>
        <w:jc w:val="both"/>
        <w:rPr>
          <w:b/>
          <w:bCs/>
          <w:u w:val="single"/>
        </w:rPr>
      </w:pPr>
      <w:r w:rsidRPr="00DF5481">
        <w:rPr>
          <w:b/>
          <w:bCs/>
          <w:u w:val="single"/>
        </w:rPr>
        <w:t xml:space="preserve">6) Expérience </w:t>
      </w:r>
      <w:proofErr w:type="gramStart"/>
      <w:r w:rsidR="00DF5481" w:rsidRPr="00DF5481">
        <w:rPr>
          <w:b/>
          <w:bCs/>
          <w:u w:val="single"/>
        </w:rPr>
        <w:t>professionnelle:</w:t>
      </w:r>
      <w:proofErr w:type="gramEnd"/>
    </w:p>
    <w:p w14:paraId="66AC294D" w14:textId="77777777" w:rsidR="00F3146D" w:rsidRPr="00DF5481" w:rsidRDefault="00F3146D" w:rsidP="00F3146D">
      <w:pPr>
        <w:jc w:val="both"/>
      </w:pPr>
    </w:p>
    <w:p w14:paraId="75B951CD" w14:textId="77777777" w:rsidR="00F3146D" w:rsidRPr="00DF5481" w:rsidRDefault="00F3146D" w:rsidP="00F3146D">
      <w:pPr>
        <w:jc w:val="both"/>
        <w:rPr>
          <w:i/>
          <w:iCs/>
        </w:rPr>
      </w:pPr>
      <w:r w:rsidRPr="00DF5481">
        <w:rPr>
          <w:i/>
          <w:iCs/>
        </w:rPr>
        <w:t>A regrouper par domaine d’expertise (évaluation, formation, modération, audit etc.)</w:t>
      </w:r>
    </w:p>
    <w:p w14:paraId="618415B7" w14:textId="77777777" w:rsidR="00F3146D" w:rsidRPr="00DF5481" w:rsidRDefault="00F3146D" w:rsidP="00F3146D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548"/>
        <w:gridCol w:w="2952"/>
        <w:gridCol w:w="1006"/>
        <w:gridCol w:w="1843"/>
        <w:gridCol w:w="850"/>
      </w:tblGrid>
      <w:tr w:rsidR="00F3146D" w:rsidRPr="00DF5481" w14:paraId="2F064749" w14:textId="77777777" w:rsidTr="00C125FB">
        <w:tc>
          <w:tcPr>
            <w:tcW w:w="1548" w:type="dxa"/>
          </w:tcPr>
          <w:p w14:paraId="2341EB38" w14:textId="77777777" w:rsidR="00F3146D" w:rsidRPr="00DF5481" w:rsidRDefault="00F3146D" w:rsidP="00C125FB">
            <w:pPr>
              <w:jc w:val="both"/>
            </w:pPr>
            <w:r w:rsidRPr="00DF5481">
              <w:t>Domaine d’expertise</w:t>
            </w:r>
          </w:p>
        </w:tc>
        <w:tc>
          <w:tcPr>
            <w:tcW w:w="1548" w:type="dxa"/>
          </w:tcPr>
          <w:p w14:paraId="32E97FBD" w14:textId="77777777" w:rsidR="00F3146D" w:rsidRPr="00DF5481" w:rsidRDefault="00F3146D" w:rsidP="00C125FB">
            <w:pPr>
              <w:jc w:val="both"/>
            </w:pPr>
            <w:r w:rsidRPr="00DF5481">
              <w:t>Intitulé de l’étude, de la prestation</w:t>
            </w:r>
          </w:p>
        </w:tc>
        <w:tc>
          <w:tcPr>
            <w:tcW w:w="2952" w:type="dxa"/>
          </w:tcPr>
          <w:p w14:paraId="42D63892" w14:textId="77777777" w:rsidR="00F3146D" w:rsidRPr="00DF5481" w:rsidRDefault="00F3146D" w:rsidP="00C125FB">
            <w:pPr>
              <w:jc w:val="both"/>
            </w:pPr>
            <w:r w:rsidRPr="00DF5481">
              <w:t>Responsabilité (chef d’équipe, membre d’équipe, stagiaire etc.)</w:t>
            </w:r>
          </w:p>
        </w:tc>
        <w:tc>
          <w:tcPr>
            <w:tcW w:w="1006" w:type="dxa"/>
          </w:tcPr>
          <w:p w14:paraId="2F451ABF" w14:textId="77777777" w:rsidR="00F3146D" w:rsidRPr="00DF5481" w:rsidRDefault="00F3146D" w:rsidP="00C125FB">
            <w:pPr>
              <w:jc w:val="both"/>
            </w:pPr>
            <w:r w:rsidRPr="00DF5481">
              <w:t>Année</w:t>
            </w:r>
          </w:p>
        </w:tc>
        <w:tc>
          <w:tcPr>
            <w:tcW w:w="1843" w:type="dxa"/>
          </w:tcPr>
          <w:p w14:paraId="091FE5D6" w14:textId="77777777" w:rsidR="00F3146D" w:rsidRPr="00DF5481" w:rsidRDefault="00F3146D" w:rsidP="00C125FB">
            <w:pPr>
              <w:jc w:val="both"/>
            </w:pPr>
            <w:r w:rsidRPr="00DF5481">
              <w:t>Commanditaire</w:t>
            </w:r>
          </w:p>
        </w:tc>
        <w:tc>
          <w:tcPr>
            <w:tcW w:w="850" w:type="dxa"/>
          </w:tcPr>
          <w:p w14:paraId="27C0EB0E" w14:textId="77777777" w:rsidR="00F3146D" w:rsidRPr="00DF5481" w:rsidRDefault="00F3146D" w:rsidP="00C125FB">
            <w:pPr>
              <w:jc w:val="both"/>
            </w:pPr>
            <w:r w:rsidRPr="00DF5481">
              <w:t>Lieu</w:t>
            </w:r>
          </w:p>
        </w:tc>
      </w:tr>
      <w:tr w:rsidR="00F3146D" w:rsidRPr="00DF5481" w14:paraId="2FFC1A34" w14:textId="77777777" w:rsidTr="00C125FB">
        <w:tc>
          <w:tcPr>
            <w:tcW w:w="1548" w:type="dxa"/>
          </w:tcPr>
          <w:p w14:paraId="1EE99523" w14:textId="77777777" w:rsidR="00F3146D" w:rsidRPr="00DF5481" w:rsidRDefault="00F3146D" w:rsidP="00C125FB">
            <w:pPr>
              <w:jc w:val="both"/>
            </w:pPr>
          </w:p>
        </w:tc>
        <w:tc>
          <w:tcPr>
            <w:tcW w:w="1548" w:type="dxa"/>
          </w:tcPr>
          <w:p w14:paraId="020B1C7C" w14:textId="77777777" w:rsidR="00F3146D" w:rsidRPr="00DF5481" w:rsidRDefault="00F3146D" w:rsidP="00C125FB">
            <w:pPr>
              <w:jc w:val="both"/>
            </w:pPr>
          </w:p>
        </w:tc>
        <w:tc>
          <w:tcPr>
            <w:tcW w:w="2952" w:type="dxa"/>
          </w:tcPr>
          <w:p w14:paraId="7F50806F" w14:textId="77777777" w:rsidR="00F3146D" w:rsidRPr="00DF5481" w:rsidRDefault="00F3146D" w:rsidP="00C125FB">
            <w:pPr>
              <w:jc w:val="both"/>
            </w:pPr>
          </w:p>
        </w:tc>
        <w:tc>
          <w:tcPr>
            <w:tcW w:w="1006" w:type="dxa"/>
          </w:tcPr>
          <w:p w14:paraId="4E5C15CA" w14:textId="77777777" w:rsidR="00F3146D" w:rsidRPr="00DF5481" w:rsidRDefault="00F3146D" w:rsidP="00C125FB">
            <w:pPr>
              <w:jc w:val="both"/>
            </w:pPr>
          </w:p>
        </w:tc>
        <w:tc>
          <w:tcPr>
            <w:tcW w:w="1843" w:type="dxa"/>
          </w:tcPr>
          <w:p w14:paraId="3DBCD3B4" w14:textId="77777777" w:rsidR="00F3146D" w:rsidRPr="00DF5481" w:rsidRDefault="00F3146D" w:rsidP="00C125FB">
            <w:pPr>
              <w:jc w:val="both"/>
            </w:pPr>
          </w:p>
        </w:tc>
        <w:tc>
          <w:tcPr>
            <w:tcW w:w="850" w:type="dxa"/>
          </w:tcPr>
          <w:p w14:paraId="10127AC2" w14:textId="77777777" w:rsidR="00F3146D" w:rsidRPr="00DF5481" w:rsidRDefault="00F3146D" w:rsidP="00C125FB">
            <w:pPr>
              <w:jc w:val="both"/>
            </w:pPr>
          </w:p>
        </w:tc>
      </w:tr>
    </w:tbl>
    <w:p w14:paraId="7585F96E" w14:textId="77777777" w:rsidR="00F3146D" w:rsidRPr="00DF5481" w:rsidRDefault="00F3146D" w:rsidP="00F3146D">
      <w:pPr>
        <w:jc w:val="both"/>
      </w:pPr>
    </w:p>
    <w:p w14:paraId="2FBEE82C" w14:textId="61094D2A" w:rsidR="00F3146D" w:rsidRPr="00DF5481" w:rsidRDefault="00F3146D" w:rsidP="00F3146D">
      <w:pPr>
        <w:jc w:val="both"/>
        <w:rPr>
          <w:b/>
          <w:bCs/>
          <w:u w:val="single"/>
        </w:rPr>
      </w:pPr>
      <w:r w:rsidRPr="00DF5481">
        <w:rPr>
          <w:b/>
          <w:bCs/>
          <w:u w:val="single"/>
        </w:rPr>
        <w:t xml:space="preserve">7) </w:t>
      </w:r>
      <w:proofErr w:type="gramStart"/>
      <w:r w:rsidR="00405ADF" w:rsidRPr="00DF5481">
        <w:rPr>
          <w:b/>
          <w:bCs/>
          <w:u w:val="single"/>
        </w:rPr>
        <w:t>Langues:</w:t>
      </w:r>
      <w:proofErr w:type="gramEnd"/>
    </w:p>
    <w:p w14:paraId="49DDB986" w14:textId="77777777" w:rsidR="00F3146D" w:rsidRPr="00DF5481" w:rsidRDefault="00F3146D" w:rsidP="00F3146D">
      <w:pPr>
        <w:jc w:val="both"/>
        <w:rPr>
          <w:u w:val="single"/>
        </w:rPr>
      </w:pPr>
    </w:p>
    <w:p w14:paraId="5A2325D7" w14:textId="77777777" w:rsidR="00F3146D" w:rsidRPr="00DF5481" w:rsidRDefault="00F3146D" w:rsidP="00F3146D">
      <w:pPr>
        <w:jc w:val="both"/>
        <w:rPr>
          <w:i/>
          <w:iCs/>
        </w:rPr>
      </w:pPr>
      <w:r w:rsidRPr="00DF5481">
        <w:rPr>
          <w:i/>
          <w:iCs/>
        </w:rPr>
        <w:t>A préciser : excellent / bon / moyen / faible</w:t>
      </w:r>
    </w:p>
    <w:p w14:paraId="116F92FB" w14:textId="77777777" w:rsidR="00F3146D" w:rsidRPr="00DF5481" w:rsidRDefault="00F3146D" w:rsidP="00F3146D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2"/>
        <w:gridCol w:w="2502"/>
        <w:gridCol w:w="2502"/>
        <w:gridCol w:w="2241"/>
      </w:tblGrid>
      <w:tr w:rsidR="00F3146D" w:rsidRPr="00DF5481" w14:paraId="5FE1BC31" w14:textId="77777777" w:rsidTr="00C125FB">
        <w:tc>
          <w:tcPr>
            <w:tcW w:w="2502" w:type="dxa"/>
          </w:tcPr>
          <w:p w14:paraId="006673EA" w14:textId="77777777" w:rsidR="00F3146D" w:rsidRPr="00DF5481" w:rsidRDefault="00F3146D" w:rsidP="00C125FB">
            <w:pPr>
              <w:spacing w:after="120"/>
              <w:jc w:val="both"/>
            </w:pPr>
            <w:r w:rsidRPr="00DF5481">
              <w:t>Langue</w:t>
            </w:r>
          </w:p>
        </w:tc>
        <w:tc>
          <w:tcPr>
            <w:tcW w:w="2502" w:type="dxa"/>
          </w:tcPr>
          <w:p w14:paraId="75798B7B" w14:textId="77777777" w:rsidR="00F3146D" w:rsidRPr="00DF5481" w:rsidRDefault="00F3146D" w:rsidP="00C125FB">
            <w:pPr>
              <w:spacing w:after="120"/>
              <w:jc w:val="both"/>
            </w:pPr>
            <w:r w:rsidRPr="00DF5481">
              <w:t>Parler</w:t>
            </w:r>
          </w:p>
        </w:tc>
        <w:tc>
          <w:tcPr>
            <w:tcW w:w="2502" w:type="dxa"/>
          </w:tcPr>
          <w:p w14:paraId="52E8E5B8" w14:textId="77777777" w:rsidR="00F3146D" w:rsidRPr="00DF5481" w:rsidRDefault="00F3146D" w:rsidP="00C125FB">
            <w:pPr>
              <w:spacing w:after="120"/>
              <w:jc w:val="both"/>
            </w:pPr>
            <w:r w:rsidRPr="00DF5481">
              <w:t>Lire</w:t>
            </w:r>
          </w:p>
        </w:tc>
        <w:tc>
          <w:tcPr>
            <w:tcW w:w="2241" w:type="dxa"/>
          </w:tcPr>
          <w:p w14:paraId="4BC1AB9E" w14:textId="77777777" w:rsidR="00F3146D" w:rsidRPr="00DF5481" w:rsidRDefault="00F3146D" w:rsidP="00C125FB">
            <w:pPr>
              <w:spacing w:after="120"/>
              <w:jc w:val="both"/>
            </w:pPr>
            <w:r w:rsidRPr="00DF5481">
              <w:t>Ecrire</w:t>
            </w:r>
          </w:p>
        </w:tc>
      </w:tr>
      <w:tr w:rsidR="00F3146D" w:rsidRPr="00DF5481" w14:paraId="0B650ED9" w14:textId="77777777" w:rsidTr="00C125FB">
        <w:tc>
          <w:tcPr>
            <w:tcW w:w="2502" w:type="dxa"/>
          </w:tcPr>
          <w:p w14:paraId="71FD7DF0" w14:textId="77777777" w:rsidR="00F3146D" w:rsidRPr="00DF5481" w:rsidRDefault="00F3146D" w:rsidP="00C125FB">
            <w:pPr>
              <w:spacing w:after="120"/>
              <w:jc w:val="both"/>
            </w:pPr>
          </w:p>
        </w:tc>
        <w:tc>
          <w:tcPr>
            <w:tcW w:w="2502" w:type="dxa"/>
          </w:tcPr>
          <w:p w14:paraId="24D54DBC" w14:textId="77777777" w:rsidR="00F3146D" w:rsidRPr="00DF5481" w:rsidRDefault="00F3146D" w:rsidP="00C125FB">
            <w:pPr>
              <w:spacing w:after="120"/>
              <w:jc w:val="both"/>
            </w:pPr>
          </w:p>
        </w:tc>
        <w:tc>
          <w:tcPr>
            <w:tcW w:w="2502" w:type="dxa"/>
          </w:tcPr>
          <w:p w14:paraId="2613EE5B" w14:textId="77777777" w:rsidR="00F3146D" w:rsidRPr="00DF5481" w:rsidRDefault="00F3146D" w:rsidP="00C125FB">
            <w:pPr>
              <w:spacing w:after="120"/>
              <w:jc w:val="both"/>
            </w:pPr>
          </w:p>
        </w:tc>
        <w:tc>
          <w:tcPr>
            <w:tcW w:w="2241" w:type="dxa"/>
          </w:tcPr>
          <w:p w14:paraId="65ABD05B" w14:textId="77777777" w:rsidR="00F3146D" w:rsidRPr="00DF5481" w:rsidRDefault="00F3146D" w:rsidP="00C125FB">
            <w:pPr>
              <w:spacing w:after="120"/>
              <w:jc w:val="both"/>
            </w:pPr>
          </w:p>
        </w:tc>
      </w:tr>
    </w:tbl>
    <w:p w14:paraId="3EF761DD" w14:textId="77777777" w:rsidR="00F3146D" w:rsidRPr="00DF5481" w:rsidRDefault="00F3146D" w:rsidP="00F3146D">
      <w:pPr>
        <w:spacing w:after="120"/>
        <w:jc w:val="both"/>
      </w:pPr>
    </w:p>
    <w:p w14:paraId="33723C9E" w14:textId="77777777" w:rsidR="00F3146D" w:rsidRPr="00DF5481" w:rsidRDefault="00F3146D" w:rsidP="00F3146D">
      <w:pPr>
        <w:spacing w:after="120"/>
        <w:jc w:val="both"/>
        <w:rPr>
          <w:b/>
          <w:bCs/>
          <w:u w:val="single"/>
        </w:rPr>
      </w:pPr>
      <w:r w:rsidRPr="00DF5481">
        <w:rPr>
          <w:b/>
          <w:bCs/>
          <w:u w:val="single"/>
        </w:rPr>
        <w:t>8) Connaissances spéciales (en rapport aux tâches à exécuter) :</w:t>
      </w:r>
    </w:p>
    <w:p w14:paraId="408C515D" w14:textId="77777777" w:rsidR="00F3146D" w:rsidRPr="00DF5481" w:rsidRDefault="00F3146D" w:rsidP="00F3146D">
      <w:pPr>
        <w:spacing w:after="120"/>
        <w:jc w:val="both"/>
      </w:pPr>
      <w:r w:rsidRPr="00DF5481">
        <w:t>Informatique, autres …</w:t>
      </w:r>
    </w:p>
    <w:p w14:paraId="621A4010" w14:textId="77777777" w:rsidR="00F3146D" w:rsidRPr="00DF5481" w:rsidRDefault="00F3146D" w:rsidP="00F3146D"/>
    <w:p w14:paraId="1D01E498" w14:textId="77777777" w:rsidR="001C5169" w:rsidRPr="00DF5481" w:rsidRDefault="001C5169" w:rsidP="001C5169"/>
    <w:p w14:paraId="21D23BB1" w14:textId="00141A88" w:rsidR="00CE20F9" w:rsidRPr="00953CAA" w:rsidRDefault="00CE20F9" w:rsidP="00422502">
      <w:pPr>
        <w:pStyle w:val="ZulschenderText"/>
        <w:keepNext/>
        <w:rPr>
          <w:i w:val="0"/>
          <w:iCs/>
          <w:lang w:val="es-ES"/>
        </w:rPr>
      </w:pPr>
    </w:p>
    <w:sectPr w:rsidR="00CE20F9" w:rsidRPr="00953CAA" w:rsidSect="00422502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276" w:left="1418" w:header="425" w:footer="1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5B040" w14:textId="77777777" w:rsidR="00084F15" w:rsidRPr="00DF5481" w:rsidRDefault="00084F15" w:rsidP="00E0714A">
      <w:r w:rsidRPr="00DF5481">
        <w:separator/>
      </w:r>
    </w:p>
    <w:p w14:paraId="09C73915" w14:textId="77777777" w:rsidR="00084F15" w:rsidRPr="00DF5481" w:rsidRDefault="00084F15"/>
  </w:endnote>
  <w:endnote w:type="continuationSeparator" w:id="0">
    <w:p w14:paraId="1255E152" w14:textId="77777777" w:rsidR="00084F15" w:rsidRPr="00DF5481" w:rsidRDefault="00084F15" w:rsidP="00E0714A">
      <w:r w:rsidRPr="00DF5481">
        <w:continuationSeparator/>
      </w:r>
    </w:p>
    <w:p w14:paraId="03B1CCC7" w14:textId="77777777" w:rsidR="00084F15" w:rsidRPr="00DF5481" w:rsidRDefault="00084F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12408" w14:textId="4B7803FA" w:rsidR="00AF3D76" w:rsidRPr="00DF5481" w:rsidRDefault="00AF3D76" w:rsidP="00B53644">
    <w:pPr>
      <w:tabs>
        <w:tab w:val="left" w:pos="7740"/>
      </w:tabs>
      <w:jc w:val="right"/>
      <w:rPr>
        <w:rFonts w:cs="Arial"/>
        <w:szCs w:val="18"/>
      </w:rPr>
    </w:pPr>
    <w:r w:rsidRPr="00DF5481">
      <w:rPr>
        <w:rFonts w:cs="Arial"/>
        <w:szCs w:val="18"/>
      </w:rPr>
      <w:fldChar w:fldCharType="begin"/>
    </w:r>
    <w:r w:rsidRPr="00DF5481">
      <w:rPr>
        <w:rFonts w:cs="Arial"/>
        <w:szCs w:val="18"/>
      </w:rPr>
      <w:instrText xml:space="preserve"> PAGE  \* Arabic  \* MERGEFORMAT </w:instrText>
    </w:r>
    <w:r w:rsidRPr="00DF5481">
      <w:rPr>
        <w:rFonts w:cs="Arial"/>
        <w:szCs w:val="18"/>
      </w:rPr>
      <w:fldChar w:fldCharType="separate"/>
    </w:r>
    <w:r w:rsidR="00A81A72" w:rsidRPr="00DF5481">
      <w:rPr>
        <w:rFonts w:cs="Arial"/>
        <w:szCs w:val="18"/>
      </w:rPr>
      <w:t>11</w:t>
    </w:r>
    <w:r w:rsidRPr="00DF5481">
      <w:rPr>
        <w:rFonts w:cs="Arial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8D850" w14:textId="2CB73764" w:rsidR="00AF3D76" w:rsidRPr="00DF5481" w:rsidRDefault="00AF3D76" w:rsidP="00B53644">
    <w:pPr>
      <w:pStyle w:val="Footer"/>
      <w:tabs>
        <w:tab w:val="clear" w:pos="4536"/>
      </w:tabs>
    </w:pPr>
    <w:r w:rsidRPr="00DF5481">
      <w:tab/>
    </w:r>
    <w:r w:rsidRPr="00DF5481">
      <w:fldChar w:fldCharType="begin"/>
    </w:r>
    <w:r w:rsidRPr="00DF5481">
      <w:instrText xml:space="preserve"> PAGE  \* Arabic  \* MERGEFORMAT </w:instrText>
    </w:r>
    <w:r w:rsidRPr="00DF5481">
      <w:fldChar w:fldCharType="separate"/>
    </w:r>
    <w:r w:rsidR="00A81A72" w:rsidRPr="00DF5481">
      <w:t>1</w:t>
    </w:r>
    <w:r w:rsidRPr="00DF548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5E92D" w14:textId="77777777" w:rsidR="00084F15" w:rsidRPr="00DF5481" w:rsidRDefault="00084F15" w:rsidP="00E0714A">
      <w:r w:rsidRPr="00DF5481">
        <w:separator/>
      </w:r>
    </w:p>
    <w:p w14:paraId="6D1F189F" w14:textId="77777777" w:rsidR="00084F15" w:rsidRPr="00DF5481" w:rsidRDefault="00084F15"/>
  </w:footnote>
  <w:footnote w:type="continuationSeparator" w:id="0">
    <w:p w14:paraId="741E2D11" w14:textId="77777777" w:rsidR="00084F15" w:rsidRPr="00DF5481" w:rsidRDefault="00084F15" w:rsidP="00E0714A">
      <w:r w:rsidRPr="00DF5481">
        <w:continuationSeparator/>
      </w:r>
    </w:p>
    <w:p w14:paraId="44B3CA54" w14:textId="77777777" w:rsidR="00084F15" w:rsidRPr="00DF5481" w:rsidRDefault="00084F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7E2F7" w14:textId="77777777" w:rsidR="00AF3D76" w:rsidRPr="00DF5481" w:rsidRDefault="00AF3D76" w:rsidP="00B53644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F1512" w14:textId="77777777" w:rsidR="00AF3D76" w:rsidRPr="00DF5481" w:rsidRDefault="00AF3D76" w:rsidP="00B53644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0764B"/>
    <w:multiLevelType w:val="hybridMultilevel"/>
    <w:tmpl w:val="85DA9F5E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1DB7A65"/>
    <w:multiLevelType w:val="multilevel"/>
    <w:tmpl w:val="D8C46628"/>
    <w:lvl w:ilvl="0"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7802429"/>
    <w:multiLevelType w:val="hybridMultilevel"/>
    <w:tmpl w:val="C0EA535C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3028F9"/>
    <w:multiLevelType w:val="hybridMultilevel"/>
    <w:tmpl w:val="2744CE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52599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418F4"/>
    <w:multiLevelType w:val="hybridMultilevel"/>
    <w:tmpl w:val="DFA4134A"/>
    <w:lvl w:ilvl="0" w:tplc="0407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5DBD6452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61397"/>
    <w:multiLevelType w:val="hybridMultilevel"/>
    <w:tmpl w:val="76227F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9116A8"/>
    <w:multiLevelType w:val="hybridMultilevel"/>
    <w:tmpl w:val="BF4C62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A14D23"/>
    <w:multiLevelType w:val="hybridMultilevel"/>
    <w:tmpl w:val="6FF6B722"/>
    <w:lvl w:ilvl="0" w:tplc="BAEA242A">
      <w:start w:val="1"/>
      <w:numFmt w:val="bullet"/>
      <w:lvlText w:val="-"/>
      <w:lvlJc w:val="left"/>
      <w:pPr>
        <w:ind w:left="720" w:hanging="363"/>
      </w:pPr>
      <w:rPr>
        <w:rFonts w:ascii="Arial" w:eastAsiaTheme="minorHAnsi" w:hAnsi="Arial" w:hint="default"/>
      </w:rPr>
    </w:lvl>
    <w:lvl w:ilvl="1" w:tplc="6910E0E6">
      <w:start w:val="1"/>
      <w:numFmt w:val="bullet"/>
      <w:lvlText w:val="-"/>
      <w:lvlJc w:val="left"/>
      <w:pPr>
        <w:ind w:left="720" w:hanging="363"/>
      </w:pPr>
      <w:rPr>
        <w:rFonts w:ascii="Arial" w:eastAsiaTheme="minorHAnsi" w:hAnsi="Aria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E00B54"/>
    <w:multiLevelType w:val="hybridMultilevel"/>
    <w:tmpl w:val="8410DF6A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40388924">
    <w:abstractNumId w:val="1"/>
  </w:num>
  <w:num w:numId="2" w16cid:durableId="2107385758">
    <w:abstractNumId w:val="6"/>
  </w:num>
  <w:num w:numId="3" w16cid:durableId="778380288">
    <w:abstractNumId w:val="9"/>
  </w:num>
  <w:num w:numId="4" w16cid:durableId="79107143">
    <w:abstractNumId w:val="4"/>
  </w:num>
  <w:num w:numId="5" w16cid:durableId="409809182">
    <w:abstractNumId w:val="10"/>
  </w:num>
  <w:num w:numId="6" w16cid:durableId="117989923">
    <w:abstractNumId w:val="2"/>
  </w:num>
  <w:num w:numId="7" w16cid:durableId="1321079145">
    <w:abstractNumId w:val="0"/>
  </w:num>
  <w:num w:numId="8" w16cid:durableId="1755082421">
    <w:abstractNumId w:val="8"/>
  </w:num>
  <w:num w:numId="9" w16cid:durableId="1843470537">
    <w:abstractNumId w:val="7"/>
  </w:num>
  <w:num w:numId="10" w16cid:durableId="1863587912">
    <w:abstractNumId w:val="5"/>
  </w:num>
  <w:num w:numId="11" w16cid:durableId="1629626954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fr-FR" w:vendorID="64" w:dllVersion="0" w:nlCheck="1" w:checkStyle="0"/>
  <w:activeWritingStyle w:appName="MSWord" w:lang="de-DE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5A1"/>
    <w:rsid w:val="00003FFB"/>
    <w:rsid w:val="00004655"/>
    <w:rsid w:val="00004A34"/>
    <w:rsid w:val="00007647"/>
    <w:rsid w:val="00012F71"/>
    <w:rsid w:val="00013ED9"/>
    <w:rsid w:val="000140AF"/>
    <w:rsid w:val="000143A9"/>
    <w:rsid w:val="00015037"/>
    <w:rsid w:val="000152D3"/>
    <w:rsid w:val="0001663F"/>
    <w:rsid w:val="00016960"/>
    <w:rsid w:val="00016C83"/>
    <w:rsid w:val="00017232"/>
    <w:rsid w:val="00017FB2"/>
    <w:rsid w:val="00020802"/>
    <w:rsid w:val="000212CC"/>
    <w:rsid w:val="00021AF1"/>
    <w:rsid w:val="000234D9"/>
    <w:rsid w:val="00024F09"/>
    <w:rsid w:val="0002657F"/>
    <w:rsid w:val="00026615"/>
    <w:rsid w:val="00026A19"/>
    <w:rsid w:val="00026A96"/>
    <w:rsid w:val="00026CE9"/>
    <w:rsid w:val="00027082"/>
    <w:rsid w:val="000271C9"/>
    <w:rsid w:val="00032F40"/>
    <w:rsid w:val="0003319E"/>
    <w:rsid w:val="00033EEF"/>
    <w:rsid w:val="000345DC"/>
    <w:rsid w:val="00034B43"/>
    <w:rsid w:val="000351B8"/>
    <w:rsid w:val="0003643C"/>
    <w:rsid w:val="000370F0"/>
    <w:rsid w:val="0003790F"/>
    <w:rsid w:val="000407E6"/>
    <w:rsid w:val="00040878"/>
    <w:rsid w:val="00042759"/>
    <w:rsid w:val="0004295A"/>
    <w:rsid w:val="00044048"/>
    <w:rsid w:val="00044D0E"/>
    <w:rsid w:val="00044F14"/>
    <w:rsid w:val="00050339"/>
    <w:rsid w:val="000516F4"/>
    <w:rsid w:val="00051CB9"/>
    <w:rsid w:val="00051CC5"/>
    <w:rsid w:val="000524D0"/>
    <w:rsid w:val="00054A1B"/>
    <w:rsid w:val="00055304"/>
    <w:rsid w:val="00057DB3"/>
    <w:rsid w:val="000602BD"/>
    <w:rsid w:val="00062C45"/>
    <w:rsid w:val="0007022A"/>
    <w:rsid w:val="00071F38"/>
    <w:rsid w:val="000728DD"/>
    <w:rsid w:val="00072A14"/>
    <w:rsid w:val="00072AC9"/>
    <w:rsid w:val="0007338D"/>
    <w:rsid w:val="000745A1"/>
    <w:rsid w:val="000752C6"/>
    <w:rsid w:val="000754F5"/>
    <w:rsid w:val="000755FE"/>
    <w:rsid w:val="00075AB9"/>
    <w:rsid w:val="00076587"/>
    <w:rsid w:val="00076700"/>
    <w:rsid w:val="00082879"/>
    <w:rsid w:val="000837EF"/>
    <w:rsid w:val="00084F15"/>
    <w:rsid w:val="00085155"/>
    <w:rsid w:val="00087EB0"/>
    <w:rsid w:val="00090FEA"/>
    <w:rsid w:val="000918CC"/>
    <w:rsid w:val="00092A3B"/>
    <w:rsid w:val="000931A2"/>
    <w:rsid w:val="00095E98"/>
    <w:rsid w:val="000963FE"/>
    <w:rsid w:val="0009656F"/>
    <w:rsid w:val="00096E22"/>
    <w:rsid w:val="00097EB9"/>
    <w:rsid w:val="000A0CD7"/>
    <w:rsid w:val="000A12FC"/>
    <w:rsid w:val="000A292D"/>
    <w:rsid w:val="000A3E8F"/>
    <w:rsid w:val="000A43DF"/>
    <w:rsid w:val="000A5419"/>
    <w:rsid w:val="000A63A5"/>
    <w:rsid w:val="000A68E7"/>
    <w:rsid w:val="000B2BEC"/>
    <w:rsid w:val="000B3B19"/>
    <w:rsid w:val="000B5FAD"/>
    <w:rsid w:val="000B6317"/>
    <w:rsid w:val="000C137E"/>
    <w:rsid w:val="000C3FA5"/>
    <w:rsid w:val="000C66C1"/>
    <w:rsid w:val="000D0621"/>
    <w:rsid w:val="000D1A30"/>
    <w:rsid w:val="000D2DA7"/>
    <w:rsid w:val="000D2DA8"/>
    <w:rsid w:val="000D4C98"/>
    <w:rsid w:val="000D55FD"/>
    <w:rsid w:val="000D6DE5"/>
    <w:rsid w:val="000D7093"/>
    <w:rsid w:val="000E009B"/>
    <w:rsid w:val="000E15E0"/>
    <w:rsid w:val="000E17B8"/>
    <w:rsid w:val="000E1AC9"/>
    <w:rsid w:val="000E2119"/>
    <w:rsid w:val="000E2EA7"/>
    <w:rsid w:val="000E4B7C"/>
    <w:rsid w:val="000E6344"/>
    <w:rsid w:val="000F0FEF"/>
    <w:rsid w:val="000F188F"/>
    <w:rsid w:val="000F2710"/>
    <w:rsid w:val="000F273F"/>
    <w:rsid w:val="000F5AA6"/>
    <w:rsid w:val="000F751B"/>
    <w:rsid w:val="00100645"/>
    <w:rsid w:val="00100ADE"/>
    <w:rsid w:val="00105063"/>
    <w:rsid w:val="00105800"/>
    <w:rsid w:val="0011203C"/>
    <w:rsid w:val="001123BE"/>
    <w:rsid w:val="00113503"/>
    <w:rsid w:val="00114764"/>
    <w:rsid w:val="00117F47"/>
    <w:rsid w:val="0012088A"/>
    <w:rsid w:val="001221BA"/>
    <w:rsid w:val="00122948"/>
    <w:rsid w:val="001261F8"/>
    <w:rsid w:val="001271A8"/>
    <w:rsid w:val="00127D2F"/>
    <w:rsid w:val="00133662"/>
    <w:rsid w:val="00134A22"/>
    <w:rsid w:val="00134BE4"/>
    <w:rsid w:val="001350A0"/>
    <w:rsid w:val="00136CF5"/>
    <w:rsid w:val="00140490"/>
    <w:rsid w:val="001406BA"/>
    <w:rsid w:val="0014463E"/>
    <w:rsid w:val="0014486F"/>
    <w:rsid w:val="001453D0"/>
    <w:rsid w:val="0014540A"/>
    <w:rsid w:val="001458BD"/>
    <w:rsid w:val="0015027D"/>
    <w:rsid w:val="00152D49"/>
    <w:rsid w:val="00152F70"/>
    <w:rsid w:val="00153BC4"/>
    <w:rsid w:val="001544E1"/>
    <w:rsid w:val="0015515B"/>
    <w:rsid w:val="001576B0"/>
    <w:rsid w:val="001602A2"/>
    <w:rsid w:val="00160FA9"/>
    <w:rsid w:val="00177234"/>
    <w:rsid w:val="0018037D"/>
    <w:rsid w:val="00180E03"/>
    <w:rsid w:val="00181542"/>
    <w:rsid w:val="00182F0F"/>
    <w:rsid w:val="00184BBC"/>
    <w:rsid w:val="0018680A"/>
    <w:rsid w:val="00187EED"/>
    <w:rsid w:val="0019484C"/>
    <w:rsid w:val="00194ACA"/>
    <w:rsid w:val="0019640D"/>
    <w:rsid w:val="00197687"/>
    <w:rsid w:val="001A0282"/>
    <w:rsid w:val="001A1841"/>
    <w:rsid w:val="001A24BF"/>
    <w:rsid w:val="001A2C08"/>
    <w:rsid w:val="001A5323"/>
    <w:rsid w:val="001A602D"/>
    <w:rsid w:val="001A74E0"/>
    <w:rsid w:val="001B17E7"/>
    <w:rsid w:val="001B1BF5"/>
    <w:rsid w:val="001B2116"/>
    <w:rsid w:val="001B3941"/>
    <w:rsid w:val="001B4579"/>
    <w:rsid w:val="001C045D"/>
    <w:rsid w:val="001C0B17"/>
    <w:rsid w:val="001C17FB"/>
    <w:rsid w:val="001C1F14"/>
    <w:rsid w:val="001C24D3"/>
    <w:rsid w:val="001C4CDF"/>
    <w:rsid w:val="001C5169"/>
    <w:rsid w:val="001C76AA"/>
    <w:rsid w:val="001D453C"/>
    <w:rsid w:val="001D53A3"/>
    <w:rsid w:val="001D7907"/>
    <w:rsid w:val="001E04CA"/>
    <w:rsid w:val="001E0F85"/>
    <w:rsid w:val="001E33FE"/>
    <w:rsid w:val="001E76DC"/>
    <w:rsid w:val="001E7D2F"/>
    <w:rsid w:val="001F08AF"/>
    <w:rsid w:val="001F0FF7"/>
    <w:rsid w:val="001F57EF"/>
    <w:rsid w:val="001F6B06"/>
    <w:rsid w:val="001F6F47"/>
    <w:rsid w:val="001F7734"/>
    <w:rsid w:val="002018EC"/>
    <w:rsid w:val="002022C0"/>
    <w:rsid w:val="002030A2"/>
    <w:rsid w:val="00204A66"/>
    <w:rsid w:val="00206AC4"/>
    <w:rsid w:val="00207975"/>
    <w:rsid w:val="002105C9"/>
    <w:rsid w:val="00210F83"/>
    <w:rsid w:val="0021237F"/>
    <w:rsid w:val="00213CF0"/>
    <w:rsid w:val="0021559D"/>
    <w:rsid w:val="00215FCB"/>
    <w:rsid w:val="00217ADA"/>
    <w:rsid w:val="00217B7F"/>
    <w:rsid w:val="00220FD6"/>
    <w:rsid w:val="0022162E"/>
    <w:rsid w:val="00222C6C"/>
    <w:rsid w:val="002246EA"/>
    <w:rsid w:val="00225FA7"/>
    <w:rsid w:val="00230AD2"/>
    <w:rsid w:val="00233826"/>
    <w:rsid w:val="00240EFB"/>
    <w:rsid w:val="00245431"/>
    <w:rsid w:val="00245DE2"/>
    <w:rsid w:val="002464A3"/>
    <w:rsid w:val="00250A5C"/>
    <w:rsid w:val="00250C40"/>
    <w:rsid w:val="0025205A"/>
    <w:rsid w:val="002520F8"/>
    <w:rsid w:val="00252826"/>
    <w:rsid w:val="002550AA"/>
    <w:rsid w:val="00255471"/>
    <w:rsid w:val="00255E57"/>
    <w:rsid w:val="00260DE0"/>
    <w:rsid w:val="00260F96"/>
    <w:rsid w:val="00262569"/>
    <w:rsid w:val="00262757"/>
    <w:rsid w:val="00264B6A"/>
    <w:rsid w:val="002651E3"/>
    <w:rsid w:val="002658B1"/>
    <w:rsid w:val="00265E28"/>
    <w:rsid w:val="00266EE8"/>
    <w:rsid w:val="00270DB0"/>
    <w:rsid w:val="002719FE"/>
    <w:rsid w:val="00271AA1"/>
    <w:rsid w:val="00271B46"/>
    <w:rsid w:val="00272C33"/>
    <w:rsid w:val="00274F06"/>
    <w:rsid w:val="00277EFD"/>
    <w:rsid w:val="002805C6"/>
    <w:rsid w:val="00281FA7"/>
    <w:rsid w:val="0028272A"/>
    <w:rsid w:val="002833E7"/>
    <w:rsid w:val="0029041C"/>
    <w:rsid w:val="0029124A"/>
    <w:rsid w:val="00291CA9"/>
    <w:rsid w:val="00292E20"/>
    <w:rsid w:val="002939D0"/>
    <w:rsid w:val="00294E38"/>
    <w:rsid w:val="00294EBF"/>
    <w:rsid w:val="00295321"/>
    <w:rsid w:val="002955EF"/>
    <w:rsid w:val="002970DA"/>
    <w:rsid w:val="002A084F"/>
    <w:rsid w:val="002A2DE5"/>
    <w:rsid w:val="002A2FE0"/>
    <w:rsid w:val="002A42EC"/>
    <w:rsid w:val="002A47BA"/>
    <w:rsid w:val="002A4FF3"/>
    <w:rsid w:val="002A5314"/>
    <w:rsid w:val="002A6625"/>
    <w:rsid w:val="002A7A77"/>
    <w:rsid w:val="002B09CB"/>
    <w:rsid w:val="002B3900"/>
    <w:rsid w:val="002B51B2"/>
    <w:rsid w:val="002B51BB"/>
    <w:rsid w:val="002B54F0"/>
    <w:rsid w:val="002B612F"/>
    <w:rsid w:val="002B7909"/>
    <w:rsid w:val="002C1504"/>
    <w:rsid w:val="002C1A3D"/>
    <w:rsid w:val="002C1CDF"/>
    <w:rsid w:val="002C2500"/>
    <w:rsid w:val="002C2D15"/>
    <w:rsid w:val="002C3018"/>
    <w:rsid w:val="002C3134"/>
    <w:rsid w:val="002C4F02"/>
    <w:rsid w:val="002D163C"/>
    <w:rsid w:val="002D27B6"/>
    <w:rsid w:val="002D3CA8"/>
    <w:rsid w:val="002D5309"/>
    <w:rsid w:val="002D588D"/>
    <w:rsid w:val="002D621E"/>
    <w:rsid w:val="002E214D"/>
    <w:rsid w:val="002E245D"/>
    <w:rsid w:val="002E3577"/>
    <w:rsid w:val="002E39AD"/>
    <w:rsid w:val="002E3CDE"/>
    <w:rsid w:val="002E5F0D"/>
    <w:rsid w:val="002E7783"/>
    <w:rsid w:val="002F08DF"/>
    <w:rsid w:val="002F1064"/>
    <w:rsid w:val="002F1397"/>
    <w:rsid w:val="002F25DE"/>
    <w:rsid w:val="002F3554"/>
    <w:rsid w:val="002F38D0"/>
    <w:rsid w:val="002F4C92"/>
    <w:rsid w:val="002F52B1"/>
    <w:rsid w:val="00300180"/>
    <w:rsid w:val="0030217D"/>
    <w:rsid w:val="00302B80"/>
    <w:rsid w:val="0030370B"/>
    <w:rsid w:val="00304907"/>
    <w:rsid w:val="0030501B"/>
    <w:rsid w:val="0030554D"/>
    <w:rsid w:val="00305A9D"/>
    <w:rsid w:val="0030602E"/>
    <w:rsid w:val="0030698D"/>
    <w:rsid w:val="00310340"/>
    <w:rsid w:val="00311C07"/>
    <w:rsid w:val="00312415"/>
    <w:rsid w:val="003143F7"/>
    <w:rsid w:val="003163D8"/>
    <w:rsid w:val="003168D2"/>
    <w:rsid w:val="003173DC"/>
    <w:rsid w:val="00317726"/>
    <w:rsid w:val="003177E8"/>
    <w:rsid w:val="0032117C"/>
    <w:rsid w:val="00322A70"/>
    <w:rsid w:val="00325297"/>
    <w:rsid w:val="00325404"/>
    <w:rsid w:val="00326354"/>
    <w:rsid w:val="00327CC7"/>
    <w:rsid w:val="00330897"/>
    <w:rsid w:val="0033166D"/>
    <w:rsid w:val="00331772"/>
    <w:rsid w:val="00333D87"/>
    <w:rsid w:val="00334490"/>
    <w:rsid w:val="00336E07"/>
    <w:rsid w:val="00337876"/>
    <w:rsid w:val="003444FB"/>
    <w:rsid w:val="003450C4"/>
    <w:rsid w:val="00345272"/>
    <w:rsid w:val="0034535F"/>
    <w:rsid w:val="00345F50"/>
    <w:rsid w:val="00350D47"/>
    <w:rsid w:val="003518C6"/>
    <w:rsid w:val="00352962"/>
    <w:rsid w:val="00354A72"/>
    <w:rsid w:val="0036458B"/>
    <w:rsid w:val="00367084"/>
    <w:rsid w:val="00373AD5"/>
    <w:rsid w:val="00375029"/>
    <w:rsid w:val="003755C1"/>
    <w:rsid w:val="00376A37"/>
    <w:rsid w:val="003773A7"/>
    <w:rsid w:val="00377D14"/>
    <w:rsid w:val="00380357"/>
    <w:rsid w:val="00384280"/>
    <w:rsid w:val="0038474C"/>
    <w:rsid w:val="00385B02"/>
    <w:rsid w:val="003874CC"/>
    <w:rsid w:val="00387923"/>
    <w:rsid w:val="00390BDF"/>
    <w:rsid w:val="00390C8C"/>
    <w:rsid w:val="0039155C"/>
    <w:rsid w:val="003931C3"/>
    <w:rsid w:val="003941AB"/>
    <w:rsid w:val="00395413"/>
    <w:rsid w:val="003954A5"/>
    <w:rsid w:val="00397112"/>
    <w:rsid w:val="003971E9"/>
    <w:rsid w:val="00397493"/>
    <w:rsid w:val="003977F3"/>
    <w:rsid w:val="00397EAF"/>
    <w:rsid w:val="003A01A5"/>
    <w:rsid w:val="003A0D9F"/>
    <w:rsid w:val="003A3A40"/>
    <w:rsid w:val="003A512B"/>
    <w:rsid w:val="003A5E24"/>
    <w:rsid w:val="003A7A37"/>
    <w:rsid w:val="003B01F1"/>
    <w:rsid w:val="003B021F"/>
    <w:rsid w:val="003B123E"/>
    <w:rsid w:val="003B2633"/>
    <w:rsid w:val="003B2A4E"/>
    <w:rsid w:val="003B306D"/>
    <w:rsid w:val="003B451A"/>
    <w:rsid w:val="003B5BFF"/>
    <w:rsid w:val="003B6611"/>
    <w:rsid w:val="003B7BE4"/>
    <w:rsid w:val="003C0D37"/>
    <w:rsid w:val="003C5989"/>
    <w:rsid w:val="003C6594"/>
    <w:rsid w:val="003C711E"/>
    <w:rsid w:val="003C7EA7"/>
    <w:rsid w:val="003D0A97"/>
    <w:rsid w:val="003D1576"/>
    <w:rsid w:val="003D1A9B"/>
    <w:rsid w:val="003D253A"/>
    <w:rsid w:val="003E01EF"/>
    <w:rsid w:val="003E03B9"/>
    <w:rsid w:val="003E2891"/>
    <w:rsid w:val="003E29DA"/>
    <w:rsid w:val="003E2F4F"/>
    <w:rsid w:val="003E4F03"/>
    <w:rsid w:val="003E5CAF"/>
    <w:rsid w:val="003E762D"/>
    <w:rsid w:val="003F0562"/>
    <w:rsid w:val="003F2D32"/>
    <w:rsid w:val="003F522E"/>
    <w:rsid w:val="00400DDF"/>
    <w:rsid w:val="00401048"/>
    <w:rsid w:val="004012DB"/>
    <w:rsid w:val="004025C5"/>
    <w:rsid w:val="004025F2"/>
    <w:rsid w:val="00402756"/>
    <w:rsid w:val="00402EF2"/>
    <w:rsid w:val="004048D9"/>
    <w:rsid w:val="00405ADF"/>
    <w:rsid w:val="00407916"/>
    <w:rsid w:val="00412CA9"/>
    <w:rsid w:val="0041336C"/>
    <w:rsid w:val="00414D24"/>
    <w:rsid w:val="00415957"/>
    <w:rsid w:val="00420980"/>
    <w:rsid w:val="00420E8E"/>
    <w:rsid w:val="00421048"/>
    <w:rsid w:val="00421498"/>
    <w:rsid w:val="00422502"/>
    <w:rsid w:val="00423904"/>
    <w:rsid w:val="00423F19"/>
    <w:rsid w:val="00424612"/>
    <w:rsid w:val="004250B2"/>
    <w:rsid w:val="00425666"/>
    <w:rsid w:val="00425878"/>
    <w:rsid w:val="004261A5"/>
    <w:rsid w:val="004277D0"/>
    <w:rsid w:val="00427F72"/>
    <w:rsid w:val="00430B45"/>
    <w:rsid w:val="00431BAA"/>
    <w:rsid w:val="0043206A"/>
    <w:rsid w:val="0043696F"/>
    <w:rsid w:val="00436A03"/>
    <w:rsid w:val="00441A89"/>
    <w:rsid w:val="004420F1"/>
    <w:rsid w:val="00442101"/>
    <w:rsid w:val="004422E4"/>
    <w:rsid w:val="00444424"/>
    <w:rsid w:val="00444B9C"/>
    <w:rsid w:val="004455D5"/>
    <w:rsid w:val="0044631C"/>
    <w:rsid w:val="00446DE8"/>
    <w:rsid w:val="004500EA"/>
    <w:rsid w:val="004517E8"/>
    <w:rsid w:val="00452159"/>
    <w:rsid w:val="004532C3"/>
    <w:rsid w:val="00454030"/>
    <w:rsid w:val="00456031"/>
    <w:rsid w:val="00456678"/>
    <w:rsid w:val="00456887"/>
    <w:rsid w:val="00457B10"/>
    <w:rsid w:val="00457C93"/>
    <w:rsid w:val="0046450F"/>
    <w:rsid w:val="00465C08"/>
    <w:rsid w:val="00466109"/>
    <w:rsid w:val="004703C4"/>
    <w:rsid w:val="00470F4E"/>
    <w:rsid w:val="00472023"/>
    <w:rsid w:val="004809FC"/>
    <w:rsid w:val="0048109E"/>
    <w:rsid w:val="00481378"/>
    <w:rsid w:val="00481BA0"/>
    <w:rsid w:val="004842A1"/>
    <w:rsid w:val="004861B5"/>
    <w:rsid w:val="004945A8"/>
    <w:rsid w:val="00494B2B"/>
    <w:rsid w:val="00494E22"/>
    <w:rsid w:val="00495C36"/>
    <w:rsid w:val="00496E05"/>
    <w:rsid w:val="00497B0C"/>
    <w:rsid w:val="004A0217"/>
    <w:rsid w:val="004A161F"/>
    <w:rsid w:val="004A48CC"/>
    <w:rsid w:val="004A55BA"/>
    <w:rsid w:val="004A6089"/>
    <w:rsid w:val="004B3E7A"/>
    <w:rsid w:val="004B58D2"/>
    <w:rsid w:val="004B6933"/>
    <w:rsid w:val="004B778C"/>
    <w:rsid w:val="004C349B"/>
    <w:rsid w:val="004C4242"/>
    <w:rsid w:val="004C4578"/>
    <w:rsid w:val="004C46BB"/>
    <w:rsid w:val="004C5768"/>
    <w:rsid w:val="004C6C2C"/>
    <w:rsid w:val="004C77CD"/>
    <w:rsid w:val="004C79C9"/>
    <w:rsid w:val="004C7B99"/>
    <w:rsid w:val="004D1B28"/>
    <w:rsid w:val="004D2E03"/>
    <w:rsid w:val="004D3F9C"/>
    <w:rsid w:val="004D5A85"/>
    <w:rsid w:val="004D6182"/>
    <w:rsid w:val="004E118E"/>
    <w:rsid w:val="004E3715"/>
    <w:rsid w:val="004E56D9"/>
    <w:rsid w:val="004E6776"/>
    <w:rsid w:val="004E6E31"/>
    <w:rsid w:val="004F1408"/>
    <w:rsid w:val="004F1751"/>
    <w:rsid w:val="004F46DA"/>
    <w:rsid w:val="004F5363"/>
    <w:rsid w:val="004F62AD"/>
    <w:rsid w:val="004F7E9B"/>
    <w:rsid w:val="00504BB5"/>
    <w:rsid w:val="00505F5A"/>
    <w:rsid w:val="005064F7"/>
    <w:rsid w:val="005101F7"/>
    <w:rsid w:val="00513544"/>
    <w:rsid w:val="00516BEC"/>
    <w:rsid w:val="005173D6"/>
    <w:rsid w:val="005231F2"/>
    <w:rsid w:val="00525616"/>
    <w:rsid w:val="00525A16"/>
    <w:rsid w:val="00525A5C"/>
    <w:rsid w:val="00525B35"/>
    <w:rsid w:val="0052755F"/>
    <w:rsid w:val="0053082C"/>
    <w:rsid w:val="0053089F"/>
    <w:rsid w:val="005311B7"/>
    <w:rsid w:val="00531D84"/>
    <w:rsid w:val="00533FB1"/>
    <w:rsid w:val="0054156E"/>
    <w:rsid w:val="00541F8B"/>
    <w:rsid w:val="005438F4"/>
    <w:rsid w:val="00543E7D"/>
    <w:rsid w:val="005457DC"/>
    <w:rsid w:val="00545A45"/>
    <w:rsid w:val="00547988"/>
    <w:rsid w:val="005504A0"/>
    <w:rsid w:val="0055401F"/>
    <w:rsid w:val="00554401"/>
    <w:rsid w:val="0055494E"/>
    <w:rsid w:val="00555C51"/>
    <w:rsid w:val="005562DA"/>
    <w:rsid w:val="00556AA3"/>
    <w:rsid w:val="00557FF6"/>
    <w:rsid w:val="00560CAF"/>
    <w:rsid w:val="005616F3"/>
    <w:rsid w:val="00564E79"/>
    <w:rsid w:val="00566071"/>
    <w:rsid w:val="00570ABC"/>
    <w:rsid w:val="00571782"/>
    <w:rsid w:val="00571A90"/>
    <w:rsid w:val="00576B56"/>
    <w:rsid w:val="00577158"/>
    <w:rsid w:val="00577981"/>
    <w:rsid w:val="0057799C"/>
    <w:rsid w:val="00577D14"/>
    <w:rsid w:val="00581621"/>
    <w:rsid w:val="0058214D"/>
    <w:rsid w:val="005863A2"/>
    <w:rsid w:val="00586510"/>
    <w:rsid w:val="00586FF5"/>
    <w:rsid w:val="00587779"/>
    <w:rsid w:val="00587E98"/>
    <w:rsid w:val="00590490"/>
    <w:rsid w:val="005905E1"/>
    <w:rsid w:val="005915AE"/>
    <w:rsid w:val="00591721"/>
    <w:rsid w:val="00594D36"/>
    <w:rsid w:val="005A33DD"/>
    <w:rsid w:val="005A5A1B"/>
    <w:rsid w:val="005A62FF"/>
    <w:rsid w:val="005B0250"/>
    <w:rsid w:val="005B09AC"/>
    <w:rsid w:val="005B1918"/>
    <w:rsid w:val="005B2975"/>
    <w:rsid w:val="005B33B6"/>
    <w:rsid w:val="005B58A0"/>
    <w:rsid w:val="005B58C6"/>
    <w:rsid w:val="005B5D89"/>
    <w:rsid w:val="005B66CF"/>
    <w:rsid w:val="005C040A"/>
    <w:rsid w:val="005C23C2"/>
    <w:rsid w:val="005C3394"/>
    <w:rsid w:val="005D1017"/>
    <w:rsid w:val="005D5CD1"/>
    <w:rsid w:val="005D6B0F"/>
    <w:rsid w:val="005D7E23"/>
    <w:rsid w:val="005E06FB"/>
    <w:rsid w:val="005E16AF"/>
    <w:rsid w:val="005E2D46"/>
    <w:rsid w:val="005E4DDB"/>
    <w:rsid w:val="005E540A"/>
    <w:rsid w:val="005E5880"/>
    <w:rsid w:val="005E6218"/>
    <w:rsid w:val="005E634F"/>
    <w:rsid w:val="005E7E84"/>
    <w:rsid w:val="005F061A"/>
    <w:rsid w:val="005F13DF"/>
    <w:rsid w:val="005F3B05"/>
    <w:rsid w:val="005F5B46"/>
    <w:rsid w:val="006020C2"/>
    <w:rsid w:val="00602CD7"/>
    <w:rsid w:val="006034A2"/>
    <w:rsid w:val="00604F40"/>
    <w:rsid w:val="00607737"/>
    <w:rsid w:val="00611AF0"/>
    <w:rsid w:val="00614E7C"/>
    <w:rsid w:val="00615677"/>
    <w:rsid w:val="00615B9B"/>
    <w:rsid w:val="00616513"/>
    <w:rsid w:val="00617E54"/>
    <w:rsid w:val="00620473"/>
    <w:rsid w:val="00622883"/>
    <w:rsid w:val="0062394A"/>
    <w:rsid w:val="00625C50"/>
    <w:rsid w:val="0062619C"/>
    <w:rsid w:val="00626CE6"/>
    <w:rsid w:val="00634F81"/>
    <w:rsid w:val="006363BC"/>
    <w:rsid w:val="0063745B"/>
    <w:rsid w:val="00637D8F"/>
    <w:rsid w:val="00637E92"/>
    <w:rsid w:val="006417CC"/>
    <w:rsid w:val="00641FF2"/>
    <w:rsid w:val="006432E3"/>
    <w:rsid w:val="00643764"/>
    <w:rsid w:val="00643ACD"/>
    <w:rsid w:val="0064672E"/>
    <w:rsid w:val="006508B7"/>
    <w:rsid w:val="0065233D"/>
    <w:rsid w:val="00653D65"/>
    <w:rsid w:val="00656A59"/>
    <w:rsid w:val="00660CD8"/>
    <w:rsid w:val="006611C1"/>
    <w:rsid w:val="00661B53"/>
    <w:rsid w:val="0066264F"/>
    <w:rsid w:val="006636D8"/>
    <w:rsid w:val="0066490C"/>
    <w:rsid w:val="00665B80"/>
    <w:rsid w:val="00670242"/>
    <w:rsid w:val="00670A77"/>
    <w:rsid w:val="0067211D"/>
    <w:rsid w:val="00674390"/>
    <w:rsid w:val="00674DEE"/>
    <w:rsid w:val="00675B84"/>
    <w:rsid w:val="00676462"/>
    <w:rsid w:val="00677589"/>
    <w:rsid w:val="00677F95"/>
    <w:rsid w:val="00681574"/>
    <w:rsid w:val="00681AE3"/>
    <w:rsid w:val="00682558"/>
    <w:rsid w:val="0068393A"/>
    <w:rsid w:val="00683C4C"/>
    <w:rsid w:val="00684600"/>
    <w:rsid w:val="00684AC8"/>
    <w:rsid w:val="00685550"/>
    <w:rsid w:val="00686D98"/>
    <w:rsid w:val="00687084"/>
    <w:rsid w:val="0068790D"/>
    <w:rsid w:val="006902D2"/>
    <w:rsid w:val="00690612"/>
    <w:rsid w:val="006908B4"/>
    <w:rsid w:val="00690CF2"/>
    <w:rsid w:val="006913E8"/>
    <w:rsid w:val="00692F4D"/>
    <w:rsid w:val="00695D84"/>
    <w:rsid w:val="006A2AAD"/>
    <w:rsid w:val="006A2D74"/>
    <w:rsid w:val="006A2F38"/>
    <w:rsid w:val="006A3747"/>
    <w:rsid w:val="006A49F1"/>
    <w:rsid w:val="006A517E"/>
    <w:rsid w:val="006A5433"/>
    <w:rsid w:val="006A7786"/>
    <w:rsid w:val="006B0BBD"/>
    <w:rsid w:val="006B1062"/>
    <w:rsid w:val="006B15D4"/>
    <w:rsid w:val="006B2074"/>
    <w:rsid w:val="006B3A08"/>
    <w:rsid w:val="006B469B"/>
    <w:rsid w:val="006B7B5E"/>
    <w:rsid w:val="006C30C1"/>
    <w:rsid w:val="006C3F7A"/>
    <w:rsid w:val="006C5415"/>
    <w:rsid w:val="006C54C6"/>
    <w:rsid w:val="006C6029"/>
    <w:rsid w:val="006C62BF"/>
    <w:rsid w:val="006D09EB"/>
    <w:rsid w:val="006D21F0"/>
    <w:rsid w:val="006D2FC6"/>
    <w:rsid w:val="006D32C7"/>
    <w:rsid w:val="006D67F3"/>
    <w:rsid w:val="006E013C"/>
    <w:rsid w:val="006E05C4"/>
    <w:rsid w:val="006E0B78"/>
    <w:rsid w:val="006E105D"/>
    <w:rsid w:val="006E1563"/>
    <w:rsid w:val="006E4B77"/>
    <w:rsid w:val="006E4ECA"/>
    <w:rsid w:val="006F1F66"/>
    <w:rsid w:val="006F1FEB"/>
    <w:rsid w:val="006F703D"/>
    <w:rsid w:val="007004B9"/>
    <w:rsid w:val="00703906"/>
    <w:rsid w:val="00707FA0"/>
    <w:rsid w:val="007116FD"/>
    <w:rsid w:val="00712AE6"/>
    <w:rsid w:val="00714469"/>
    <w:rsid w:val="007144DD"/>
    <w:rsid w:val="00716F7E"/>
    <w:rsid w:val="00720EB5"/>
    <w:rsid w:val="00722B9D"/>
    <w:rsid w:val="00723EEA"/>
    <w:rsid w:val="007271F3"/>
    <w:rsid w:val="00730233"/>
    <w:rsid w:val="00730637"/>
    <w:rsid w:val="00732AA4"/>
    <w:rsid w:val="00734F5D"/>
    <w:rsid w:val="007352E1"/>
    <w:rsid w:val="00735B6B"/>
    <w:rsid w:val="00736BDA"/>
    <w:rsid w:val="0073736C"/>
    <w:rsid w:val="007418F5"/>
    <w:rsid w:val="007420A5"/>
    <w:rsid w:val="00742452"/>
    <w:rsid w:val="00742D4D"/>
    <w:rsid w:val="00750E76"/>
    <w:rsid w:val="00752073"/>
    <w:rsid w:val="00753142"/>
    <w:rsid w:val="00753C33"/>
    <w:rsid w:val="0075419B"/>
    <w:rsid w:val="007542A0"/>
    <w:rsid w:val="00754FC8"/>
    <w:rsid w:val="007566DA"/>
    <w:rsid w:val="0075778B"/>
    <w:rsid w:val="00757AFD"/>
    <w:rsid w:val="00760B60"/>
    <w:rsid w:val="00760F9A"/>
    <w:rsid w:val="007621AB"/>
    <w:rsid w:val="007635CD"/>
    <w:rsid w:val="007637F2"/>
    <w:rsid w:val="0076589B"/>
    <w:rsid w:val="007658DF"/>
    <w:rsid w:val="00766091"/>
    <w:rsid w:val="00766B5F"/>
    <w:rsid w:val="00766C42"/>
    <w:rsid w:val="00766EE0"/>
    <w:rsid w:val="00767E58"/>
    <w:rsid w:val="00770129"/>
    <w:rsid w:val="007708BF"/>
    <w:rsid w:val="00772056"/>
    <w:rsid w:val="00774CE9"/>
    <w:rsid w:val="0077654F"/>
    <w:rsid w:val="00776EA5"/>
    <w:rsid w:val="00777255"/>
    <w:rsid w:val="007772C7"/>
    <w:rsid w:val="00777E06"/>
    <w:rsid w:val="00780007"/>
    <w:rsid w:val="00780FE8"/>
    <w:rsid w:val="0078129F"/>
    <w:rsid w:val="0078685D"/>
    <w:rsid w:val="00786DC5"/>
    <w:rsid w:val="007878F2"/>
    <w:rsid w:val="00787A2B"/>
    <w:rsid w:val="00792023"/>
    <w:rsid w:val="00792A69"/>
    <w:rsid w:val="007933D9"/>
    <w:rsid w:val="00794E57"/>
    <w:rsid w:val="007952D5"/>
    <w:rsid w:val="00795331"/>
    <w:rsid w:val="007A0E4A"/>
    <w:rsid w:val="007A23D2"/>
    <w:rsid w:val="007A3F6A"/>
    <w:rsid w:val="007A4558"/>
    <w:rsid w:val="007A4A48"/>
    <w:rsid w:val="007A4CC6"/>
    <w:rsid w:val="007A6B2F"/>
    <w:rsid w:val="007B019F"/>
    <w:rsid w:val="007B50FC"/>
    <w:rsid w:val="007B540E"/>
    <w:rsid w:val="007B61E5"/>
    <w:rsid w:val="007B7F40"/>
    <w:rsid w:val="007C5A88"/>
    <w:rsid w:val="007C5B33"/>
    <w:rsid w:val="007C73F3"/>
    <w:rsid w:val="007D0D80"/>
    <w:rsid w:val="007D2111"/>
    <w:rsid w:val="007D3380"/>
    <w:rsid w:val="007D4382"/>
    <w:rsid w:val="007D5AED"/>
    <w:rsid w:val="007D70EB"/>
    <w:rsid w:val="007E2573"/>
    <w:rsid w:val="007E5445"/>
    <w:rsid w:val="007E5644"/>
    <w:rsid w:val="007E5AC5"/>
    <w:rsid w:val="007E5F1D"/>
    <w:rsid w:val="007E6058"/>
    <w:rsid w:val="007E68A8"/>
    <w:rsid w:val="007E6DF2"/>
    <w:rsid w:val="007F110B"/>
    <w:rsid w:val="007F1D5D"/>
    <w:rsid w:val="007F2E49"/>
    <w:rsid w:val="007F39F3"/>
    <w:rsid w:val="007F3FDA"/>
    <w:rsid w:val="007F58F8"/>
    <w:rsid w:val="0080074B"/>
    <w:rsid w:val="00800CAB"/>
    <w:rsid w:val="00801A9D"/>
    <w:rsid w:val="00801C22"/>
    <w:rsid w:val="008057CF"/>
    <w:rsid w:val="00805C55"/>
    <w:rsid w:val="0080748A"/>
    <w:rsid w:val="0080748B"/>
    <w:rsid w:val="0081205E"/>
    <w:rsid w:val="00813245"/>
    <w:rsid w:val="00813FCB"/>
    <w:rsid w:val="008140DD"/>
    <w:rsid w:val="0081668B"/>
    <w:rsid w:val="00816B61"/>
    <w:rsid w:val="00816F87"/>
    <w:rsid w:val="0082060F"/>
    <w:rsid w:val="008237D6"/>
    <w:rsid w:val="0082526B"/>
    <w:rsid w:val="008253B3"/>
    <w:rsid w:val="0082541D"/>
    <w:rsid w:val="008261A9"/>
    <w:rsid w:val="008262AB"/>
    <w:rsid w:val="00826527"/>
    <w:rsid w:val="00827FE4"/>
    <w:rsid w:val="00833B12"/>
    <w:rsid w:val="00835969"/>
    <w:rsid w:val="00835C44"/>
    <w:rsid w:val="00836850"/>
    <w:rsid w:val="00836BA5"/>
    <w:rsid w:val="00836E9E"/>
    <w:rsid w:val="008423E7"/>
    <w:rsid w:val="00842EBC"/>
    <w:rsid w:val="00843199"/>
    <w:rsid w:val="008456FD"/>
    <w:rsid w:val="008460FC"/>
    <w:rsid w:val="008465C3"/>
    <w:rsid w:val="00851874"/>
    <w:rsid w:val="0085231B"/>
    <w:rsid w:val="00861A8A"/>
    <w:rsid w:val="008630C7"/>
    <w:rsid w:val="008635AF"/>
    <w:rsid w:val="008669FF"/>
    <w:rsid w:val="008673B7"/>
    <w:rsid w:val="00867577"/>
    <w:rsid w:val="00870064"/>
    <w:rsid w:val="008707FC"/>
    <w:rsid w:val="00870E68"/>
    <w:rsid w:val="008722B8"/>
    <w:rsid w:val="008728F8"/>
    <w:rsid w:val="00872CFB"/>
    <w:rsid w:val="0087616A"/>
    <w:rsid w:val="00876278"/>
    <w:rsid w:val="0087705C"/>
    <w:rsid w:val="00877B38"/>
    <w:rsid w:val="00884C02"/>
    <w:rsid w:val="00884FEC"/>
    <w:rsid w:val="00885DE4"/>
    <w:rsid w:val="00892178"/>
    <w:rsid w:val="008924C7"/>
    <w:rsid w:val="00894410"/>
    <w:rsid w:val="00895A59"/>
    <w:rsid w:val="00895E9F"/>
    <w:rsid w:val="00896EAF"/>
    <w:rsid w:val="008A1005"/>
    <w:rsid w:val="008A2A9B"/>
    <w:rsid w:val="008A56A4"/>
    <w:rsid w:val="008A6394"/>
    <w:rsid w:val="008A7B12"/>
    <w:rsid w:val="008A7D48"/>
    <w:rsid w:val="008B0025"/>
    <w:rsid w:val="008B2041"/>
    <w:rsid w:val="008B2580"/>
    <w:rsid w:val="008B3062"/>
    <w:rsid w:val="008B4F7C"/>
    <w:rsid w:val="008B51AE"/>
    <w:rsid w:val="008B535F"/>
    <w:rsid w:val="008B5B5A"/>
    <w:rsid w:val="008C0EDE"/>
    <w:rsid w:val="008C2727"/>
    <w:rsid w:val="008C3BEA"/>
    <w:rsid w:val="008C440A"/>
    <w:rsid w:val="008C78B8"/>
    <w:rsid w:val="008D1562"/>
    <w:rsid w:val="008D2802"/>
    <w:rsid w:val="008D347D"/>
    <w:rsid w:val="008D4BB5"/>
    <w:rsid w:val="008D4E30"/>
    <w:rsid w:val="008D6F71"/>
    <w:rsid w:val="008D756F"/>
    <w:rsid w:val="008E15FB"/>
    <w:rsid w:val="008E2238"/>
    <w:rsid w:val="008E255C"/>
    <w:rsid w:val="008E3D8C"/>
    <w:rsid w:val="008E6A0C"/>
    <w:rsid w:val="008F0158"/>
    <w:rsid w:val="008F0375"/>
    <w:rsid w:val="008F2493"/>
    <w:rsid w:val="008F4CAE"/>
    <w:rsid w:val="008F5543"/>
    <w:rsid w:val="008F751F"/>
    <w:rsid w:val="00900895"/>
    <w:rsid w:val="00903295"/>
    <w:rsid w:val="009044B2"/>
    <w:rsid w:val="00905213"/>
    <w:rsid w:val="0090763A"/>
    <w:rsid w:val="009079A4"/>
    <w:rsid w:val="00910236"/>
    <w:rsid w:val="00910259"/>
    <w:rsid w:val="0091236F"/>
    <w:rsid w:val="00912F7C"/>
    <w:rsid w:val="00913529"/>
    <w:rsid w:val="00913C33"/>
    <w:rsid w:val="00915A88"/>
    <w:rsid w:val="00916486"/>
    <w:rsid w:val="0091747B"/>
    <w:rsid w:val="009242F6"/>
    <w:rsid w:val="00927D75"/>
    <w:rsid w:val="009305BE"/>
    <w:rsid w:val="00932AEF"/>
    <w:rsid w:val="009345F6"/>
    <w:rsid w:val="00937EF6"/>
    <w:rsid w:val="00940185"/>
    <w:rsid w:val="0094023E"/>
    <w:rsid w:val="00940F27"/>
    <w:rsid w:val="00942349"/>
    <w:rsid w:val="0094263C"/>
    <w:rsid w:val="00944380"/>
    <w:rsid w:val="009449CA"/>
    <w:rsid w:val="00944AE2"/>
    <w:rsid w:val="00945176"/>
    <w:rsid w:val="00946A22"/>
    <w:rsid w:val="00947FF3"/>
    <w:rsid w:val="00950218"/>
    <w:rsid w:val="009503D3"/>
    <w:rsid w:val="0095151D"/>
    <w:rsid w:val="00951C1F"/>
    <w:rsid w:val="009528D3"/>
    <w:rsid w:val="0095312D"/>
    <w:rsid w:val="00953CAA"/>
    <w:rsid w:val="00953D03"/>
    <w:rsid w:val="00954AFC"/>
    <w:rsid w:val="009553BD"/>
    <w:rsid w:val="009571EB"/>
    <w:rsid w:val="009608E9"/>
    <w:rsid w:val="00962E19"/>
    <w:rsid w:val="00965058"/>
    <w:rsid w:val="009663A0"/>
    <w:rsid w:val="00967E7E"/>
    <w:rsid w:val="00970939"/>
    <w:rsid w:val="00971A5D"/>
    <w:rsid w:val="00971DEF"/>
    <w:rsid w:val="00972A43"/>
    <w:rsid w:val="009734EA"/>
    <w:rsid w:val="00976D05"/>
    <w:rsid w:val="009770E4"/>
    <w:rsid w:val="00977DFB"/>
    <w:rsid w:val="00980660"/>
    <w:rsid w:val="00980CBC"/>
    <w:rsid w:val="009815BB"/>
    <w:rsid w:val="00981C47"/>
    <w:rsid w:val="00983A8B"/>
    <w:rsid w:val="0098440A"/>
    <w:rsid w:val="0098762C"/>
    <w:rsid w:val="009903B6"/>
    <w:rsid w:val="00990A6A"/>
    <w:rsid w:val="00990C81"/>
    <w:rsid w:val="009918A1"/>
    <w:rsid w:val="00995405"/>
    <w:rsid w:val="009A0FD5"/>
    <w:rsid w:val="009A2360"/>
    <w:rsid w:val="009A663C"/>
    <w:rsid w:val="009B022F"/>
    <w:rsid w:val="009B0D3D"/>
    <w:rsid w:val="009B2DBD"/>
    <w:rsid w:val="009B3637"/>
    <w:rsid w:val="009B4DFE"/>
    <w:rsid w:val="009B4EDB"/>
    <w:rsid w:val="009B5957"/>
    <w:rsid w:val="009B5E1A"/>
    <w:rsid w:val="009B69B9"/>
    <w:rsid w:val="009B772D"/>
    <w:rsid w:val="009C2048"/>
    <w:rsid w:val="009C3CAB"/>
    <w:rsid w:val="009C3F9B"/>
    <w:rsid w:val="009C52F4"/>
    <w:rsid w:val="009C54A4"/>
    <w:rsid w:val="009D0400"/>
    <w:rsid w:val="009D25FC"/>
    <w:rsid w:val="009D4A43"/>
    <w:rsid w:val="009E076C"/>
    <w:rsid w:val="009E36BB"/>
    <w:rsid w:val="009E398C"/>
    <w:rsid w:val="009E617F"/>
    <w:rsid w:val="009E7A2B"/>
    <w:rsid w:val="009F1C24"/>
    <w:rsid w:val="009F383A"/>
    <w:rsid w:val="009F44E0"/>
    <w:rsid w:val="009F47D4"/>
    <w:rsid w:val="009F5E16"/>
    <w:rsid w:val="009F6CAC"/>
    <w:rsid w:val="009F755F"/>
    <w:rsid w:val="00A00157"/>
    <w:rsid w:val="00A0452F"/>
    <w:rsid w:val="00A17F89"/>
    <w:rsid w:val="00A227A9"/>
    <w:rsid w:val="00A25035"/>
    <w:rsid w:val="00A256E9"/>
    <w:rsid w:val="00A2796A"/>
    <w:rsid w:val="00A31236"/>
    <w:rsid w:val="00A31FF8"/>
    <w:rsid w:val="00A32098"/>
    <w:rsid w:val="00A328BB"/>
    <w:rsid w:val="00A32F6E"/>
    <w:rsid w:val="00A3410B"/>
    <w:rsid w:val="00A35429"/>
    <w:rsid w:val="00A35B94"/>
    <w:rsid w:val="00A35BCD"/>
    <w:rsid w:val="00A37042"/>
    <w:rsid w:val="00A37364"/>
    <w:rsid w:val="00A40F62"/>
    <w:rsid w:val="00A421DC"/>
    <w:rsid w:val="00A444A0"/>
    <w:rsid w:val="00A445CA"/>
    <w:rsid w:val="00A44ADB"/>
    <w:rsid w:val="00A4633F"/>
    <w:rsid w:val="00A46ADA"/>
    <w:rsid w:val="00A51546"/>
    <w:rsid w:val="00A53905"/>
    <w:rsid w:val="00A53E77"/>
    <w:rsid w:val="00A54268"/>
    <w:rsid w:val="00A547C9"/>
    <w:rsid w:val="00A5575B"/>
    <w:rsid w:val="00A5799C"/>
    <w:rsid w:val="00A60B5B"/>
    <w:rsid w:val="00A60EA2"/>
    <w:rsid w:val="00A60EE0"/>
    <w:rsid w:val="00A610C2"/>
    <w:rsid w:val="00A6120C"/>
    <w:rsid w:val="00A61EA1"/>
    <w:rsid w:val="00A62734"/>
    <w:rsid w:val="00A63454"/>
    <w:rsid w:val="00A63C6C"/>
    <w:rsid w:val="00A64AC5"/>
    <w:rsid w:val="00A65396"/>
    <w:rsid w:val="00A658CB"/>
    <w:rsid w:val="00A67244"/>
    <w:rsid w:val="00A705EA"/>
    <w:rsid w:val="00A70DFB"/>
    <w:rsid w:val="00A71C48"/>
    <w:rsid w:val="00A72510"/>
    <w:rsid w:val="00A72F81"/>
    <w:rsid w:val="00A734FA"/>
    <w:rsid w:val="00A76818"/>
    <w:rsid w:val="00A76D28"/>
    <w:rsid w:val="00A80880"/>
    <w:rsid w:val="00A80EF2"/>
    <w:rsid w:val="00A81A72"/>
    <w:rsid w:val="00A81D62"/>
    <w:rsid w:val="00A8214C"/>
    <w:rsid w:val="00A84E25"/>
    <w:rsid w:val="00A8572F"/>
    <w:rsid w:val="00A86182"/>
    <w:rsid w:val="00A86D28"/>
    <w:rsid w:val="00A87475"/>
    <w:rsid w:val="00A9099F"/>
    <w:rsid w:val="00A912B8"/>
    <w:rsid w:val="00A915B1"/>
    <w:rsid w:val="00A940B4"/>
    <w:rsid w:val="00A95935"/>
    <w:rsid w:val="00A97C6D"/>
    <w:rsid w:val="00AA0DD8"/>
    <w:rsid w:val="00AA1072"/>
    <w:rsid w:val="00AA70BC"/>
    <w:rsid w:val="00AB10AD"/>
    <w:rsid w:val="00AB1386"/>
    <w:rsid w:val="00AB191D"/>
    <w:rsid w:val="00AB294A"/>
    <w:rsid w:val="00AB2D72"/>
    <w:rsid w:val="00AB4EEB"/>
    <w:rsid w:val="00AB5CA0"/>
    <w:rsid w:val="00AB5FF6"/>
    <w:rsid w:val="00AB65DD"/>
    <w:rsid w:val="00AB6E4E"/>
    <w:rsid w:val="00AB6FA0"/>
    <w:rsid w:val="00AB70DE"/>
    <w:rsid w:val="00AC09CF"/>
    <w:rsid w:val="00AC35F6"/>
    <w:rsid w:val="00AC4091"/>
    <w:rsid w:val="00AC4E47"/>
    <w:rsid w:val="00AC675E"/>
    <w:rsid w:val="00AD14DF"/>
    <w:rsid w:val="00AD1C4D"/>
    <w:rsid w:val="00AD2AD2"/>
    <w:rsid w:val="00AD2E1E"/>
    <w:rsid w:val="00AD4D4A"/>
    <w:rsid w:val="00AD4DB7"/>
    <w:rsid w:val="00AD50B0"/>
    <w:rsid w:val="00AD54AE"/>
    <w:rsid w:val="00AD56F7"/>
    <w:rsid w:val="00AD662C"/>
    <w:rsid w:val="00AD701B"/>
    <w:rsid w:val="00AE35A6"/>
    <w:rsid w:val="00AE40A8"/>
    <w:rsid w:val="00AE4771"/>
    <w:rsid w:val="00AE4A02"/>
    <w:rsid w:val="00AE603D"/>
    <w:rsid w:val="00AF0DA4"/>
    <w:rsid w:val="00AF2AC7"/>
    <w:rsid w:val="00AF3789"/>
    <w:rsid w:val="00AF3D76"/>
    <w:rsid w:val="00AF421B"/>
    <w:rsid w:val="00AF7096"/>
    <w:rsid w:val="00AF70E0"/>
    <w:rsid w:val="00AF75F2"/>
    <w:rsid w:val="00B002F0"/>
    <w:rsid w:val="00B017D8"/>
    <w:rsid w:val="00B0369E"/>
    <w:rsid w:val="00B062B8"/>
    <w:rsid w:val="00B066BE"/>
    <w:rsid w:val="00B0759A"/>
    <w:rsid w:val="00B11ED3"/>
    <w:rsid w:val="00B13224"/>
    <w:rsid w:val="00B14E44"/>
    <w:rsid w:val="00B16189"/>
    <w:rsid w:val="00B166AF"/>
    <w:rsid w:val="00B171AD"/>
    <w:rsid w:val="00B20ECA"/>
    <w:rsid w:val="00B2250F"/>
    <w:rsid w:val="00B255EE"/>
    <w:rsid w:val="00B26B96"/>
    <w:rsid w:val="00B27C69"/>
    <w:rsid w:val="00B30824"/>
    <w:rsid w:val="00B3342D"/>
    <w:rsid w:val="00B3799A"/>
    <w:rsid w:val="00B40BC7"/>
    <w:rsid w:val="00B40CE6"/>
    <w:rsid w:val="00B4273D"/>
    <w:rsid w:val="00B44A1A"/>
    <w:rsid w:val="00B44FD1"/>
    <w:rsid w:val="00B459AB"/>
    <w:rsid w:val="00B46BC6"/>
    <w:rsid w:val="00B46EB6"/>
    <w:rsid w:val="00B46F06"/>
    <w:rsid w:val="00B50177"/>
    <w:rsid w:val="00B5106A"/>
    <w:rsid w:val="00B51BAA"/>
    <w:rsid w:val="00B5361C"/>
    <w:rsid w:val="00B53644"/>
    <w:rsid w:val="00B53F80"/>
    <w:rsid w:val="00B55F43"/>
    <w:rsid w:val="00B578B0"/>
    <w:rsid w:val="00B60162"/>
    <w:rsid w:val="00B61E3D"/>
    <w:rsid w:val="00B62E98"/>
    <w:rsid w:val="00B63960"/>
    <w:rsid w:val="00B65B2A"/>
    <w:rsid w:val="00B6676B"/>
    <w:rsid w:val="00B70158"/>
    <w:rsid w:val="00B7038C"/>
    <w:rsid w:val="00B73C3F"/>
    <w:rsid w:val="00B74DBD"/>
    <w:rsid w:val="00B751AF"/>
    <w:rsid w:val="00B763E1"/>
    <w:rsid w:val="00B775DF"/>
    <w:rsid w:val="00B8194A"/>
    <w:rsid w:val="00B82DAB"/>
    <w:rsid w:val="00B830DD"/>
    <w:rsid w:val="00B839D1"/>
    <w:rsid w:val="00B84AD5"/>
    <w:rsid w:val="00B84D4E"/>
    <w:rsid w:val="00B87176"/>
    <w:rsid w:val="00B91120"/>
    <w:rsid w:val="00B91871"/>
    <w:rsid w:val="00B91B3D"/>
    <w:rsid w:val="00B91E04"/>
    <w:rsid w:val="00B9320D"/>
    <w:rsid w:val="00B95FB2"/>
    <w:rsid w:val="00BA432F"/>
    <w:rsid w:val="00BA6FDC"/>
    <w:rsid w:val="00BA73D1"/>
    <w:rsid w:val="00BA7CD5"/>
    <w:rsid w:val="00BA7F4E"/>
    <w:rsid w:val="00BB10CE"/>
    <w:rsid w:val="00BB1C21"/>
    <w:rsid w:val="00BB2812"/>
    <w:rsid w:val="00BB3930"/>
    <w:rsid w:val="00BB53F3"/>
    <w:rsid w:val="00BB64A1"/>
    <w:rsid w:val="00BB6E2D"/>
    <w:rsid w:val="00BB76D3"/>
    <w:rsid w:val="00BB798F"/>
    <w:rsid w:val="00BB7D1C"/>
    <w:rsid w:val="00BC2D42"/>
    <w:rsid w:val="00BC2EB7"/>
    <w:rsid w:val="00BC5C79"/>
    <w:rsid w:val="00BC647D"/>
    <w:rsid w:val="00BE2402"/>
    <w:rsid w:val="00BE2E2E"/>
    <w:rsid w:val="00BE3F28"/>
    <w:rsid w:val="00BE44A5"/>
    <w:rsid w:val="00BE4BC0"/>
    <w:rsid w:val="00BE5CB1"/>
    <w:rsid w:val="00BE5FAC"/>
    <w:rsid w:val="00BE6165"/>
    <w:rsid w:val="00BE66C7"/>
    <w:rsid w:val="00BE7FF4"/>
    <w:rsid w:val="00BF0265"/>
    <w:rsid w:val="00BF07CA"/>
    <w:rsid w:val="00BF1282"/>
    <w:rsid w:val="00BF201D"/>
    <w:rsid w:val="00BF2161"/>
    <w:rsid w:val="00BF217D"/>
    <w:rsid w:val="00BF297F"/>
    <w:rsid w:val="00BF30A8"/>
    <w:rsid w:val="00BF3FFC"/>
    <w:rsid w:val="00BF71C4"/>
    <w:rsid w:val="00BF7792"/>
    <w:rsid w:val="00C013CC"/>
    <w:rsid w:val="00C014FB"/>
    <w:rsid w:val="00C02342"/>
    <w:rsid w:val="00C0780F"/>
    <w:rsid w:val="00C10571"/>
    <w:rsid w:val="00C10C2F"/>
    <w:rsid w:val="00C11F1E"/>
    <w:rsid w:val="00C1212E"/>
    <w:rsid w:val="00C125FB"/>
    <w:rsid w:val="00C12B16"/>
    <w:rsid w:val="00C138AC"/>
    <w:rsid w:val="00C164BB"/>
    <w:rsid w:val="00C1718D"/>
    <w:rsid w:val="00C20817"/>
    <w:rsid w:val="00C217D5"/>
    <w:rsid w:val="00C21A42"/>
    <w:rsid w:val="00C242F0"/>
    <w:rsid w:val="00C26B0F"/>
    <w:rsid w:val="00C2781B"/>
    <w:rsid w:val="00C27838"/>
    <w:rsid w:val="00C312FC"/>
    <w:rsid w:val="00C31324"/>
    <w:rsid w:val="00C31C44"/>
    <w:rsid w:val="00C34F16"/>
    <w:rsid w:val="00C361F2"/>
    <w:rsid w:val="00C36519"/>
    <w:rsid w:val="00C3653F"/>
    <w:rsid w:val="00C37B93"/>
    <w:rsid w:val="00C418B6"/>
    <w:rsid w:val="00C43979"/>
    <w:rsid w:val="00C46584"/>
    <w:rsid w:val="00C4719B"/>
    <w:rsid w:val="00C47BDB"/>
    <w:rsid w:val="00C54D17"/>
    <w:rsid w:val="00C55725"/>
    <w:rsid w:val="00C55FB7"/>
    <w:rsid w:val="00C57739"/>
    <w:rsid w:val="00C57E8E"/>
    <w:rsid w:val="00C617A4"/>
    <w:rsid w:val="00C65978"/>
    <w:rsid w:val="00C65AD4"/>
    <w:rsid w:val="00C70FCE"/>
    <w:rsid w:val="00C71894"/>
    <w:rsid w:val="00C721F1"/>
    <w:rsid w:val="00C7329A"/>
    <w:rsid w:val="00C73DF8"/>
    <w:rsid w:val="00C751AA"/>
    <w:rsid w:val="00C75D84"/>
    <w:rsid w:val="00C7694A"/>
    <w:rsid w:val="00C77750"/>
    <w:rsid w:val="00C80AE1"/>
    <w:rsid w:val="00C80C32"/>
    <w:rsid w:val="00C825EA"/>
    <w:rsid w:val="00C82B8E"/>
    <w:rsid w:val="00C83DD7"/>
    <w:rsid w:val="00C8415B"/>
    <w:rsid w:val="00C84ECB"/>
    <w:rsid w:val="00C8596C"/>
    <w:rsid w:val="00C85F16"/>
    <w:rsid w:val="00C9187C"/>
    <w:rsid w:val="00C935BD"/>
    <w:rsid w:val="00C936D3"/>
    <w:rsid w:val="00C97CFE"/>
    <w:rsid w:val="00CA023E"/>
    <w:rsid w:val="00CA0CD6"/>
    <w:rsid w:val="00CA1AE7"/>
    <w:rsid w:val="00CA2F57"/>
    <w:rsid w:val="00CA7B11"/>
    <w:rsid w:val="00CA7F42"/>
    <w:rsid w:val="00CB07EA"/>
    <w:rsid w:val="00CB177B"/>
    <w:rsid w:val="00CB252C"/>
    <w:rsid w:val="00CB6A8B"/>
    <w:rsid w:val="00CB74DB"/>
    <w:rsid w:val="00CC08C9"/>
    <w:rsid w:val="00CC0B9E"/>
    <w:rsid w:val="00CC2543"/>
    <w:rsid w:val="00CC2BDE"/>
    <w:rsid w:val="00CC376B"/>
    <w:rsid w:val="00CC3B0E"/>
    <w:rsid w:val="00CC43ED"/>
    <w:rsid w:val="00CC6134"/>
    <w:rsid w:val="00CC76D7"/>
    <w:rsid w:val="00CD0360"/>
    <w:rsid w:val="00CD2E70"/>
    <w:rsid w:val="00CD5B19"/>
    <w:rsid w:val="00CD5CC2"/>
    <w:rsid w:val="00CD5CC7"/>
    <w:rsid w:val="00CD6C3E"/>
    <w:rsid w:val="00CD73DA"/>
    <w:rsid w:val="00CD7CD0"/>
    <w:rsid w:val="00CD7F54"/>
    <w:rsid w:val="00CE0280"/>
    <w:rsid w:val="00CE0810"/>
    <w:rsid w:val="00CE20F9"/>
    <w:rsid w:val="00CE2BD9"/>
    <w:rsid w:val="00CE2CCF"/>
    <w:rsid w:val="00CE36C2"/>
    <w:rsid w:val="00CE4195"/>
    <w:rsid w:val="00CE68A9"/>
    <w:rsid w:val="00CF17BA"/>
    <w:rsid w:val="00CF303C"/>
    <w:rsid w:val="00CF3735"/>
    <w:rsid w:val="00CF64E1"/>
    <w:rsid w:val="00D014D1"/>
    <w:rsid w:val="00D01C10"/>
    <w:rsid w:val="00D02C34"/>
    <w:rsid w:val="00D03652"/>
    <w:rsid w:val="00D03A83"/>
    <w:rsid w:val="00D044EB"/>
    <w:rsid w:val="00D0453B"/>
    <w:rsid w:val="00D04F7E"/>
    <w:rsid w:val="00D04F8F"/>
    <w:rsid w:val="00D07836"/>
    <w:rsid w:val="00D10771"/>
    <w:rsid w:val="00D11057"/>
    <w:rsid w:val="00D11465"/>
    <w:rsid w:val="00D13EA6"/>
    <w:rsid w:val="00D15025"/>
    <w:rsid w:val="00D154A3"/>
    <w:rsid w:val="00D15EDE"/>
    <w:rsid w:val="00D167D0"/>
    <w:rsid w:val="00D202EA"/>
    <w:rsid w:val="00D20549"/>
    <w:rsid w:val="00D22240"/>
    <w:rsid w:val="00D241B0"/>
    <w:rsid w:val="00D2495D"/>
    <w:rsid w:val="00D26D6D"/>
    <w:rsid w:val="00D365E6"/>
    <w:rsid w:val="00D402F9"/>
    <w:rsid w:val="00D41845"/>
    <w:rsid w:val="00D42C92"/>
    <w:rsid w:val="00D43BAF"/>
    <w:rsid w:val="00D4625E"/>
    <w:rsid w:val="00D51F7C"/>
    <w:rsid w:val="00D52326"/>
    <w:rsid w:val="00D52801"/>
    <w:rsid w:val="00D5481A"/>
    <w:rsid w:val="00D550FC"/>
    <w:rsid w:val="00D552E1"/>
    <w:rsid w:val="00D55849"/>
    <w:rsid w:val="00D57A5F"/>
    <w:rsid w:val="00D6322E"/>
    <w:rsid w:val="00D639AA"/>
    <w:rsid w:val="00D63CF2"/>
    <w:rsid w:val="00D63DBE"/>
    <w:rsid w:val="00D66B8B"/>
    <w:rsid w:val="00D72BEC"/>
    <w:rsid w:val="00D74E2A"/>
    <w:rsid w:val="00D750BC"/>
    <w:rsid w:val="00D76328"/>
    <w:rsid w:val="00D80C18"/>
    <w:rsid w:val="00D8308A"/>
    <w:rsid w:val="00D83F36"/>
    <w:rsid w:val="00D86F26"/>
    <w:rsid w:val="00D87480"/>
    <w:rsid w:val="00D87CB3"/>
    <w:rsid w:val="00D93C63"/>
    <w:rsid w:val="00D9486F"/>
    <w:rsid w:val="00D95B7A"/>
    <w:rsid w:val="00D9651B"/>
    <w:rsid w:val="00D96BB6"/>
    <w:rsid w:val="00D96FE4"/>
    <w:rsid w:val="00DA565F"/>
    <w:rsid w:val="00DA5EEA"/>
    <w:rsid w:val="00DA732C"/>
    <w:rsid w:val="00DB05CD"/>
    <w:rsid w:val="00DB114B"/>
    <w:rsid w:val="00DB1CFB"/>
    <w:rsid w:val="00DB26A7"/>
    <w:rsid w:val="00DB2B91"/>
    <w:rsid w:val="00DB2E87"/>
    <w:rsid w:val="00DB4172"/>
    <w:rsid w:val="00DB4A00"/>
    <w:rsid w:val="00DB5475"/>
    <w:rsid w:val="00DB66C3"/>
    <w:rsid w:val="00DB788B"/>
    <w:rsid w:val="00DC0AED"/>
    <w:rsid w:val="00DC4217"/>
    <w:rsid w:val="00DC42A0"/>
    <w:rsid w:val="00DC47FE"/>
    <w:rsid w:val="00DC799B"/>
    <w:rsid w:val="00DC7EFE"/>
    <w:rsid w:val="00DD0D1C"/>
    <w:rsid w:val="00DD18B6"/>
    <w:rsid w:val="00DD247C"/>
    <w:rsid w:val="00DD45A1"/>
    <w:rsid w:val="00DD4A14"/>
    <w:rsid w:val="00DD4A96"/>
    <w:rsid w:val="00DD4AB2"/>
    <w:rsid w:val="00DD4C91"/>
    <w:rsid w:val="00DD4D52"/>
    <w:rsid w:val="00DD5000"/>
    <w:rsid w:val="00DD50B4"/>
    <w:rsid w:val="00DD5DC1"/>
    <w:rsid w:val="00DD7134"/>
    <w:rsid w:val="00DD7D03"/>
    <w:rsid w:val="00DE530C"/>
    <w:rsid w:val="00DE58A4"/>
    <w:rsid w:val="00DE7364"/>
    <w:rsid w:val="00DE78CE"/>
    <w:rsid w:val="00DF1BEC"/>
    <w:rsid w:val="00DF3A3C"/>
    <w:rsid w:val="00DF41EC"/>
    <w:rsid w:val="00DF5481"/>
    <w:rsid w:val="00DF59DE"/>
    <w:rsid w:val="00DF5E68"/>
    <w:rsid w:val="00DF6D3A"/>
    <w:rsid w:val="00DF794F"/>
    <w:rsid w:val="00E02D57"/>
    <w:rsid w:val="00E03AE8"/>
    <w:rsid w:val="00E0661B"/>
    <w:rsid w:val="00E0714A"/>
    <w:rsid w:val="00E0714D"/>
    <w:rsid w:val="00E07578"/>
    <w:rsid w:val="00E07CFA"/>
    <w:rsid w:val="00E10ED6"/>
    <w:rsid w:val="00E12F02"/>
    <w:rsid w:val="00E14F6F"/>
    <w:rsid w:val="00E15B14"/>
    <w:rsid w:val="00E2387E"/>
    <w:rsid w:val="00E2582F"/>
    <w:rsid w:val="00E25D62"/>
    <w:rsid w:val="00E27D20"/>
    <w:rsid w:val="00E30F2F"/>
    <w:rsid w:val="00E30F43"/>
    <w:rsid w:val="00E31379"/>
    <w:rsid w:val="00E323D8"/>
    <w:rsid w:val="00E32535"/>
    <w:rsid w:val="00E371F8"/>
    <w:rsid w:val="00E37389"/>
    <w:rsid w:val="00E379B7"/>
    <w:rsid w:val="00E403C8"/>
    <w:rsid w:val="00E41907"/>
    <w:rsid w:val="00E41C23"/>
    <w:rsid w:val="00E431FB"/>
    <w:rsid w:val="00E443AF"/>
    <w:rsid w:val="00E4440E"/>
    <w:rsid w:val="00E45D32"/>
    <w:rsid w:val="00E46B96"/>
    <w:rsid w:val="00E50E09"/>
    <w:rsid w:val="00E51746"/>
    <w:rsid w:val="00E525BD"/>
    <w:rsid w:val="00E52874"/>
    <w:rsid w:val="00E53434"/>
    <w:rsid w:val="00E5372B"/>
    <w:rsid w:val="00E53D25"/>
    <w:rsid w:val="00E5420A"/>
    <w:rsid w:val="00E542FF"/>
    <w:rsid w:val="00E55238"/>
    <w:rsid w:val="00E61FA9"/>
    <w:rsid w:val="00E6429C"/>
    <w:rsid w:val="00E759EC"/>
    <w:rsid w:val="00E76D0B"/>
    <w:rsid w:val="00E77105"/>
    <w:rsid w:val="00E77C43"/>
    <w:rsid w:val="00E80D31"/>
    <w:rsid w:val="00E81546"/>
    <w:rsid w:val="00E823FB"/>
    <w:rsid w:val="00E83029"/>
    <w:rsid w:val="00E83620"/>
    <w:rsid w:val="00E83757"/>
    <w:rsid w:val="00E85333"/>
    <w:rsid w:val="00E859BB"/>
    <w:rsid w:val="00E8649A"/>
    <w:rsid w:val="00E87CC8"/>
    <w:rsid w:val="00E91D5D"/>
    <w:rsid w:val="00E932FC"/>
    <w:rsid w:val="00E9382D"/>
    <w:rsid w:val="00E94543"/>
    <w:rsid w:val="00E96553"/>
    <w:rsid w:val="00E96E12"/>
    <w:rsid w:val="00E97AEE"/>
    <w:rsid w:val="00EA20B8"/>
    <w:rsid w:val="00EA3471"/>
    <w:rsid w:val="00EA3D04"/>
    <w:rsid w:val="00EA3E32"/>
    <w:rsid w:val="00EA48B6"/>
    <w:rsid w:val="00EA48DB"/>
    <w:rsid w:val="00EA63D5"/>
    <w:rsid w:val="00EB0A5D"/>
    <w:rsid w:val="00EB1141"/>
    <w:rsid w:val="00EB14F0"/>
    <w:rsid w:val="00EB1678"/>
    <w:rsid w:val="00EB18A2"/>
    <w:rsid w:val="00EB2348"/>
    <w:rsid w:val="00EB2872"/>
    <w:rsid w:val="00EB4AD2"/>
    <w:rsid w:val="00EB5944"/>
    <w:rsid w:val="00EB5E21"/>
    <w:rsid w:val="00EC224A"/>
    <w:rsid w:val="00EC5936"/>
    <w:rsid w:val="00EC5A2C"/>
    <w:rsid w:val="00EC7844"/>
    <w:rsid w:val="00ED2237"/>
    <w:rsid w:val="00ED309E"/>
    <w:rsid w:val="00ED7487"/>
    <w:rsid w:val="00EE07FA"/>
    <w:rsid w:val="00EE20EB"/>
    <w:rsid w:val="00EE2C09"/>
    <w:rsid w:val="00EE3108"/>
    <w:rsid w:val="00EE3941"/>
    <w:rsid w:val="00EE4A2D"/>
    <w:rsid w:val="00EE6296"/>
    <w:rsid w:val="00EE7926"/>
    <w:rsid w:val="00EE7A8D"/>
    <w:rsid w:val="00EF177F"/>
    <w:rsid w:val="00EF1B09"/>
    <w:rsid w:val="00EF27F5"/>
    <w:rsid w:val="00EF36AC"/>
    <w:rsid w:val="00EF4AC6"/>
    <w:rsid w:val="00F04FE6"/>
    <w:rsid w:val="00F06860"/>
    <w:rsid w:val="00F10A83"/>
    <w:rsid w:val="00F11CAA"/>
    <w:rsid w:val="00F122C1"/>
    <w:rsid w:val="00F1256D"/>
    <w:rsid w:val="00F14165"/>
    <w:rsid w:val="00F14CE2"/>
    <w:rsid w:val="00F178C2"/>
    <w:rsid w:val="00F22631"/>
    <w:rsid w:val="00F23439"/>
    <w:rsid w:val="00F24A1E"/>
    <w:rsid w:val="00F253DD"/>
    <w:rsid w:val="00F26AF1"/>
    <w:rsid w:val="00F27AB1"/>
    <w:rsid w:val="00F307FB"/>
    <w:rsid w:val="00F30AA3"/>
    <w:rsid w:val="00F3146D"/>
    <w:rsid w:val="00F3420F"/>
    <w:rsid w:val="00F36F32"/>
    <w:rsid w:val="00F37A70"/>
    <w:rsid w:val="00F40D00"/>
    <w:rsid w:val="00F454D3"/>
    <w:rsid w:val="00F50941"/>
    <w:rsid w:val="00F50C56"/>
    <w:rsid w:val="00F52CB9"/>
    <w:rsid w:val="00F5343C"/>
    <w:rsid w:val="00F53D5D"/>
    <w:rsid w:val="00F53F8A"/>
    <w:rsid w:val="00F543E4"/>
    <w:rsid w:val="00F55784"/>
    <w:rsid w:val="00F55B2E"/>
    <w:rsid w:val="00F56EA6"/>
    <w:rsid w:val="00F60A06"/>
    <w:rsid w:val="00F6741B"/>
    <w:rsid w:val="00F72042"/>
    <w:rsid w:val="00F72B4D"/>
    <w:rsid w:val="00F73B69"/>
    <w:rsid w:val="00F73C18"/>
    <w:rsid w:val="00F73F48"/>
    <w:rsid w:val="00F75467"/>
    <w:rsid w:val="00F75CD7"/>
    <w:rsid w:val="00F75DFE"/>
    <w:rsid w:val="00F76F78"/>
    <w:rsid w:val="00F80702"/>
    <w:rsid w:val="00F82294"/>
    <w:rsid w:val="00F8283A"/>
    <w:rsid w:val="00F82907"/>
    <w:rsid w:val="00F83660"/>
    <w:rsid w:val="00F84AC8"/>
    <w:rsid w:val="00F86BA1"/>
    <w:rsid w:val="00F86FA2"/>
    <w:rsid w:val="00F90CCA"/>
    <w:rsid w:val="00F912B1"/>
    <w:rsid w:val="00F918F1"/>
    <w:rsid w:val="00F95A6A"/>
    <w:rsid w:val="00F97048"/>
    <w:rsid w:val="00F97407"/>
    <w:rsid w:val="00FA4CFD"/>
    <w:rsid w:val="00FA59D1"/>
    <w:rsid w:val="00FA69C9"/>
    <w:rsid w:val="00FA6EEF"/>
    <w:rsid w:val="00FA7B0C"/>
    <w:rsid w:val="00FB012A"/>
    <w:rsid w:val="00FB162C"/>
    <w:rsid w:val="00FB18C6"/>
    <w:rsid w:val="00FB2A0F"/>
    <w:rsid w:val="00FB6365"/>
    <w:rsid w:val="00FB6BB3"/>
    <w:rsid w:val="00FB7437"/>
    <w:rsid w:val="00FC0A10"/>
    <w:rsid w:val="00FC1433"/>
    <w:rsid w:val="00FC3EC9"/>
    <w:rsid w:val="00FC4623"/>
    <w:rsid w:val="00FD2778"/>
    <w:rsid w:val="00FD301B"/>
    <w:rsid w:val="00FD75CB"/>
    <w:rsid w:val="00FE145A"/>
    <w:rsid w:val="00FE154E"/>
    <w:rsid w:val="00FE22C7"/>
    <w:rsid w:val="00FE2D1F"/>
    <w:rsid w:val="00FE58C2"/>
    <w:rsid w:val="00FE693C"/>
    <w:rsid w:val="00FF1D02"/>
    <w:rsid w:val="00FF2547"/>
    <w:rsid w:val="00FF3164"/>
    <w:rsid w:val="00FF3DD6"/>
    <w:rsid w:val="00FF4353"/>
    <w:rsid w:val="00FF4382"/>
    <w:rsid w:val="00FF67E5"/>
    <w:rsid w:val="00FF7FA5"/>
    <w:rsid w:val="03A2EA36"/>
    <w:rsid w:val="05EA6CD3"/>
    <w:rsid w:val="07A8ACE9"/>
    <w:rsid w:val="0D8E5E26"/>
    <w:rsid w:val="0FBA6EB1"/>
    <w:rsid w:val="14531FA1"/>
    <w:rsid w:val="179290CB"/>
    <w:rsid w:val="19216437"/>
    <w:rsid w:val="1D066DC1"/>
    <w:rsid w:val="21AF10CA"/>
    <w:rsid w:val="23578D7C"/>
    <w:rsid w:val="26B68987"/>
    <w:rsid w:val="27AD0331"/>
    <w:rsid w:val="286264A8"/>
    <w:rsid w:val="3D97E0C8"/>
    <w:rsid w:val="43DA5076"/>
    <w:rsid w:val="4645F54D"/>
    <w:rsid w:val="4ACAEDCD"/>
    <w:rsid w:val="525D99F8"/>
    <w:rsid w:val="53B3FD84"/>
    <w:rsid w:val="58CC0AA1"/>
    <w:rsid w:val="5E3EB890"/>
    <w:rsid w:val="5F6CDFD9"/>
    <w:rsid w:val="61531C4B"/>
    <w:rsid w:val="61A06781"/>
    <w:rsid w:val="67AF0E79"/>
    <w:rsid w:val="67FB55F1"/>
    <w:rsid w:val="6A25A78F"/>
    <w:rsid w:val="6DA0F22E"/>
    <w:rsid w:val="6DCAEB06"/>
    <w:rsid w:val="77320928"/>
    <w:rsid w:val="7870A164"/>
    <w:rsid w:val="7981B8AB"/>
    <w:rsid w:val="7BB31B58"/>
    <w:rsid w:val="7DBDE167"/>
    <w:rsid w:val="7F9F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2E893"/>
  <w15:docId w15:val="{149CFE38-238F-4DBE-B100-E30533974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C21"/>
    <w:pPr>
      <w:spacing w:after="240" w:line="240" w:lineRule="auto"/>
    </w:pPr>
    <w:rPr>
      <w:rFonts w:ascii="Arial" w:hAnsi="Arial"/>
      <w:lang w:val="fr-FR" w:eastAsia="en-US"/>
    </w:rPr>
  </w:style>
  <w:style w:type="paragraph" w:styleId="Heading1">
    <w:name w:val="heading 1"/>
    <w:aliases w:val="1. Überschrift"/>
    <w:basedOn w:val="Normal"/>
    <w:next w:val="Normal"/>
    <w:link w:val="Heading1Char"/>
    <w:uiPriority w:val="1"/>
    <w:qFormat/>
    <w:rsid w:val="005B09AC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aliases w:val="2. Überschrift"/>
    <w:basedOn w:val="Normal"/>
    <w:next w:val="Normal"/>
    <w:link w:val="Heading2Char"/>
    <w:uiPriority w:val="1"/>
    <w:unhideWhenUsed/>
    <w:qFormat/>
    <w:rsid w:val="00E431FB"/>
    <w:pPr>
      <w:keepNext/>
      <w:keepLines/>
      <w:spacing w:before="24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aliases w:val="3. Überschrift"/>
    <w:basedOn w:val="Normal"/>
    <w:next w:val="Normal"/>
    <w:link w:val="Heading3Char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Einrckung">
    <w:name w:val="1. Einrückung"/>
    <w:basedOn w:val="Normal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Normal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Normal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ooter">
    <w:name w:val="footer"/>
    <w:basedOn w:val="Normal"/>
    <w:link w:val="FooterChar"/>
    <w:uiPriority w:val="99"/>
    <w:unhideWhenUsed/>
    <w:rsid w:val="0067646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462"/>
    <w:rPr>
      <w:rFonts w:ascii="Arial" w:eastAsiaTheme="minorHAnsi" w:hAnsi="Arial"/>
      <w:lang w:eastAsia="en-US"/>
    </w:rPr>
  </w:style>
  <w:style w:type="paragraph" w:styleId="NoSpacing">
    <w:name w:val="No Spacing"/>
    <w:basedOn w:val="Normal"/>
    <w:uiPriority w:val="4"/>
    <w:unhideWhenUsed/>
    <w:rsid w:val="00676462"/>
  </w:style>
  <w:style w:type="paragraph" w:styleId="Header">
    <w:name w:val="header"/>
    <w:basedOn w:val="Normal"/>
    <w:link w:val="HeaderChar"/>
    <w:unhideWhenUsed/>
    <w:rsid w:val="0067646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76462"/>
    <w:rPr>
      <w:rFonts w:ascii="Arial" w:eastAsiaTheme="minorHAnsi" w:hAnsi="Arial"/>
      <w:lang w:eastAsia="en-US"/>
    </w:rPr>
  </w:style>
  <w:style w:type="character" w:styleId="PageNumber">
    <w:name w:val="page number"/>
    <w:basedOn w:val="DefaultParagraphFont"/>
    <w:semiHidden/>
    <w:unhideWhenUsed/>
    <w:rsid w:val="00676462"/>
  </w:style>
  <w:style w:type="paragraph" w:styleId="BalloonText">
    <w:name w:val="Balloon Text"/>
    <w:basedOn w:val="Normal"/>
    <w:link w:val="BalloonTextChar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1. Überschrift Char"/>
    <w:basedOn w:val="DefaultParagraphFont"/>
    <w:link w:val="Heading1"/>
    <w:uiPriority w:val="1"/>
    <w:rsid w:val="005B09AC"/>
    <w:rPr>
      <w:rFonts w:ascii="Arial" w:eastAsiaTheme="majorEastAsia" w:hAnsi="Arial" w:cstheme="majorBidi"/>
      <w:b/>
      <w:bCs/>
      <w:szCs w:val="28"/>
      <w:lang w:eastAsia="en-US"/>
    </w:rPr>
  </w:style>
  <w:style w:type="character" w:customStyle="1" w:styleId="Heading2Char">
    <w:name w:val="Heading 2 Char"/>
    <w:aliases w:val="2. Überschrift Char"/>
    <w:basedOn w:val="DefaultParagraphFont"/>
    <w:link w:val="Heading2"/>
    <w:uiPriority w:val="1"/>
    <w:rsid w:val="00E431FB"/>
    <w:rPr>
      <w:rFonts w:ascii="Arial" w:eastAsiaTheme="majorEastAsia" w:hAnsi="Arial" w:cstheme="majorBidi"/>
      <w:b/>
      <w:bCs/>
      <w:szCs w:val="26"/>
      <w:lang w:eastAsia="en-US"/>
    </w:rPr>
  </w:style>
  <w:style w:type="character" w:customStyle="1" w:styleId="Heading3Char">
    <w:name w:val="Heading 3 Char"/>
    <w:aliases w:val="3. Überschrift Char"/>
    <w:basedOn w:val="DefaultParagraphFont"/>
    <w:link w:val="Heading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7D6"/>
    <w:rPr>
      <w:rFonts w:asciiTheme="majorHAnsi" w:eastAsiaTheme="majorEastAsia" w:hAnsiTheme="majorHAnsi" w:cstheme="majorBidi"/>
      <w:color w:val="2E74B5" w:themeColor="accent1" w:themeShade="BF"/>
      <w:lang w:eastAsia="en-US"/>
    </w:rPr>
  </w:style>
  <w:style w:type="paragraph" w:styleId="ListParagraph">
    <w:name w:val="List Paragraph"/>
    <w:aliases w:val="Dot pt,No Spacing1,List Paragraph Char Char Char,Indicator Text,List Paragraph1,Numbered Para 1,List Paragraph12,Bullet Points,MAIN CONTENT,Bullet 1,Colorful List - Accent 11,Bullets,List Paragraph (numbered (a)),References,Liste 1,1"/>
    <w:basedOn w:val="Normal"/>
    <w:link w:val="ListParagraphChar"/>
    <w:uiPriority w:val="34"/>
    <w:qFormat/>
    <w:rsid w:val="00AD4D4A"/>
    <w:pPr>
      <w:ind w:left="720"/>
      <w:contextualSpacing/>
    </w:pPr>
  </w:style>
  <w:style w:type="paragraph" w:customStyle="1" w:styleId="ZulschenderText">
    <w:name w:val="Zu löschender Text"/>
    <w:basedOn w:val="Normal"/>
    <w:link w:val="ZulschenderTextZchn"/>
    <w:qFormat/>
    <w:rsid w:val="008F0375"/>
    <w:rPr>
      <w:i/>
      <w:color w:val="ED7D31" w:themeColor="accent2"/>
    </w:rPr>
  </w:style>
  <w:style w:type="paragraph" w:styleId="TOC2">
    <w:name w:val="toc 2"/>
    <w:basedOn w:val="Normal"/>
    <w:next w:val="Normal"/>
    <w:autoRedefine/>
    <w:uiPriority w:val="39"/>
    <w:unhideWhenUsed/>
    <w:rsid w:val="00C65AD4"/>
    <w:pPr>
      <w:tabs>
        <w:tab w:val="left" w:pos="1134"/>
        <w:tab w:val="right" w:leader="dot" w:pos="9061"/>
      </w:tabs>
      <w:spacing w:after="0"/>
      <w:ind w:left="1134" w:hanging="567"/>
    </w:pPr>
  </w:style>
  <w:style w:type="character" w:customStyle="1" w:styleId="ZulschenderTextZchn">
    <w:name w:val="Zu löschender Text Zchn"/>
    <w:basedOn w:val="DefaultParagraphFont"/>
    <w:link w:val="ZulschenderText"/>
    <w:rsid w:val="008F0375"/>
    <w:rPr>
      <w:rFonts w:ascii="Arial" w:hAnsi="Arial"/>
      <w:i/>
      <w:color w:val="ED7D31" w:themeColor="accent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15515B"/>
    <w:pPr>
      <w:tabs>
        <w:tab w:val="left" w:pos="567"/>
        <w:tab w:val="right" w:leader="dot" w:pos="9061"/>
      </w:tabs>
      <w:spacing w:before="240" w:after="0"/>
      <w:ind w:left="567" w:hanging="567"/>
    </w:pPr>
    <w:rPr>
      <w:b/>
    </w:rPr>
  </w:style>
  <w:style w:type="character" w:styleId="Hyperlink">
    <w:name w:val="Hyperlink"/>
    <w:basedOn w:val="DefaultParagraphFont"/>
    <w:uiPriority w:val="99"/>
    <w:unhideWhenUsed/>
    <w:rsid w:val="00B6676B"/>
    <w:rPr>
      <w:color w:val="0563C1" w:themeColor="hyperlink"/>
      <w:u w:val="single"/>
    </w:rPr>
  </w:style>
  <w:style w:type="paragraph" w:customStyle="1" w:styleId="ZwischenberschriftohneAbstand">
    <w:name w:val="Zwischenüberschrift ohne Abstand"/>
    <w:basedOn w:val="Normal"/>
    <w:next w:val="Normal"/>
    <w:link w:val="ZwischenberschriftohneAbstandZchn"/>
    <w:qFormat/>
    <w:rsid w:val="0030370B"/>
    <w:pPr>
      <w:keepNext/>
      <w:spacing w:after="0"/>
    </w:pPr>
  </w:style>
  <w:style w:type="paragraph" w:customStyle="1" w:styleId="ZwischenberschriftmitAbstand">
    <w:name w:val="Zwischenüberschrift mit Abstand"/>
    <w:basedOn w:val="Normal"/>
    <w:next w:val="Normal"/>
    <w:link w:val="ZwischenberschriftmitAbstandZchn"/>
    <w:qFormat/>
    <w:rsid w:val="00B70158"/>
    <w:pPr>
      <w:keepNext/>
    </w:pPr>
  </w:style>
  <w:style w:type="character" w:customStyle="1" w:styleId="ZwischenberschriftohneAbstandZchn">
    <w:name w:val="Zwischenüberschrift ohne Abstand Zchn"/>
    <w:basedOn w:val="DefaultParagraphFont"/>
    <w:link w:val="ZwischenberschriftohneAbstand"/>
    <w:rsid w:val="0030370B"/>
    <w:rPr>
      <w:rFonts w:ascii="Arial" w:hAnsi="Arial"/>
      <w:lang w:eastAsia="en-US"/>
    </w:rPr>
  </w:style>
  <w:style w:type="character" w:customStyle="1" w:styleId="ZwischenberschriftmitAbstandZchn">
    <w:name w:val="Zwischenüberschrift mit Abstand Zchn"/>
    <w:basedOn w:val="DefaultParagraphFont"/>
    <w:link w:val="ZwischenberschriftmitAbstand"/>
    <w:rsid w:val="00B70158"/>
    <w:rPr>
      <w:rFonts w:ascii="Arial" w:hAnsi="Arial"/>
      <w:lang w:eastAsia="en-US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9640D"/>
    <w:pPr>
      <w:spacing w:after="1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9640D"/>
    <w:pPr>
      <w:spacing w:after="100"/>
    </w:pPr>
  </w:style>
  <w:style w:type="character" w:styleId="CommentReference">
    <w:name w:val="annotation reference"/>
    <w:basedOn w:val="DefaultParagraphFont"/>
    <w:uiPriority w:val="99"/>
    <w:unhideWhenUsed/>
    <w:rsid w:val="00EC59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59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5936"/>
    <w:rPr>
      <w:rFonts w:ascii="Arial" w:hAnsi="Arial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9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936"/>
    <w:rPr>
      <w:rFonts w:ascii="Arial" w:hAnsi="Arial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0271C9"/>
    <w:pPr>
      <w:spacing w:after="0" w:line="240" w:lineRule="auto"/>
    </w:pPr>
    <w:rPr>
      <w:rFonts w:ascii="Arial" w:hAnsi="Arial"/>
      <w:lang w:eastAsia="en-US"/>
    </w:rPr>
  </w:style>
  <w:style w:type="paragraph" w:customStyle="1" w:styleId="Default">
    <w:name w:val="Default"/>
    <w:rsid w:val="00354A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ListParagraphChar">
    <w:name w:val="List Paragraph Char"/>
    <w:aliases w:val="Dot pt Char,No Spacing1 Char,List Paragraph Char Char Char Char,Indicator Text Char,List Paragraph1 Char,Numbered Para 1 Char,List Paragraph12 Char,Bullet Points Char,MAIN CONTENT Char,Bullet 1 Char,Colorful List - Accent 11 Char"/>
    <w:link w:val="ListParagraph"/>
    <w:uiPriority w:val="34"/>
    <w:qFormat/>
    <w:rsid w:val="00C57E8E"/>
    <w:rPr>
      <w:rFonts w:ascii="Arial" w:hAnsi="Arial"/>
      <w:lang w:eastAsia="en-US"/>
    </w:rPr>
  </w:style>
  <w:style w:type="character" w:customStyle="1" w:styleId="normaltextrun">
    <w:name w:val="normaltextrun"/>
    <w:basedOn w:val="DefaultParagraphFont"/>
    <w:rsid w:val="00D167D0"/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1C5169"/>
    <w:pPr>
      <w:overflowPunct w:val="0"/>
      <w:autoSpaceDE w:val="0"/>
      <w:autoSpaceDN w:val="0"/>
      <w:adjustRightInd w:val="0"/>
      <w:spacing w:after="0"/>
      <w:textAlignment w:val="baseline"/>
    </w:pPr>
    <w:rPr>
      <w:rFonts w:ascii="Palatino" w:eastAsia="Times New Roman" w:hAnsi="Palatino" w:cs="Times New Roman"/>
      <w:sz w:val="20"/>
      <w:szCs w:val="20"/>
      <w:lang w:eastAsia="de-D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5169"/>
    <w:rPr>
      <w:rFonts w:ascii="Palatino" w:eastAsia="Times New Roman" w:hAnsi="Palatino" w:cs="Times New Roman"/>
      <w:sz w:val="20"/>
      <w:szCs w:val="20"/>
      <w:lang w:val="fr-FR" w:eastAsia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6913E8"/>
    <w:rPr>
      <w:vertAlign w:val="superscript"/>
    </w:rPr>
  </w:style>
  <w:style w:type="paragraph" w:customStyle="1" w:styleId="Tabellentext">
    <w:name w:val="Tabellentext"/>
    <w:basedOn w:val="Normal"/>
    <w:link w:val="TabellentextZchn"/>
    <w:qFormat/>
    <w:rsid w:val="00F75467"/>
    <w:pPr>
      <w:spacing w:after="0" w:line="288" w:lineRule="auto"/>
    </w:pPr>
    <w:rPr>
      <w:rFonts w:eastAsia="Times New Roman" w:cs="Times New Roman"/>
      <w:lang w:eastAsia="de-DE"/>
    </w:rPr>
  </w:style>
  <w:style w:type="paragraph" w:customStyle="1" w:styleId="TabelleZwischen">
    <w:name w:val="TabelleZwischen"/>
    <w:basedOn w:val="Normal"/>
    <w:next w:val="Tabellentext"/>
    <w:qFormat/>
    <w:rsid w:val="00F75467"/>
    <w:pPr>
      <w:keepNext/>
      <w:keepLines/>
      <w:spacing w:before="100" w:after="0" w:line="288" w:lineRule="auto"/>
      <w:ind w:right="113"/>
    </w:pPr>
    <w:rPr>
      <w:rFonts w:eastAsia="Times New Roman" w:cs="Times New Roman"/>
      <w:b/>
      <w:sz w:val="18"/>
      <w:lang w:eastAsia="de-DE"/>
    </w:rPr>
  </w:style>
  <w:style w:type="character" w:customStyle="1" w:styleId="TabellentextZchn">
    <w:name w:val="Tabellentext Zchn"/>
    <w:link w:val="Tabellentext"/>
    <w:rsid w:val="00F75467"/>
    <w:rPr>
      <w:rFonts w:ascii="Arial" w:eastAsia="Times New Roman" w:hAnsi="Arial" w:cs="Times New Roman"/>
      <w:lang w:eastAsia="de-DE"/>
    </w:rPr>
  </w:style>
  <w:style w:type="paragraph" w:styleId="NormalWeb">
    <w:name w:val="Normal (Web)"/>
    <w:basedOn w:val="Normal"/>
    <w:uiPriority w:val="99"/>
    <w:semiHidden/>
    <w:unhideWhenUsed/>
    <w:rsid w:val="0091352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Strong">
    <w:name w:val="Strong"/>
    <w:basedOn w:val="DefaultParagraphFont"/>
    <w:uiPriority w:val="22"/>
    <w:qFormat/>
    <w:rsid w:val="00913529"/>
    <w:rPr>
      <w:b/>
      <w:bCs/>
    </w:rPr>
  </w:style>
  <w:style w:type="character" w:styleId="Mention">
    <w:name w:val="Mention"/>
    <w:basedOn w:val="DefaultParagraphFont"/>
    <w:uiPriority w:val="99"/>
    <w:unhideWhenUsed/>
    <w:rsid w:val="005F3B05"/>
    <w:rPr>
      <w:color w:val="2B579A"/>
      <w:shd w:val="clear" w:color="auto" w:fill="E1DFDD"/>
    </w:rPr>
  </w:style>
  <w:style w:type="table" w:customStyle="1" w:styleId="Grilledutableau1">
    <w:name w:val="Grille du tableau1"/>
    <w:basedOn w:val="TableNormal"/>
    <w:next w:val="TableGrid"/>
    <w:uiPriority w:val="39"/>
    <w:rsid w:val="00D202EA"/>
    <w:pPr>
      <w:spacing w:before="100" w:beforeAutospacing="1" w:after="0" w:line="240" w:lineRule="auto"/>
      <w:jc w:val="both"/>
    </w:pPr>
    <w:rPr>
      <w:rFonts w:ascii="Arial" w:eastAsia="Times New Roman" w:hAnsi="Arial" w:cs="Times New Roman"/>
      <w:kern w:val="2"/>
      <w:sz w:val="20"/>
      <w:szCs w:val="20"/>
      <w:lang w:eastAsia="de-DE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">
    <w:name w:val="Aufzählung"/>
    <w:basedOn w:val="ListParagraph"/>
    <w:link w:val="AufzhlungZchn"/>
    <w:qFormat/>
    <w:rsid w:val="003B123E"/>
    <w:pPr>
      <w:spacing w:after="0"/>
      <w:ind w:left="425" w:hanging="425"/>
    </w:pPr>
    <w:rPr>
      <w:lang w:val="de-DE"/>
    </w:rPr>
  </w:style>
  <w:style w:type="character" w:customStyle="1" w:styleId="AufzhlungZchn">
    <w:name w:val="Aufzählung Zchn"/>
    <w:basedOn w:val="ListParagraphChar"/>
    <w:link w:val="Aufzhlung"/>
    <w:rsid w:val="003B123E"/>
    <w:rPr>
      <w:rFonts w:ascii="Arial" w:hAnsi="Arial"/>
      <w:lang w:eastAsia="en-US"/>
    </w:rPr>
  </w:style>
  <w:style w:type="paragraph" w:customStyle="1" w:styleId="Standard1">
    <w:name w:val="Standard 1"/>
    <w:basedOn w:val="Normal"/>
    <w:link w:val="Standard1Zchn"/>
    <w:qFormat/>
    <w:rsid w:val="00E83620"/>
    <w:pPr>
      <w:spacing w:before="240"/>
    </w:pPr>
    <w:rPr>
      <w:lang w:val="de-DE"/>
    </w:rPr>
  </w:style>
  <w:style w:type="character" w:customStyle="1" w:styleId="Standard1Zchn">
    <w:name w:val="Standard 1 Zchn"/>
    <w:basedOn w:val="DefaultParagraphFont"/>
    <w:link w:val="Standard1"/>
    <w:rsid w:val="00E83620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8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xt_noufenyo\Downloads\41-14-tor-vertraege-unter-eu-schwellenwert-de%20(1)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c4ecf-9708-45f7-9d64-eaef3bff4f59">
      <Terms xmlns="http://schemas.microsoft.com/office/infopath/2007/PartnerControls"/>
    </lcf76f155ced4ddcb4097134ff3c332f>
    <TaxCatchAll xmlns="47d30a7d-b41a-4785-a964-e05815a9f29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33A4094765C43842BF75870C6DB50" ma:contentTypeVersion="15" ma:contentTypeDescription="Create a new document." ma:contentTypeScope="" ma:versionID="0c76a7fbf09fe0bf3596c9af16e2762b">
  <xsd:schema xmlns:xsd="http://www.w3.org/2001/XMLSchema" xmlns:xs="http://www.w3.org/2001/XMLSchema" xmlns:p="http://schemas.microsoft.com/office/2006/metadata/properties" xmlns:ns2="04ac4ecf-9708-45f7-9d64-eaef3bff4f59" xmlns:ns3="47d30a7d-b41a-4785-a964-e05815a9f29f" targetNamespace="http://schemas.microsoft.com/office/2006/metadata/properties" ma:root="true" ma:fieldsID="c0d479f097edb040dc05c0bf7c76e978" ns2:_="" ns3:_="">
    <xsd:import namespace="04ac4ecf-9708-45f7-9d64-eaef3bff4f59"/>
    <xsd:import namespace="47d30a7d-b41a-4785-a964-e05815a9f2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c4ecf-9708-45f7-9d64-eaef3bff4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30a7d-b41a-4785-a964-e05815a9f2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e3eb58d-f81f-4cab-b189-0771f08f8fb8}" ma:internalName="TaxCatchAll" ma:showField="CatchAllData" ma:web="47d30a7d-b41a-4785-a964-e05815a9f2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B67B2-F120-4E21-BA3E-09C6F5CAD2F7}">
  <ds:schemaRefs>
    <ds:schemaRef ds:uri="http://schemas.microsoft.com/office/2006/metadata/properties"/>
    <ds:schemaRef ds:uri="http://schemas.microsoft.com/office/infopath/2007/PartnerControls"/>
    <ds:schemaRef ds:uri="8bc159c4-8ef0-4111-9b60-02265e7e779e"/>
  </ds:schemaRefs>
</ds:datastoreItem>
</file>

<file path=customXml/itemProps2.xml><?xml version="1.0" encoding="utf-8"?>
<ds:datastoreItem xmlns:ds="http://schemas.openxmlformats.org/officeDocument/2006/customXml" ds:itemID="{D773C94E-CF0B-44BE-859B-9CC6387B1871}"/>
</file>

<file path=customXml/itemProps3.xml><?xml version="1.0" encoding="utf-8"?>
<ds:datastoreItem xmlns:ds="http://schemas.openxmlformats.org/officeDocument/2006/customXml" ds:itemID="{FFBCFCD8-CC8B-4EDA-A3BE-27FC6897A5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2E84AF-56E8-4DC9-BA9B-D7D075781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41-14-tor-vertraege-unter-eu-schwellenwert-de (1)</Template>
  <TotalTime>0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 41-14-1-de, Leistungsbeschreibung (ToR) für die Beschaffung von Dienstleistungen unterhalb des EU Schwellenwertes, deutsch, Stand November 2019</vt:lpstr>
    </vt:vector>
  </TitlesOfParts>
  <Company>GIZ GmbH</Company>
  <LinksUpToDate>false</LinksUpToDate>
  <CharactersWithSpaces>958</CharactersWithSpaces>
  <SharedDoc>false</SharedDoc>
  <HLinks>
    <vt:vector size="162" baseType="variant">
      <vt:variant>
        <vt:i4>7274714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_Tâches_à_exécuter</vt:lpwstr>
      </vt:variant>
      <vt:variant>
        <vt:i4>393340</vt:i4>
      </vt:variant>
      <vt:variant>
        <vt:i4>135</vt:i4>
      </vt:variant>
      <vt:variant>
        <vt:i4>0</vt:i4>
      </vt:variant>
      <vt:variant>
        <vt:i4>5</vt:i4>
      </vt:variant>
      <vt:variant>
        <vt:lpwstr>https://allianz-entwicklung-klima.de/wp-content/uploads/2022/08/2208_Qualitaetsstandards.pdf</vt:lpwstr>
      </vt:variant>
      <vt:variant>
        <vt:lpwstr/>
      </vt:variant>
      <vt:variant>
        <vt:i4>4718672</vt:i4>
      </vt:variant>
      <vt:variant>
        <vt:i4>132</vt:i4>
      </vt:variant>
      <vt:variant>
        <vt:i4>0</vt:i4>
      </vt:variant>
      <vt:variant>
        <vt:i4>5</vt:i4>
      </vt:variant>
      <vt:variant>
        <vt:lpwstr>https://allianz-entwicklung-klima.de/</vt:lpwstr>
      </vt:variant>
      <vt:variant>
        <vt:lpwstr/>
      </vt:variant>
      <vt:variant>
        <vt:i4>7274714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_Tâches_à_exécuter</vt:lpwstr>
      </vt:variant>
      <vt:variant>
        <vt:i4>7274714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_Tâches_à_exécuter</vt:lpwstr>
      </vt:variant>
      <vt:variant>
        <vt:i4>7274714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_Tâches_à_exécuter</vt:lpwstr>
      </vt:variant>
      <vt:variant>
        <vt:i4>1835068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_Contexte</vt:lpwstr>
      </vt:variant>
      <vt:variant>
        <vt:i4>7274714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_Tâches_à_exécuter</vt:lpwstr>
      </vt:variant>
      <vt:variant>
        <vt:i4>1966133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_Toc222903518</vt:lpwstr>
      </vt:variant>
      <vt:variant>
        <vt:i4>1966133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_Toc222903517</vt:lpwstr>
      </vt:variant>
      <vt:variant>
        <vt:i4>1966133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_Toc222903516</vt:lpwstr>
      </vt:variant>
      <vt:variant>
        <vt:i4>1966133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_Toc222903515</vt:lpwstr>
      </vt:variant>
      <vt:variant>
        <vt:i4>1966133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_Toc222903514</vt:lpwstr>
      </vt:variant>
      <vt:variant>
        <vt:i4>1966133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_Toc222903513</vt:lpwstr>
      </vt:variant>
      <vt:variant>
        <vt:i4>1966133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_Toc222903512</vt:lpwstr>
      </vt:variant>
      <vt:variant>
        <vt:i4>1966133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_Toc222903511</vt:lpwstr>
      </vt:variant>
      <vt:variant>
        <vt:i4>1966133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_Toc222903510</vt:lpwstr>
      </vt:variant>
      <vt:variant>
        <vt:i4>2031669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_Toc222903509</vt:lpwstr>
      </vt:variant>
      <vt:variant>
        <vt:i4>2031669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_Toc222903508</vt:lpwstr>
      </vt:variant>
      <vt:variant>
        <vt:i4>2031669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_Toc222903507</vt:lpwstr>
      </vt:variant>
      <vt:variant>
        <vt:i4>2031669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_Toc222903506</vt:lpwstr>
      </vt:variant>
      <vt:variant>
        <vt:i4>2031669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_Toc222903505</vt:lpwstr>
      </vt:variant>
      <vt:variant>
        <vt:i4>2031669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_Toc222903504</vt:lpwstr>
      </vt:variant>
      <vt:variant>
        <vt:i4>2031669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_Toc222903503</vt:lpwstr>
      </vt:variant>
      <vt:variant>
        <vt:i4>2031669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_Toc222903502</vt:lpwstr>
      </vt:variant>
      <vt:variant>
        <vt:i4>2031669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_Toc222903501</vt:lpwstr>
      </vt:variant>
      <vt:variant>
        <vt:i4>2031669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_Toc222903500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41-14-1-de, Leistungsbeschreibung (ToR) für die Beschaffung von Dienstleistungen unterhalb des EU Schwellenwertes, deutsch, Stand November 2019</dc:title>
  <dc:subject/>
  <dc:creator>Youmbi Noufena</dc:creator>
  <cp:keywords/>
  <cp:lastModifiedBy>Sow, Lalla Aicha GIZ ML</cp:lastModifiedBy>
  <cp:revision>3</cp:revision>
  <cp:lastPrinted>2026-02-05T20:20:00Z</cp:lastPrinted>
  <dcterms:created xsi:type="dcterms:W3CDTF">2026-06-16T10:39:00Z</dcterms:created>
  <dcterms:modified xsi:type="dcterms:W3CDTF">2026-06-16T10:40:00Z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0x010100CDB33A4094765C43842BF75870C6DB50</vt:lpwstr>
  </property>
  <property fmtid="{D5CDD505-2E9C-101B-9397-08002B2CF9AE}" pid="3" name="MediaServiceImageTags">
    <vt:lpwstr/>
  </property>
</Properties>
</file>