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r w:rsidRPr="004F2B6C">
        <w:rPr>
          <w:b/>
          <w:bCs/>
        </w:rPr>
        <w:t>Declaración de intereses</w:t>
      </w:r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00F63987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>umero de proceso de licitación: ________________</w:t>
      </w:r>
      <w:r w:rsidR="00796AF3" w:rsidRPr="000B76E0">
        <w:rPr>
          <w:sz w:val="18"/>
          <w:szCs w:val="18"/>
          <w:lang w:val="es-MX"/>
        </w:rPr>
        <w:t>(</w:t>
      </w:r>
      <w:r w:rsidR="00A154C9">
        <w:rPr>
          <w:sz w:val="18"/>
          <w:szCs w:val="18"/>
          <w:lang w:val="es-MX"/>
        </w:rPr>
        <w:t>7</w:t>
      </w:r>
      <w:r w:rsidR="00B72A68" w:rsidRPr="000B76E0">
        <w:rPr>
          <w:sz w:val="18"/>
          <w:szCs w:val="18"/>
          <w:lang w:val="es-MX"/>
        </w:rPr>
        <w:t>XXXXXXX</w:t>
      </w:r>
      <w:r w:rsidR="00796AF3" w:rsidRPr="000B76E0">
        <w:rPr>
          <w:sz w:val="18"/>
          <w:szCs w:val="18"/>
          <w:lang w:val="es-MX"/>
        </w:rPr>
        <w:t xml:space="preserve"> </w:t>
      </w:r>
      <w:r w:rsidRPr="000B76E0">
        <w:rPr>
          <w:sz w:val="18"/>
          <w:szCs w:val="18"/>
          <w:lang w:val="es-MX"/>
        </w:rPr>
        <w:t>que se encuentra en el asunto del correo de invitación)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Firma:_______________________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>llena el formato</w:t>
      </w:r>
      <w:r w:rsidR="0064160E" w:rsidRPr="0096418B">
        <w:rPr>
          <w:b/>
          <w:bCs/>
          <w:lang w:val="es-ES"/>
        </w:rPr>
        <w:t>:_____________________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 de la 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Nmerodepgina"/>
          <w:b/>
          <w:bCs/>
          <w:lang w:val="es-ES"/>
        </w:rPr>
      </w:pPr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81577" w14:textId="77777777" w:rsidR="00CA0ADC" w:rsidRDefault="00CA0ADC" w:rsidP="00A637D0">
      <w:r>
        <w:separator/>
      </w:r>
    </w:p>
  </w:endnote>
  <w:endnote w:type="continuationSeparator" w:id="0">
    <w:p w14:paraId="01DDDDBB" w14:textId="77777777" w:rsidR="00CA0ADC" w:rsidRDefault="00CA0ADC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Piedepgina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42DF3" w14:textId="77777777" w:rsidR="00CA0ADC" w:rsidRDefault="00CA0ADC" w:rsidP="00A637D0">
      <w:r>
        <w:separator/>
      </w:r>
    </w:p>
  </w:footnote>
  <w:footnote w:type="continuationSeparator" w:id="0">
    <w:p w14:paraId="727F08B3" w14:textId="77777777" w:rsidR="00CA0ADC" w:rsidRDefault="00CA0ADC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Encabezado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A5C66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168E"/>
    <w:rsid w:val="003020B0"/>
    <w:rsid w:val="0031433A"/>
    <w:rsid w:val="003306FA"/>
    <w:rsid w:val="00333EFE"/>
    <w:rsid w:val="003F6EC9"/>
    <w:rsid w:val="00425EA7"/>
    <w:rsid w:val="004262AA"/>
    <w:rsid w:val="00463EC1"/>
    <w:rsid w:val="00466305"/>
    <w:rsid w:val="004666E2"/>
    <w:rsid w:val="0047152C"/>
    <w:rsid w:val="0049307C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154C9"/>
    <w:rsid w:val="00A47E4A"/>
    <w:rsid w:val="00A637D0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CA0ADC"/>
    <w:rsid w:val="00D2054F"/>
    <w:rsid w:val="00D84A45"/>
    <w:rsid w:val="00D9471B"/>
    <w:rsid w:val="00DD592E"/>
    <w:rsid w:val="00DE6D89"/>
    <w:rsid w:val="00DF6E8E"/>
    <w:rsid w:val="00E00A39"/>
    <w:rsid w:val="00E46413"/>
    <w:rsid w:val="00E534D5"/>
    <w:rsid w:val="00E56E2E"/>
    <w:rsid w:val="00E62B79"/>
    <w:rsid w:val="00E9115F"/>
    <w:rsid w:val="00EC0B23"/>
    <w:rsid w:val="00ED67E0"/>
    <w:rsid w:val="00F31736"/>
    <w:rsid w:val="00F3583C"/>
    <w:rsid w:val="00F4563B"/>
    <w:rsid w:val="00FA290E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Ttulo1">
    <w:name w:val="heading 1"/>
    <w:aliases w:val="1. Überschrift"/>
    <w:basedOn w:val="Normal"/>
    <w:next w:val="Normal"/>
    <w:link w:val="Ttulo1C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tulo2">
    <w:name w:val="heading 2"/>
    <w:aliases w:val="2. Überschrift"/>
    <w:basedOn w:val="Normal"/>
    <w:next w:val="Normal"/>
    <w:link w:val="Ttulo2C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Ttulo3">
    <w:name w:val="heading 3"/>
    <w:aliases w:val="3. Überschrift"/>
    <w:basedOn w:val="Normal"/>
    <w:next w:val="Normal"/>
    <w:link w:val="Ttulo3C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A637D0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4"/>
    <w:rsid w:val="00DE6D89"/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Ttulo1Car">
    <w:name w:val="Título 1 Car"/>
    <w:aliases w:val="1. Überschrift Car"/>
    <w:basedOn w:val="Fuentedeprrafopredeter"/>
    <w:link w:val="Ttulo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Sinespaciado">
    <w:name w:val="No Spacing"/>
    <w:basedOn w:val="Normal"/>
    <w:uiPriority w:val="4"/>
    <w:semiHidden/>
    <w:unhideWhenUsed/>
    <w:rsid w:val="000F1C7E"/>
  </w:style>
  <w:style w:type="table" w:styleId="Tablaconcuadrcula">
    <w:name w:val="Table Grid"/>
    <w:basedOn w:val="Tabla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cbd9a-acc7-47ee-87aa-bbd0f8fb7954" xsi:nil="true"/>
    <lcf76f155ced4ddcb4097134ff3c332f xmlns="e57f01af-f0c8-45e2-ab97-57da88b1c71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96B24D1D04564894570BD4988409D1" ma:contentTypeVersion="10" ma:contentTypeDescription="Crear nuevo documento." ma:contentTypeScope="" ma:versionID="f8ff3aa1a6a21e2e3d22e2ec16d0c342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3f79a911fa283a19a55541f0867d5b31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13edd6a2-389d-456c-b9d2-312f47ed56f0"/>
    <ds:schemaRef ds:uri="b85cb9c9-720e-45ac-9556-7a96f882f786"/>
  </ds:schemaRefs>
</ds:datastoreItem>
</file>

<file path=customXml/itemProps3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93A62A-FEE2-46E7-BF4B-AC2160101F94}"/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187</Words>
  <Characters>1071</Characters>
  <Application>Microsoft Office Word</Application>
  <DocSecurity>0</DocSecurity>
  <Lines>8</Lines>
  <Paragraphs>2</Paragraphs>
  <ScaleCrop>false</ScaleCrop>
  <Company>GIZ GmbH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Carreno Rojano, Adriana GIZ MX</cp:lastModifiedBy>
  <cp:revision>12</cp:revision>
  <cp:lastPrinted>2023-02-07T17:49:00Z</cp:lastPrinted>
  <dcterms:created xsi:type="dcterms:W3CDTF">2023-10-03T16:57:00Z</dcterms:created>
  <dcterms:modified xsi:type="dcterms:W3CDTF">2026-08-08T01:24:00Z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</Properties>
</file>