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E310" w14:textId="15CF4C06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04695325"/>
      <w:r>
        <w:t xml:space="preserve">Número de </w:t>
      </w:r>
      <w:r w:rsidR="00835219">
        <w:t>transacción</w:t>
      </w:r>
      <w:r>
        <w:t xml:space="preserve">: </w:t>
      </w:r>
      <w:r w:rsidRPr="00F45F5B">
        <w:rPr>
          <w:rFonts w:eastAsiaTheme="minorHAnsi"/>
        </w:rPr>
        <w:fldChar w:fldCharType="begin" w:fldLock="1">
          <w:ffData>
            <w:name w:val="Nachricht"/>
            <w:enabled/>
            <w:calcOnExit/>
            <w:textInput/>
          </w:ffData>
        </w:fldChar>
      </w:r>
      <w:r w:rsidRPr="00F45F5B">
        <w:rPr>
          <w:rFonts w:eastAsiaTheme="minorHAnsi"/>
        </w:rPr>
        <w:instrText xml:space="preserve"> FORMTEXT </w:instrText>
      </w:r>
      <w:r w:rsidRPr="00F45F5B">
        <w:rPr>
          <w:rFonts w:eastAsiaTheme="minorHAnsi"/>
        </w:rPr>
      </w:r>
      <w:r w:rsidRPr="00F45F5B">
        <w:rPr>
          <w:rFonts w:eastAsiaTheme="minorHAnsi"/>
        </w:rPr>
        <w:fldChar w:fldCharType="separate"/>
      </w:r>
      <w:r w:rsidR="00F64203">
        <w:t>10053509</w:t>
      </w:r>
      <w:bookmarkEnd w:id="0"/>
      <w:r w:rsidRPr="00F45F5B">
        <w:rPr>
          <w:rFonts w:eastAsiaTheme="minorHAnsi"/>
          <w:b w:val="0"/>
        </w:rPr>
        <w:fldChar w:fldCharType="end"/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szCs w:val="22"/>
        </w:rPr>
      </w:sdtEndPr>
      <w:sdtContent>
        <w:p w14:paraId="77618F16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74BB3A9F" w14:textId="77777777" w:rsidR="00DE34A9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04695325" w:history="1">
            <w:r w:rsidR="00DE34A9" w:rsidRPr="00983758">
              <w:rPr>
                <w:rStyle w:val="Hipervnculo"/>
                <w:noProof/>
              </w:rPr>
              <w:t>Número de contrato:      </w:t>
            </w:r>
            <w:r w:rsidR="00DE34A9">
              <w:rPr>
                <w:noProof/>
                <w:webHidden/>
              </w:rPr>
              <w:tab/>
            </w:r>
            <w:r w:rsidR="00DE34A9">
              <w:rPr>
                <w:noProof/>
                <w:webHidden/>
              </w:rPr>
              <w:fldChar w:fldCharType="begin"/>
            </w:r>
            <w:r w:rsidR="00DE34A9">
              <w:rPr>
                <w:noProof/>
                <w:webHidden/>
              </w:rPr>
              <w:instrText xml:space="preserve"> PAGEREF _Toc204695325 \h </w:instrText>
            </w:r>
            <w:r w:rsidR="00DE34A9">
              <w:rPr>
                <w:noProof/>
                <w:webHidden/>
              </w:rPr>
            </w:r>
            <w:r w:rsidR="00DE34A9">
              <w:rPr>
                <w:noProof/>
                <w:webHidden/>
              </w:rPr>
              <w:fldChar w:fldCharType="separate"/>
            </w:r>
            <w:r w:rsidR="00DE34A9">
              <w:rPr>
                <w:noProof/>
                <w:webHidden/>
              </w:rPr>
              <w:t>1</w:t>
            </w:r>
            <w:r w:rsidR="00DE34A9">
              <w:rPr>
                <w:noProof/>
                <w:webHidden/>
              </w:rPr>
              <w:fldChar w:fldCharType="end"/>
            </w:r>
          </w:hyperlink>
        </w:p>
        <w:p w14:paraId="4DC4DAE0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6" w:history="1">
            <w:r w:rsidRPr="00983758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D999F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7" w:history="1">
            <w:r w:rsidRPr="00983758">
              <w:rPr>
                <w:rStyle w:val="Hipervnculo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CB1EDC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8" w:history="1">
            <w:r w:rsidRPr="00983758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BBD4E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9" w:history="1">
            <w:r w:rsidRPr="00983758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A3BF1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0" w:history="1">
            <w:r w:rsidRPr="00983758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A67E4" w14:textId="77777777" w:rsidR="00DE34A9" w:rsidRDefault="00DE34A9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1" w:history="1">
            <w:r w:rsidRPr="00983758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0596A" w14:textId="77777777" w:rsidR="00DE34A9" w:rsidRDefault="00DE34A9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2" w:history="1">
            <w:r w:rsidRPr="00983758">
              <w:rPr>
                <w:rStyle w:val="Hipervnculo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930B35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3" w:history="1">
            <w:r w:rsidRPr="00983758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219F9D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4" w:history="1">
            <w:r w:rsidRPr="00983758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4F5B8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5" w:history="1">
            <w:r w:rsidRPr="00983758">
              <w:rPr>
                <w:rStyle w:val="Hipervnculo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Sanciones de la UE a Rusia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369B6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6" w:history="1">
            <w:r w:rsidRPr="00983758">
              <w:rPr>
                <w:rStyle w:val="Hipervnculo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Propietarios y propietarias del o de la oferente y personas que lo o la controlan (solo para personas jurídicas)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4B19" w14:textId="77777777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28DF7D46" w14:textId="77777777" w:rsidR="00024A48" w:rsidRPr="004B64A8" w:rsidRDefault="00024A48" w:rsidP="00C8518A">
      <w:pPr>
        <w:pStyle w:val="Ttulo1"/>
      </w:pPr>
      <w:bookmarkStart w:id="1" w:name="_Toc204695326"/>
      <w:r w:rsidRPr="004B64A8">
        <w:t>Información clave</w:t>
      </w:r>
      <w:bookmarkEnd w:id="1"/>
    </w:p>
    <w:p w14:paraId="20D5AD04" w14:textId="77777777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14:paraId="405B29FA" w14:textId="77777777" w:rsidR="00D04E04" w:rsidRPr="00F45F5B" w:rsidRDefault="009866D0" w:rsidP="0050444F">
      <w:pPr>
        <w:pStyle w:val="Ttulo3"/>
        <w:numPr>
          <w:ilvl w:val="0"/>
          <w:numId w:val="0"/>
        </w:numPr>
        <w:spacing w:before="0" w:after="120"/>
        <w:ind w:right="142"/>
        <w:jc w:val="both"/>
      </w:pPr>
      <w:bookmarkStart w:id="2" w:name="_Toc29219558"/>
      <w:bookmarkStart w:id="3" w:name="_Toc204695327"/>
      <w:r>
        <w:t>Información general sobre el candidato o la candidata o sobre la empresa autorizada para representar a un grupo de candidatos y candidatas / oferentes:</w:t>
      </w:r>
      <w:bookmarkEnd w:id="2"/>
      <w:bookmarkEnd w:id="3"/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6AD9D432" w14:textId="77777777" w:rsidTr="00737A87">
        <w:tc>
          <w:tcPr>
            <w:tcW w:w="3544" w:type="dxa"/>
          </w:tcPr>
          <w:p w14:paraId="04662627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Nombre:</w:t>
            </w:r>
          </w:p>
        </w:tc>
        <w:tc>
          <w:tcPr>
            <w:tcW w:w="5810" w:type="dxa"/>
          </w:tcPr>
          <w:p w14:paraId="5DD260D6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69484B3" w14:textId="77777777" w:rsidTr="00737A87">
        <w:tc>
          <w:tcPr>
            <w:tcW w:w="3544" w:type="dxa"/>
          </w:tcPr>
          <w:p w14:paraId="41AE75EE" w14:textId="1AF3867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Dirección </w:t>
            </w:r>
            <w:r w:rsidR="00835219">
              <w:rPr>
                <w:b/>
              </w:rPr>
              <w:t>(Calle y número)</w:t>
            </w:r>
          </w:p>
        </w:tc>
        <w:tc>
          <w:tcPr>
            <w:tcW w:w="5810" w:type="dxa"/>
          </w:tcPr>
          <w:p w14:paraId="5CEEF75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1DD22ED" w14:textId="77777777" w:rsidTr="00737A87">
        <w:tc>
          <w:tcPr>
            <w:tcW w:w="3544" w:type="dxa"/>
          </w:tcPr>
          <w:p w14:paraId="1AB39FAC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postal y población</w:t>
            </w:r>
          </w:p>
        </w:tc>
        <w:tc>
          <w:tcPr>
            <w:tcW w:w="5810" w:type="dxa"/>
          </w:tcPr>
          <w:p w14:paraId="780138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C9125EB" w14:textId="77777777" w:rsidTr="00737A87">
        <w:tc>
          <w:tcPr>
            <w:tcW w:w="3544" w:type="dxa"/>
          </w:tcPr>
          <w:p w14:paraId="7B91CCC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695FE9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A84262E" w14:textId="77777777" w:rsidTr="00737A87">
        <w:tc>
          <w:tcPr>
            <w:tcW w:w="3544" w:type="dxa"/>
          </w:tcPr>
          <w:p w14:paraId="07686BA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4BF6EA3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0F337E29" w14:textId="77777777" w:rsidTr="00737A87">
        <w:tc>
          <w:tcPr>
            <w:tcW w:w="3544" w:type="dxa"/>
          </w:tcPr>
          <w:p w14:paraId="1AB9A9A0" w14:textId="7995C24B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CLABE</w:t>
            </w:r>
          </w:p>
        </w:tc>
        <w:tc>
          <w:tcPr>
            <w:tcW w:w="5810" w:type="dxa"/>
          </w:tcPr>
          <w:p w14:paraId="5FAD1C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E2E073C" w14:textId="77777777" w:rsidTr="00737A87">
        <w:tc>
          <w:tcPr>
            <w:tcW w:w="3544" w:type="dxa"/>
          </w:tcPr>
          <w:p w14:paraId="457BB107" w14:textId="4A3741AE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RFC</w:t>
            </w:r>
          </w:p>
        </w:tc>
        <w:tc>
          <w:tcPr>
            <w:tcW w:w="5810" w:type="dxa"/>
          </w:tcPr>
          <w:p w14:paraId="354333FB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274A9B" w14:textId="77777777" w:rsidTr="00737A87">
        <w:tc>
          <w:tcPr>
            <w:tcW w:w="3544" w:type="dxa"/>
          </w:tcPr>
          <w:p w14:paraId="76D88DF1" w14:textId="193D7530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Representante Legal (en caso de empresa)</w:t>
            </w:r>
          </w:p>
        </w:tc>
        <w:tc>
          <w:tcPr>
            <w:tcW w:w="5810" w:type="dxa"/>
          </w:tcPr>
          <w:p w14:paraId="6CCA4E3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FF9B4B" w14:textId="77777777" w:rsidTr="00737A87">
        <w:tc>
          <w:tcPr>
            <w:tcW w:w="3544" w:type="dxa"/>
          </w:tcPr>
          <w:p w14:paraId="0665DFD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D48480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4EDC24" w14:textId="77777777" w:rsidTr="00737A87">
        <w:tc>
          <w:tcPr>
            <w:tcW w:w="3544" w:type="dxa"/>
          </w:tcPr>
          <w:p w14:paraId="70F55DE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1020D9C4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03972C6" w14:textId="77777777" w:rsidTr="00737A87">
        <w:tc>
          <w:tcPr>
            <w:tcW w:w="3544" w:type="dxa"/>
          </w:tcPr>
          <w:p w14:paraId="076023CE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0E4A3755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46F4E6ED" w14:textId="77777777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4" w:name="_Toc204695328"/>
      <w:r>
        <w:lastRenderedPageBreak/>
        <w:t>Información que deben facilitar las personas jurídicas</w:t>
      </w:r>
      <w:bookmarkEnd w:id="4"/>
    </w:p>
    <w:p w14:paraId="3C4BF980" w14:textId="5BE3B50F" w:rsidR="00AC29A1" w:rsidRPr="00F60EF8" w:rsidRDefault="00AC29A1" w:rsidP="00342EC6">
      <w:pPr>
        <w:spacing w:after="240"/>
        <w:jc w:val="both"/>
        <w:rPr>
          <w:rFonts w:cs="Arial"/>
          <w:i/>
        </w:rPr>
      </w:pPr>
      <w:r>
        <w:rPr>
          <w:i/>
        </w:rPr>
        <w:t xml:space="preserve">Adjunte una copia de su inscripción actual en el registro mercantil / registro de sociedades como archivo </w:t>
      </w:r>
      <w:r w:rsidR="00A17958">
        <w:rPr>
          <w:i/>
        </w:rPr>
        <w:t xml:space="preserve">y su </w:t>
      </w:r>
      <w:r w:rsidR="0CAF7032" w:rsidRPr="419ABA45">
        <w:rPr>
          <w:i/>
          <w:iCs/>
        </w:rPr>
        <w:t xml:space="preserve">Constancia de Situación </w:t>
      </w:r>
      <w:r w:rsidR="0CAF7032" w:rsidRPr="10BBA6A4">
        <w:rPr>
          <w:i/>
          <w:iCs/>
        </w:rPr>
        <w:t>Fiscal.</w:t>
      </w:r>
      <w:r>
        <w:rPr>
          <w:i/>
        </w:rPr>
        <w:t xml:space="preserve"> La copia no deberá tener más de </w:t>
      </w:r>
      <w:r w:rsidR="00A17958">
        <w:rPr>
          <w:i/>
        </w:rPr>
        <w:t xml:space="preserve">tres </w:t>
      </w:r>
      <w:r>
        <w:rPr>
          <w:i/>
        </w:rPr>
        <w:t xml:space="preserve">meses de antigüedad </w:t>
      </w:r>
      <w:r>
        <w:rPr>
          <w:i/>
          <w:color w:val="FF0000"/>
        </w:rPr>
        <w:t xml:space="preserve">(se adaptará en función de las circunstancias locales). </w:t>
      </w:r>
      <w:r>
        <w:rPr>
          <w:i/>
        </w:rPr>
        <w:t>En el caso de grupos de candidatos y candidatas / oferentes, deberá presentarse una declaración propia y una copia de dicha inscripción por cada miembro. Encontrará más disposiciones al respecto en el apartado 5.2 de las condiciones de solicitud.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5FC10BFD" w14:textId="77777777">
        <w:tc>
          <w:tcPr>
            <w:tcW w:w="4678" w:type="dxa"/>
          </w:tcPr>
          <w:p w14:paraId="49AF7073" w14:textId="77B9C9E2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Número </w:t>
            </w:r>
            <w:r w:rsidR="0074214F">
              <w:rPr>
                <w:b/>
              </w:rPr>
              <w:t>de Registro Público de Comercio</w:t>
            </w:r>
          </w:p>
        </w:tc>
        <w:tc>
          <w:tcPr>
            <w:tcW w:w="4392" w:type="dxa"/>
          </w:tcPr>
          <w:p w14:paraId="6A79DA85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184BEEA4" w14:textId="77777777">
        <w:tc>
          <w:tcPr>
            <w:tcW w:w="4678" w:type="dxa"/>
          </w:tcPr>
          <w:p w14:paraId="0BF5C36D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6E56F041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7E41D2A" w14:textId="77777777">
        <w:tc>
          <w:tcPr>
            <w:tcW w:w="4678" w:type="dxa"/>
          </w:tcPr>
          <w:p w14:paraId="0D226ECB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Belarús,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7D012A33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30BCD92B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653FA63A" w14:textId="77777777" w:rsidR="00510126" w:rsidRPr="004B64A8" w:rsidRDefault="00510126" w:rsidP="00C8518A">
      <w:pPr>
        <w:pStyle w:val="Ttulo1"/>
      </w:pPr>
      <w:bookmarkStart w:id="5" w:name="_Toc204695329"/>
      <w:r w:rsidRPr="004B64A8">
        <w:t>Motivos de exclusión</w:t>
      </w:r>
      <w:bookmarkEnd w:id="5"/>
    </w:p>
    <w:p w14:paraId="55D8F455" w14:textId="77777777" w:rsidR="00510126" w:rsidRPr="002C7ED9" w:rsidRDefault="00510126" w:rsidP="002C7ED9">
      <w:pPr>
        <w:spacing w:after="240"/>
        <w:rPr>
          <w:b/>
          <w:bCs/>
        </w:rPr>
      </w:pPr>
      <w:bookmarkStart w:id="6" w:name="_Toc29219559"/>
      <w:r w:rsidRPr="002C7ED9">
        <w:rPr>
          <w:b/>
          <w:bCs/>
        </w:rPr>
        <w:t>¿Concurre en su caso alguno de los siguientes motivos de exclusión?</w:t>
      </w:r>
    </w:p>
    <w:p w14:paraId="7F2244FB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7" w:name="_Hlk180662197"/>
      <w:r>
        <w:rPr>
          <w:b/>
          <w:color w:val="000000" w:themeColor="text1"/>
        </w:rPr>
        <w:t>Motivos de exclusión obligatoria</w:t>
      </w:r>
    </w:p>
    <w:bookmarkEnd w:id="7"/>
    <w:p w14:paraId="60BD44CC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58052A70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5939ECD8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1E3FF25D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16418FBD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6C33F0BE" w14:textId="77777777" w:rsidR="0043707B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FA793E0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7AE0ACBF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18501A51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540E63E0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471A6908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5B3C3DE2" w14:textId="77777777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Motivos  de exclusión facultativa</w:t>
      </w:r>
    </w:p>
    <w:p w14:paraId="311EE91C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09E1A121" w14:textId="65BE761F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Pr="00513A32">
        <w:t xml:space="preserve"> en la ejecución de contratos.</w:t>
      </w:r>
    </w:p>
    <w:p w14:paraId="2FEF2D2E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5A50E6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8269DA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6C7BACEB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5FA5A09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700FA0F1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29E2BB3" w14:textId="77777777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28FF261B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5F659680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574B8B48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082B40BF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8" w:name="p1557"/>
      <w:bookmarkStart w:id="9" w:name="p1558"/>
      <w:bookmarkStart w:id="10" w:name="p1559"/>
      <w:bookmarkStart w:id="11" w:name="p1560"/>
      <w:bookmarkStart w:id="12" w:name="p1561"/>
      <w:bookmarkStart w:id="13" w:name="p1562"/>
      <w:bookmarkStart w:id="14" w:name="p1563"/>
      <w:bookmarkStart w:id="15" w:name="p1564"/>
      <w:bookmarkStart w:id="16" w:name="p1565"/>
      <w:bookmarkStart w:id="17" w:name="p1566"/>
      <w:bookmarkStart w:id="18" w:name="p1567"/>
      <w:bookmarkStart w:id="19" w:name="p1568"/>
      <w:bookmarkStart w:id="20" w:name="p1569"/>
      <w:bookmarkStart w:id="21" w:name="p1570"/>
      <w:bookmarkStart w:id="22" w:name="p1538"/>
      <w:bookmarkStart w:id="23" w:name="p1539"/>
      <w:bookmarkStart w:id="24" w:name="p1540"/>
      <w:bookmarkStart w:id="25" w:name="p1541"/>
      <w:bookmarkStart w:id="26" w:name="p1542"/>
      <w:bookmarkStart w:id="27" w:name="p1543"/>
      <w:bookmarkStart w:id="28" w:name="p1544"/>
      <w:bookmarkStart w:id="29" w:name="p1545"/>
      <w:bookmarkStart w:id="30" w:name="p1546"/>
      <w:bookmarkStart w:id="31" w:name="p1547"/>
      <w:bookmarkStart w:id="32" w:name="p1548"/>
      <w:bookmarkStart w:id="33" w:name="p1549"/>
      <w:bookmarkStart w:id="34" w:name="p1550"/>
      <w:bookmarkStart w:id="35" w:name="p1551"/>
      <w:bookmarkStart w:id="36" w:name="p1552"/>
      <w:bookmarkStart w:id="37" w:name="p1553"/>
      <w:bookmarkStart w:id="38" w:name="p1554"/>
      <w:bookmarkStart w:id="39" w:name="p1555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7E5F8EF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32FC80AF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1BE1833B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3574371D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467334B8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4CBA40DF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20579689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5B36D258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40" w:name="p1573"/>
      <w:bookmarkStart w:id="41" w:name="p1574"/>
      <w:bookmarkStart w:id="42" w:name="p1575"/>
      <w:bookmarkEnd w:id="40"/>
      <w:bookmarkEnd w:id="41"/>
      <w:bookmarkEnd w:id="42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61306C3C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>La Deutsche Gesellschaft für Internationale Zusammenarbeit (GIZ) GmbH evaluará las medidas adoptadas por la empresa y decidirá caso por caso si existen motivos de exclusión.</w:t>
      </w:r>
    </w:p>
    <w:p w14:paraId="19B513B7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2C205C2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7863B8BE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0C90C338" w14:textId="77777777" w:rsidR="00247C37" w:rsidRPr="00C8518A" w:rsidRDefault="00712868" w:rsidP="00C8518A">
      <w:pPr>
        <w:pStyle w:val="Ttulo1"/>
      </w:pPr>
      <w:bookmarkStart w:id="43" w:name="_Toc204695330"/>
      <w:bookmarkEnd w:id="6"/>
      <w:r w:rsidRPr="00C8518A">
        <w:t>Capacidad económica y financiera: requisitos mínimos</w:t>
      </w:r>
      <w:bookmarkEnd w:id="43"/>
    </w:p>
    <w:p w14:paraId="289DF9B0" w14:textId="77777777" w:rsidR="007D416C" w:rsidRPr="004371E7" w:rsidRDefault="00247C37" w:rsidP="00A63C12">
      <w:pPr>
        <w:pStyle w:val="Ttulo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4" w:name="_Toc204695331"/>
      <w:r>
        <w:t>Cifras clave de la empresa</w:t>
      </w:r>
      <w:bookmarkEnd w:id="44"/>
    </w:p>
    <w:p w14:paraId="4F808D35" w14:textId="538895BE" w:rsidR="00DE3C1A" w:rsidRPr="00F45F5B" w:rsidRDefault="00074A24" w:rsidP="00A63C12">
      <w:pPr>
        <w:spacing w:before="100" w:beforeAutospacing="1" w:after="240"/>
        <w:ind w:left="426"/>
        <w:jc w:val="both"/>
        <w:rPr>
          <w:rFonts w:cs="Arial"/>
          <w:bCs/>
          <w:color w:val="000000" w:themeColor="text1"/>
          <w:szCs w:val="22"/>
        </w:rPr>
      </w:pPr>
      <w:r>
        <w:rPr>
          <w:color w:val="000000" w:themeColor="text1"/>
        </w:rPr>
        <w:t xml:space="preserve">¿Su facturación en </w:t>
      </w:r>
      <w:sdt>
        <w:sdtPr>
          <w:rPr>
            <w:rFonts w:cs="Arial"/>
            <w:color w:val="A6A6A6" w:themeColor="background1" w:themeShade="A6"/>
            <w:szCs w:val="22"/>
          </w:rPr>
          <w:id w:val="319243227"/>
          <w:placeholder>
            <w:docPart w:val="47941D59AC584DDEB30238645E2C3C5B"/>
          </w:placeholder>
          <w:dropDownList>
            <w:listItem w:value="select an element"/>
            <w:listItem w:displayText="toda la empresa" w:value="of the entire company"/>
            <w:listItem w:displayText="sector de actividad pertinente" w:value="relevant business area"/>
          </w:dropDownList>
        </w:sdtPr>
        <w:sdtEndPr/>
        <w:sdtContent>
          <w:r w:rsidR="006227C2">
            <w:rPr>
              <w:rFonts w:cs="Arial"/>
              <w:color w:val="A6A6A6" w:themeColor="background1" w:themeShade="A6"/>
              <w:szCs w:val="22"/>
            </w:rPr>
            <w:t>toda la empresa</w:t>
          </w:r>
        </w:sdtContent>
      </w:sdt>
      <w:r>
        <w:rPr>
          <w:color w:val="000000" w:themeColor="text1"/>
        </w:rPr>
        <w:t xml:space="preserve"> ascendió al menos a un monto de</w:t>
      </w:r>
      <w:r w:rsidR="006227C2">
        <w:rPr>
          <w:color w:val="000000" w:themeColor="text1"/>
        </w:rPr>
        <w:t xml:space="preserve"> MXN</w:t>
      </w:r>
      <w:r>
        <w:rPr>
          <w:b/>
          <w:i/>
          <w:color w:val="FF0000"/>
        </w:rPr>
        <w:t xml:space="preserve"> </w:t>
      </w:r>
      <w:r w:rsidRPr="00F45F5B">
        <w:rPr>
          <w:rFonts w:cs="Arial"/>
        </w:rPr>
        <w:fldChar w:fldCharType="begin" w:fldLock="1">
          <w:ffData>
            <w:name w:val=""/>
            <w:enabled/>
            <w:calcOnExit w:val="0"/>
            <w:textInput>
              <w:default w:val="xxxxxxxx"/>
            </w:textInput>
          </w:ffData>
        </w:fldChar>
      </w:r>
      <w:r w:rsidRPr="00F45F5B">
        <w:rPr>
          <w:rFonts w:cs="Arial"/>
        </w:rPr>
        <w:instrText xml:space="preserve"> FORMTEXT </w:instrText>
      </w:r>
      <w:r w:rsidRPr="00F45F5B">
        <w:rPr>
          <w:rFonts w:cs="Arial"/>
        </w:rPr>
      </w:r>
      <w:r w:rsidRPr="00F45F5B">
        <w:rPr>
          <w:rFonts w:cs="Arial"/>
        </w:rPr>
        <w:fldChar w:fldCharType="separate"/>
      </w:r>
      <w:r w:rsidR="006227C2">
        <w:t>$4</w:t>
      </w:r>
      <w:r w:rsidR="00F64203">
        <w:t>0</w:t>
      </w:r>
      <w:r w:rsidR="006227C2">
        <w:t>0,000.00</w:t>
      </w:r>
      <w:r w:rsidRPr="00F45F5B">
        <w:rPr>
          <w:rFonts w:cs="Arial"/>
        </w:rPr>
        <w:fldChar w:fldCharType="end"/>
      </w:r>
      <w:r>
        <w:t xml:space="preserve"> </w:t>
      </w:r>
      <w:r>
        <w:rPr>
          <w:color w:val="000000" w:themeColor="text1"/>
        </w:rPr>
        <w:t xml:space="preserve">netos </w:t>
      </w:r>
      <w:r>
        <w:rPr>
          <w:rStyle w:val="Textodelmarcadordeposicin"/>
        </w:rPr>
        <w:t>en</w:t>
      </w:r>
      <w:r>
        <w:rPr>
          <w:color w:val="000000" w:themeColor="text1"/>
        </w:rPr>
        <w:t xml:space="preserve"> promedio (por año) </w:t>
      </w:r>
      <w:bookmarkStart w:id="45" w:name="_Hlk154593265"/>
      <w:r>
        <w:rPr>
          <w:color w:val="000000" w:themeColor="text1"/>
        </w:rPr>
        <w:t>en los tres últimos ejercicios fiscales</w:t>
      </w:r>
      <w:bookmarkEnd w:id="45"/>
      <w:r>
        <w:rPr>
          <w:color w:val="000000" w:themeColor="text1"/>
        </w:rPr>
        <w:t>?</w:t>
      </w:r>
    </w:p>
    <w:p w14:paraId="11B613E8" w14:textId="77777777" w:rsidR="00EC4CB5" w:rsidRDefault="00D40074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585612">
            <w:rPr>
              <w:rFonts w:ascii="Segoe UI Symbol" w:eastAsia="MS Gothic" w:hAnsi="Segoe UI Symbol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126631B" w14:textId="77777777" w:rsidR="00EC4CB5" w:rsidRDefault="00EC4CB5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14:paraId="08B4C2A7" w14:textId="3911124F" w:rsidR="00DE3C1A" w:rsidRPr="00444FBE" w:rsidRDefault="00833BFE" w:rsidP="00A63C12">
      <w:pPr>
        <w:spacing w:before="100" w:beforeAutospacing="1" w:after="240"/>
        <w:ind w:left="426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r>
        <w:rPr>
          <w:rFonts w:asciiTheme="minorHAnsi" w:hAnsiTheme="minorHAnsi"/>
          <w:color w:val="000000" w:themeColor="text1"/>
        </w:rPr>
        <w:lastRenderedPageBreak/>
        <w:t xml:space="preserve">¿El número promedio de empleados y empleadas y directivos y directivas en los tres últimos años naturales ha sido de al menos </w:t>
      </w:r>
      <w:r w:rsidR="000304A9">
        <w:rPr>
          <w:rFonts w:asciiTheme="minorHAnsi" w:hAnsiTheme="minorHAnsi" w:cstheme="minorHAnsi"/>
        </w:rPr>
        <w:t>4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color w:val="000000" w:themeColor="text1"/>
        </w:rPr>
        <w:t>personas</w:t>
      </w:r>
      <w:r>
        <w:rPr>
          <w:rFonts w:asciiTheme="minorHAnsi" w:hAnsiTheme="minorHAnsi"/>
          <w:color w:val="000000" w:themeColor="text1"/>
        </w:rPr>
        <w:t>?</w:t>
      </w:r>
    </w:p>
    <w:p w14:paraId="199C2ADB" w14:textId="77777777" w:rsidR="005D18E7" w:rsidRPr="00444FBE" w:rsidRDefault="00D40074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444FBE">
            <w:rPr>
              <w:rFonts w:ascii="Segoe UI Symbol" w:eastAsia="MS Gothic" w:hAnsi="Segoe UI Symbol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724D127" w14:textId="77777777" w:rsidR="00047F4A" w:rsidRPr="00F45F5B" w:rsidRDefault="00047F4A" w:rsidP="00342EC6">
      <w:pPr>
        <w:pStyle w:val="Ttulo3"/>
        <w:numPr>
          <w:ilvl w:val="0"/>
          <w:numId w:val="36"/>
        </w:numPr>
        <w:jc w:val="both"/>
      </w:pPr>
      <w:bookmarkStart w:id="46" w:name="_Toc204695332"/>
      <w:r>
        <w:t>Aptitud técnica</w:t>
      </w:r>
      <w:bookmarkEnd w:id="46"/>
    </w:p>
    <w:p w14:paraId="7A78847B" w14:textId="6AF46FF2" w:rsidR="00CA3D2F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i/>
          <w:color w:val="000000" w:themeColor="text1"/>
        </w:rPr>
      </w:pPr>
      <w:r>
        <w:rPr>
          <w:i/>
          <w:color w:val="000000" w:themeColor="text1"/>
        </w:rPr>
        <w:t xml:space="preserve">Deberá demostrarse la aptitud técnica nombrando </w:t>
      </w:r>
      <w:r w:rsidRPr="002A0033">
        <w:rPr>
          <w:i/>
          <w:color w:val="000000" w:themeColor="text1"/>
          <w:highlight w:val="yellow"/>
          <w:u w:val="single"/>
        </w:rPr>
        <w:t xml:space="preserve">hasta </w:t>
      </w:r>
      <w:r w:rsidR="006227C2">
        <w:rPr>
          <w:i/>
          <w:color w:val="000000" w:themeColor="text1"/>
          <w:highlight w:val="yellow"/>
          <w:u w:val="single"/>
        </w:rPr>
        <w:t>2</w:t>
      </w:r>
      <w:r w:rsidRPr="002A0033">
        <w:rPr>
          <w:i/>
          <w:color w:val="000000" w:themeColor="text1"/>
          <w:highlight w:val="yellow"/>
          <w:u w:val="single"/>
        </w:rPr>
        <w:t> proyectos</w:t>
      </w:r>
      <w:r>
        <w:rPr>
          <w:i/>
          <w:color w:val="000000" w:themeColor="text1"/>
        </w:rPr>
        <w:t xml:space="preserve"> de referencia. Introduzca la información pertinente de los tres últimos años en la tabla “Sinopsis de los proyectos de referencia” de acuerdo con los criterios requeridos. Los grupos de candidatos y candidatas / oferentes también deberán presentar 10 proyectos de referencia como máximo.</w:t>
      </w:r>
    </w:p>
    <w:p w14:paraId="7C7F4F2D" w14:textId="77777777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>Los proyectos de referencia de los grupos de candidatos y candidatas / oferentes también pueden haber sido llevados a cabo por un o una miembro del grupo. Los candidatos y candidatas que no cumplan estos criterios mínimos no se considerarán aptos y se excluirán del posterior procedimiento de licitación.</w:t>
      </w:r>
    </w:p>
    <w:p w14:paraId="3B0D7226" w14:textId="77777777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47" w:name="_Toc204695333"/>
      <w:r>
        <w:t>Referencias: requisitos mínimos</w:t>
      </w:r>
      <w:bookmarkEnd w:id="47"/>
    </w:p>
    <w:p w14:paraId="0DE0FEF0" w14:textId="74D372CA" w:rsidR="00074A24" w:rsidRPr="00F45F5B" w:rsidRDefault="00074A24" w:rsidP="00342EC6">
      <w:pPr>
        <w:pStyle w:val="Textoindependiente"/>
        <w:spacing w:after="240"/>
        <w:jc w:val="both"/>
        <w:rPr>
          <w:b w:val="0"/>
          <w:color w:val="000000" w:themeColor="text1"/>
          <w:szCs w:val="22"/>
        </w:rPr>
      </w:pPr>
      <w:r>
        <w:rPr>
          <w:b w:val="0"/>
          <w:color w:val="000000" w:themeColor="text1"/>
        </w:rPr>
        <w:t>En la valoración técnica únicamente se tendrán en cuenta los proyectos de referencia con un volumen contractual mínimo de</w:t>
      </w:r>
      <w:r w:rsidR="006227C2">
        <w:rPr>
          <w:b w:val="0"/>
          <w:color w:val="000000" w:themeColor="text1"/>
        </w:rPr>
        <w:t xml:space="preserve"> MXN</w:t>
      </w:r>
      <w:r>
        <w:rPr>
          <w:color w:val="000000" w:themeColor="text1"/>
        </w:rPr>
        <w:t xml:space="preserve">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xxxx"/>
            </w:textInput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 w:rsidR="006227C2">
        <w:rPr>
          <w:b w:val="0"/>
        </w:rPr>
        <w:t>$4</w:t>
      </w:r>
      <w:r w:rsidR="000304A9">
        <w:rPr>
          <w:b w:val="0"/>
        </w:rPr>
        <w:t>0</w:t>
      </w:r>
      <w:r w:rsidR="006227C2">
        <w:rPr>
          <w:b w:val="0"/>
        </w:rPr>
        <w:t>0,000.00</w:t>
      </w:r>
      <w:r w:rsidRPr="00F45F5B">
        <w:rPr>
          <w:b w:val="0"/>
        </w:rPr>
        <w:fldChar w:fldCharType="end"/>
      </w:r>
      <w:r>
        <w:rPr>
          <w:color w:val="000000" w:themeColor="text1"/>
        </w:rPr>
        <w:t>.</w:t>
      </w:r>
    </w:p>
    <w:p w14:paraId="3A0686DE" w14:textId="56F4B6D1" w:rsidR="00074A24" w:rsidRPr="009B71D7" w:rsidRDefault="00074A24" w:rsidP="009B71D7">
      <w:pPr>
        <w:pStyle w:val="Textoindependiente"/>
        <w:jc w:val="both"/>
        <w:rPr>
          <w:color w:val="000000" w:themeColor="text1"/>
          <w:szCs w:val="22"/>
        </w:rPr>
      </w:pPr>
      <w:r>
        <w:rPr>
          <w:b w:val="0"/>
          <w:color w:val="000000" w:themeColor="text1"/>
        </w:rPr>
        <w:t xml:space="preserve">Como mínimo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 w:rsidR="006227C2">
        <w:rPr>
          <w:b w:val="0"/>
        </w:rPr>
        <w:t>2</w:t>
      </w:r>
      <w:r w:rsidRPr="00F45F5B">
        <w:rPr>
          <w:b w:val="0"/>
        </w:rPr>
        <w:fldChar w:fldCharType="end"/>
      </w:r>
      <w:r>
        <w:rPr>
          <w:b w:val="0"/>
          <w:color w:val="000000" w:themeColor="text1"/>
        </w:rPr>
        <w:t xml:space="preserve"> proyecto(s) de referencia en el ámbito de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 w:rsidR="009B71D7">
        <w:rPr>
          <w:b w:val="0"/>
        </w:rPr>
        <w:t>D</w:t>
      </w:r>
      <w:r w:rsidR="009B71D7" w:rsidRPr="009B71D7">
        <w:rPr>
          <w:b w:val="0"/>
        </w:rPr>
        <w:t>esarrollo comunitario con enfoque social y ambiental</w:t>
      </w:r>
      <w:r w:rsidRPr="00F45F5B">
        <w:rPr>
          <w:b w:val="0"/>
        </w:rPr>
        <w:fldChar w:fldCharType="end"/>
      </w:r>
      <w:r w:rsidR="009B71D7">
        <w:rPr>
          <w:color w:val="000000" w:themeColor="text1"/>
          <w:szCs w:val="22"/>
        </w:rPr>
        <w:t xml:space="preserve"> </w:t>
      </w:r>
      <w:r>
        <w:rPr>
          <w:b w:val="0"/>
          <w:color w:val="000000" w:themeColor="text1"/>
        </w:rPr>
        <w:t xml:space="preserve">y al menos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 w:rsidR="006227C2">
        <w:rPr>
          <w:b w:val="0"/>
        </w:rPr>
        <w:t>2</w:t>
      </w:r>
      <w:r w:rsidRPr="00F45F5B">
        <w:rPr>
          <w:b w:val="0"/>
        </w:rPr>
        <w:fldChar w:fldCharType="end"/>
      </w:r>
      <w:r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proyecto(s) de referencia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in der Region / im Land "/>
            </w:textInput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>
        <w:rPr>
          <w:b w:val="0"/>
        </w:rPr>
        <w:t>en la región / en el país</w:t>
      </w:r>
      <w:r w:rsidRPr="00F45F5B">
        <w:rPr>
          <w:b w:val="0"/>
        </w:rPr>
        <w:fldChar w:fldCharType="end"/>
      </w:r>
      <w:r>
        <w:rPr>
          <w:b w:val="0"/>
          <w:color w:val="000000" w:themeColor="text1"/>
        </w:rPr>
        <w:t xml:space="preserve">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 w:rsidR="006227C2">
        <w:rPr>
          <w:b w:val="0"/>
        </w:rPr>
        <w:t>México</w:t>
      </w:r>
      <w:r w:rsidRPr="00F45F5B">
        <w:rPr>
          <w:b w:val="0"/>
        </w:rPr>
        <w:fldChar w:fldCharType="end"/>
      </w:r>
      <w:r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2770C8F8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2CDA8F29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7B2F32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07272884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la región requerida cumplen los requisitos mínimos.</w:t>
      </w:r>
    </w:p>
    <w:p w14:paraId="044A0169" w14:textId="77777777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624C820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6C1E4931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60EAC746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48" w:name="_Toc204695334"/>
      <w:r>
        <w:rPr>
          <w:rStyle w:val="Ttulo3Car"/>
        </w:rPr>
        <w:lastRenderedPageBreak/>
        <w:t>Sinopsis de los proyectos de referencia</w:t>
      </w:r>
      <w:bookmarkEnd w:id="48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p w14:paraId="29EBA69E" w14:textId="77777777" w:rsidR="001A0915" w:rsidRPr="001A0915" w:rsidRDefault="001A0915" w:rsidP="00342EC6">
      <w:pPr>
        <w:spacing w:before="100" w:beforeAutospacing="1" w:after="100" w:line="288" w:lineRule="auto"/>
        <w:ind w:right="28"/>
        <w:jc w:val="both"/>
        <w:rPr>
          <w:rFonts w:cs="Arial"/>
          <w:bCs/>
          <w:i/>
          <w:color w:val="000000" w:themeColor="text1"/>
          <w:szCs w:val="22"/>
        </w:rPr>
      </w:pP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1D12E3B6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063BB3D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468E0FFF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8B67AB5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B8E576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EBD0388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43D59D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0AB5F80" w14:textId="310DD5DA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97B6A4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EA9B34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F50C56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28B1C2E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67658FB6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30896C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174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14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8A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2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AC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2F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6B9FAA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5D2658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9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F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67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B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39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55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2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68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C2F6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4DD489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B8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C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D2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4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3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E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1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D374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2A3A85C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D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F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99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0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D4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AA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2A8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D5662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74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1D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F4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12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D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DC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D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3789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FEB81F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2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6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64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4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A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8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0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D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CE51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5F4C04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96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5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5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EE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AA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B0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C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2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4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5B5649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0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4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264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3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B6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C9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B2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9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54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33BAF3B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7F7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D0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A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EC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E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7B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74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44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422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AFD2D7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3BE48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C6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7582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D8B8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F50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28F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59B1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8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B8651C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DC62226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5"/>
          <w:footerReference w:type="default" r:id="rId16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518BF49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1CF21DF4" w14:textId="77777777" w:rsidR="00FB460F" w:rsidRPr="00F64203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s-MX"/>
        </w:rPr>
      </w:pPr>
    </w:p>
    <w:p w14:paraId="0F73D5D0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7"/>
      <w:footerReference w:type="default" r:id="rId18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520DD" w14:textId="77777777" w:rsidR="00D40074" w:rsidRDefault="00D40074" w:rsidP="00A637D0">
      <w:r>
        <w:separator/>
      </w:r>
    </w:p>
  </w:endnote>
  <w:endnote w:type="continuationSeparator" w:id="0">
    <w:p w14:paraId="686A52C4" w14:textId="77777777" w:rsidR="00D40074" w:rsidRDefault="00D40074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D80F0E" w14:paraId="7AF398D9" w14:textId="77777777" w:rsidTr="00260630">
      <w:tc>
        <w:tcPr>
          <w:tcW w:w="1329" w:type="pct"/>
        </w:tcPr>
        <w:p w14:paraId="4E927BEA" w14:textId="77777777" w:rsidR="00003407" w:rsidRPr="00003407" w:rsidRDefault="00354DB4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 w:rsidR="00553984">
            <w:rPr>
              <w:sz w:val="18"/>
            </w:rPr>
            <w:t>7</w:t>
          </w:r>
          <w:r w:rsidR="00003407">
            <w:rPr>
              <w:sz w:val="18"/>
            </w:rPr>
            <w:t>.2025</w:t>
          </w:r>
        </w:p>
      </w:tc>
      <w:tc>
        <w:tcPr>
          <w:tcW w:w="2266" w:type="pct"/>
        </w:tcPr>
        <w:p w14:paraId="64A8A516" w14:textId="77777777" w:rsidR="00F01B21" w:rsidRPr="00D80F0E" w:rsidRDefault="00A406C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34D2181B" w14:textId="77777777" w:rsidR="00F01B21" w:rsidRPr="00D80F0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="005A67BF"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6E3BC340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E32D51" w14:paraId="4BD3F60F" w14:textId="77777777" w:rsidTr="0045739A">
      <w:tc>
        <w:tcPr>
          <w:tcW w:w="1329" w:type="pct"/>
          <w:vAlign w:val="bottom"/>
        </w:tcPr>
        <w:p w14:paraId="7CD1890A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0D8343DD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7FCF393E" w14:textId="77777777" w:rsidR="00F01B21" w:rsidRDefault="00F01B21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1D938514" w14:textId="77777777" w:rsidR="00F01B21" w:rsidRPr="002F4523" w:rsidRDefault="00F01B21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F01B21" w:rsidRPr="00444FBE" w14:paraId="3F435768" w14:textId="77777777" w:rsidTr="00444FBE">
      <w:tc>
        <w:tcPr>
          <w:tcW w:w="1339" w:type="pct"/>
        </w:tcPr>
        <w:p w14:paraId="73E2E52C" w14:textId="77777777" w:rsidR="00F01B21" w:rsidRPr="00E32D51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627EBF85" w14:textId="77777777" w:rsidR="00F01B21" w:rsidRPr="00E32D51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338638F1" w14:textId="77777777" w:rsidR="00F01B21" w:rsidRPr="00444FB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="005A67BF"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157D132A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D80F0E" w:rsidRPr="00E32D51" w14:paraId="28A51F84" w14:textId="77777777" w:rsidTr="00E968C9">
      <w:tc>
        <w:tcPr>
          <w:tcW w:w="1328" w:type="pct"/>
        </w:tcPr>
        <w:p w14:paraId="33D20AF1" w14:textId="77777777" w:rsidR="00D80F0E" w:rsidRPr="00430760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1BFA99FE" w14:textId="77777777" w:rsidR="00D80F0E" w:rsidRPr="00430760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77F261F6" w14:textId="77777777" w:rsidR="00D80F0E" w:rsidRPr="00444FBE" w:rsidRDefault="00D80F0E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61B6DC40" w14:textId="77777777" w:rsidR="00D80F0E" w:rsidRPr="002F4523" w:rsidRDefault="00D80F0E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64128" w14:textId="77777777" w:rsidR="00D40074" w:rsidRDefault="00D40074" w:rsidP="00A637D0">
      <w:r>
        <w:separator/>
      </w:r>
    </w:p>
  </w:footnote>
  <w:footnote w:type="continuationSeparator" w:id="0">
    <w:p w14:paraId="54605F7C" w14:textId="77777777" w:rsidR="00D40074" w:rsidRDefault="00D40074" w:rsidP="00A637D0">
      <w:r>
        <w:continuationSeparator/>
      </w:r>
    </w:p>
  </w:footnote>
  <w:footnote w:id="1">
    <w:p w14:paraId="40D39473" w14:textId="77777777" w:rsidR="00A403E6" w:rsidRPr="008F1495" w:rsidRDefault="00A403E6" w:rsidP="00833BFE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47092AFB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E968C9" w:rsidRPr="00703906" w14:paraId="235CFA86" w14:textId="77777777" w:rsidTr="000765BD">
            <w:tc>
              <w:tcPr>
                <w:tcW w:w="4202" w:type="pct"/>
              </w:tcPr>
              <w:p w14:paraId="215CB327" w14:textId="77777777" w:rsidR="00F206DC" w:rsidRPr="00F206DC" w:rsidRDefault="00D40074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F206DC">
                      <w:t>CONFIDENTIAL</w:t>
                    </w:r>
                  </w:sdtContent>
                </w:sdt>
              </w:p>
              <w:p w14:paraId="7C51A7EC" w14:textId="77777777" w:rsidR="00E968C9" w:rsidRPr="008F1495" w:rsidRDefault="00E13AB2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63A3F0E2" w14:textId="77777777" w:rsidR="00E968C9" w:rsidRPr="00703906" w:rsidRDefault="00E968C9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103BA26" w14:textId="77777777" w:rsidR="00E968C9" w:rsidRDefault="00E968C9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5C2BD98" w14:textId="77777777" w:rsidR="00F01B21" w:rsidRPr="00DE614B" w:rsidRDefault="00F01B21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F01B21" w:rsidRPr="00F35D69" w14:paraId="40CD201E" w14:textId="77777777" w:rsidTr="001B7AAD">
      <w:trPr>
        <w:trHeight w:val="1418"/>
      </w:trPr>
      <w:tc>
        <w:tcPr>
          <w:tcW w:w="6371" w:type="dxa"/>
        </w:tcPr>
        <w:p w14:paraId="74DCB2AE" w14:textId="77777777" w:rsidR="00F01B21" w:rsidRPr="00FB21AF" w:rsidRDefault="00F01B21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51BFA942" w14:textId="77777777" w:rsidR="00F01B21" w:rsidRPr="00F35D69" w:rsidRDefault="00F01B21" w:rsidP="001B7AAD">
          <w:pPr>
            <w:tabs>
              <w:tab w:val="center" w:pos="4252"/>
              <w:tab w:val="right" w:pos="8504"/>
            </w:tabs>
          </w:pPr>
        </w:p>
      </w:tc>
    </w:tr>
  </w:tbl>
  <w:p w14:paraId="18560242" w14:textId="77777777" w:rsidR="00F01B21" w:rsidRPr="00FB21AF" w:rsidRDefault="00F01B21" w:rsidP="002F4523">
    <w:pPr>
      <w:pStyle w:val="Encabezado"/>
      <w:rPr>
        <w:sz w:val="2"/>
        <w:szCs w:val="2"/>
      </w:rPr>
    </w:pPr>
  </w:p>
  <w:p w14:paraId="36A14BE9" w14:textId="77777777" w:rsidR="00F01B21" w:rsidRPr="002F4523" w:rsidRDefault="00F01B21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D80F0E" w:rsidRPr="00F35D69" w14:paraId="4881EAE4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D80F0E" w:rsidRPr="00703906" w14:paraId="5C924401" w14:textId="77777777">
            <w:tc>
              <w:tcPr>
                <w:tcW w:w="3497" w:type="pct"/>
              </w:tcPr>
              <w:p w14:paraId="2280F3DC" w14:textId="77777777" w:rsidR="00D80F0E" w:rsidRPr="00D80F0E" w:rsidRDefault="00E13AB2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4818055B" w14:textId="77777777" w:rsidR="00D80F0E" w:rsidRPr="00703906" w:rsidRDefault="00D80F0E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3C423900" wp14:editId="5391797C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247D34B" w14:textId="77777777" w:rsidR="00D80F0E" w:rsidRDefault="00D80F0E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B1D1667" w14:textId="77777777" w:rsidR="00F01B21" w:rsidRPr="00E968C9" w:rsidRDefault="00F01B21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68CF23A8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E968C9" w:rsidRPr="00703906" w14:paraId="79B2BB70" w14:textId="77777777">
            <w:tc>
              <w:tcPr>
                <w:tcW w:w="4275" w:type="pct"/>
              </w:tcPr>
              <w:p w14:paraId="28D56E40" w14:textId="77777777" w:rsidR="00E968C9" w:rsidRPr="008F1495" w:rsidRDefault="00E13AB2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1EF35FE6" w14:textId="77777777" w:rsidR="00E968C9" w:rsidRPr="00703906" w:rsidRDefault="00E968C9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70702239" wp14:editId="18DDD1E1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CDC36D" w14:textId="77777777" w:rsidR="00E968C9" w:rsidRDefault="00E968C9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D97D5EB" w14:textId="77777777" w:rsidR="00D80F0E" w:rsidRPr="00E968C9" w:rsidRDefault="00D80F0E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8309">
    <w:abstractNumId w:val="9"/>
  </w:num>
  <w:num w:numId="2" w16cid:durableId="1404528739">
    <w:abstractNumId w:val="8"/>
  </w:num>
  <w:num w:numId="3" w16cid:durableId="497043350">
    <w:abstractNumId w:val="7"/>
  </w:num>
  <w:num w:numId="4" w16cid:durableId="1368334145">
    <w:abstractNumId w:val="6"/>
  </w:num>
  <w:num w:numId="5" w16cid:durableId="1735279360">
    <w:abstractNumId w:val="5"/>
  </w:num>
  <w:num w:numId="6" w16cid:durableId="470706399">
    <w:abstractNumId w:val="4"/>
  </w:num>
  <w:num w:numId="7" w16cid:durableId="2099866782">
    <w:abstractNumId w:val="3"/>
  </w:num>
  <w:num w:numId="8" w16cid:durableId="1262302659">
    <w:abstractNumId w:val="2"/>
  </w:num>
  <w:num w:numId="9" w16cid:durableId="1252934194">
    <w:abstractNumId w:val="1"/>
  </w:num>
  <w:num w:numId="10" w16cid:durableId="1139540926">
    <w:abstractNumId w:val="0"/>
  </w:num>
  <w:num w:numId="11" w16cid:durableId="80220276">
    <w:abstractNumId w:val="30"/>
  </w:num>
  <w:num w:numId="12" w16cid:durableId="1959602834">
    <w:abstractNumId w:val="11"/>
  </w:num>
  <w:num w:numId="13" w16cid:durableId="461927851">
    <w:abstractNumId w:val="28"/>
  </w:num>
  <w:num w:numId="14" w16cid:durableId="1539196383">
    <w:abstractNumId w:val="26"/>
  </w:num>
  <w:num w:numId="15" w16cid:durableId="1400788065">
    <w:abstractNumId w:val="12"/>
  </w:num>
  <w:num w:numId="16" w16cid:durableId="971906393">
    <w:abstractNumId w:val="20"/>
  </w:num>
  <w:num w:numId="17" w16cid:durableId="201358145">
    <w:abstractNumId w:val="27"/>
  </w:num>
  <w:num w:numId="18" w16cid:durableId="893663951">
    <w:abstractNumId w:val="22"/>
  </w:num>
  <w:num w:numId="19" w16cid:durableId="801653065">
    <w:abstractNumId w:val="33"/>
  </w:num>
  <w:num w:numId="20" w16cid:durableId="1583562011">
    <w:abstractNumId w:val="23"/>
  </w:num>
  <w:num w:numId="21" w16cid:durableId="1076319292">
    <w:abstractNumId w:val="14"/>
  </w:num>
  <w:num w:numId="22" w16cid:durableId="232741846">
    <w:abstractNumId w:val="25"/>
  </w:num>
  <w:num w:numId="23" w16cid:durableId="1094856611">
    <w:abstractNumId w:val="29"/>
  </w:num>
  <w:num w:numId="24" w16cid:durableId="319627050">
    <w:abstractNumId w:val="18"/>
  </w:num>
  <w:num w:numId="25" w16cid:durableId="94261736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973631267">
    <w:abstractNumId w:val="19"/>
  </w:num>
  <w:num w:numId="27" w16cid:durableId="1633317831">
    <w:abstractNumId w:val="16"/>
  </w:num>
  <w:num w:numId="28" w16cid:durableId="643775300">
    <w:abstractNumId w:val="37"/>
  </w:num>
  <w:num w:numId="29" w16cid:durableId="1629892417">
    <w:abstractNumId w:val="31"/>
  </w:num>
  <w:num w:numId="30" w16cid:durableId="441806687">
    <w:abstractNumId w:val="21"/>
  </w:num>
  <w:num w:numId="31" w16cid:durableId="416830173">
    <w:abstractNumId w:val="35"/>
  </w:num>
  <w:num w:numId="32" w16cid:durableId="326248685">
    <w:abstractNumId w:val="34"/>
  </w:num>
  <w:num w:numId="33" w16cid:durableId="963996682">
    <w:abstractNumId w:val="32"/>
  </w:num>
  <w:num w:numId="34" w16cid:durableId="255096971">
    <w:abstractNumId w:val="17"/>
  </w:num>
  <w:num w:numId="35" w16cid:durableId="2133088258">
    <w:abstractNumId w:val="15"/>
  </w:num>
  <w:num w:numId="36" w16cid:durableId="385495016">
    <w:abstractNumId w:val="36"/>
  </w:num>
  <w:num w:numId="37" w16cid:durableId="1084910290">
    <w:abstractNumId w:val="24"/>
  </w:num>
  <w:num w:numId="38" w16cid:durableId="668097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19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0BC"/>
    <w:rsid w:val="0002784D"/>
    <w:rsid w:val="00027B0F"/>
    <w:rsid w:val="000304A9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B73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002"/>
    <w:rsid w:val="000D31F7"/>
    <w:rsid w:val="000E3666"/>
    <w:rsid w:val="000E4FA6"/>
    <w:rsid w:val="000E523B"/>
    <w:rsid w:val="000F1C7E"/>
    <w:rsid w:val="000F3020"/>
    <w:rsid w:val="000F74CE"/>
    <w:rsid w:val="00101577"/>
    <w:rsid w:val="00101FDB"/>
    <w:rsid w:val="00104CF4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45A8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0033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2B7A"/>
    <w:rsid w:val="00323A82"/>
    <w:rsid w:val="00325BDC"/>
    <w:rsid w:val="00327D70"/>
    <w:rsid w:val="003306FA"/>
    <w:rsid w:val="00330CFF"/>
    <w:rsid w:val="00333260"/>
    <w:rsid w:val="00333EFE"/>
    <w:rsid w:val="00335567"/>
    <w:rsid w:val="00335B90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929A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AEE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27E"/>
    <w:rsid w:val="004A7E12"/>
    <w:rsid w:val="004B33AA"/>
    <w:rsid w:val="004B4B5E"/>
    <w:rsid w:val="004B4DDF"/>
    <w:rsid w:val="004B64A8"/>
    <w:rsid w:val="004B6704"/>
    <w:rsid w:val="004C242C"/>
    <w:rsid w:val="004C4961"/>
    <w:rsid w:val="004D2754"/>
    <w:rsid w:val="004D688C"/>
    <w:rsid w:val="004D6C24"/>
    <w:rsid w:val="004E11DA"/>
    <w:rsid w:val="004E2FE7"/>
    <w:rsid w:val="004E597C"/>
    <w:rsid w:val="004E6B15"/>
    <w:rsid w:val="004F428F"/>
    <w:rsid w:val="004F56CA"/>
    <w:rsid w:val="004F6D94"/>
    <w:rsid w:val="004F7083"/>
    <w:rsid w:val="004F7297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1ED3"/>
    <w:rsid w:val="00534CF4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B1F9D"/>
    <w:rsid w:val="005B31F9"/>
    <w:rsid w:val="005B3D97"/>
    <w:rsid w:val="005C11A9"/>
    <w:rsid w:val="005C363B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27C2"/>
    <w:rsid w:val="00625191"/>
    <w:rsid w:val="006254E4"/>
    <w:rsid w:val="0062669F"/>
    <w:rsid w:val="00627B07"/>
    <w:rsid w:val="0063015C"/>
    <w:rsid w:val="00634EB6"/>
    <w:rsid w:val="00635566"/>
    <w:rsid w:val="00640E1F"/>
    <w:rsid w:val="00641269"/>
    <w:rsid w:val="0064272F"/>
    <w:rsid w:val="00642A84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C7A12"/>
    <w:rsid w:val="006D71B4"/>
    <w:rsid w:val="006D7346"/>
    <w:rsid w:val="006E2E2F"/>
    <w:rsid w:val="006E41AD"/>
    <w:rsid w:val="006E62CB"/>
    <w:rsid w:val="006E6BF7"/>
    <w:rsid w:val="006E724B"/>
    <w:rsid w:val="006F3288"/>
    <w:rsid w:val="006F456C"/>
    <w:rsid w:val="006F545C"/>
    <w:rsid w:val="006F643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214F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C2451"/>
    <w:rsid w:val="007C5DD1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3234"/>
    <w:rsid w:val="008134C2"/>
    <w:rsid w:val="00813734"/>
    <w:rsid w:val="00814209"/>
    <w:rsid w:val="00824179"/>
    <w:rsid w:val="00826499"/>
    <w:rsid w:val="00826946"/>
    <w:rsid w:val="0083031C"/>
    <w:rsid w:val="00832C76"/>
    <w:rsid w:val="00832F27"/>
    <w:rsid w:val="00833BFE"/>
    <w:rsid w:val="00834722"/>
    <w:rsid w:val="00835219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24ED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883"/>
    <w:rsid w:val="00917D41"/>
    <w:rsid w:val="009239DC"/>
    <w:rsid w:val="00924B72"/>
    <w:rsid w:val="00927402"/>
    <w:rsid w:val="009276C4"/>
    <w:rsid w:val="009421DC"/>
    <w:rsid w:val="00942857"/>
    <w:rsid w:val="009444F3"/>
    <w:rsid w:val="0094578A"/>
    <w:rsid w:val="009543F0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91C46"/>
    <w:rsid w:val="00994806"/>
    <w:rsid w:val="00994A1D"/>
    <w:rsid w:val="009A0FD6"/>
    <w:rsid w:val="009A13D5"/>
    <w:rsid w:val="009A7E6A"/>
    <w:rsid w:val="009B0BA2"/>
    <w:rsid w:val="009B71D7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17958"/>
    <w:rsid w:val="00A25089"/>
    <w:rsid w:val="00A25770"/>
    <w:rsid w:val="00A328FA"/>
    <w:rsid w:val="00A33934"/>
    <w:rsid w:val="00A403E6"/>
    <w:rsid w:val="00A406C0"/>
    <w:rsid w:val="00A43ABF"/>
    <w:rsid w:val="00A454D1"/>
    <w:rsid w:val="00A46DEC"/>
    <w:rsid w:val="00A55962"/>
    <w:rsid w:val="00A55AF3"/>
    <w:rsid w:val="00A56426"/>
    <w:rsid w:val="00A62316"/>
    <w:rsid w:val="00A62FB7"/>
    <w:rsid w:val="00A637D0"/>
    <w:rsid w:val="00A63C12"/>
    <w:rsid w:val="00A64890"/>
    <w:rsid w:val="00A66242"/>
    <w:rsid w:val="00A66B14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A61B0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2C7E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19F6"/>
    <w:rsid w:val="00D32882"/>
    <w:rsid w:val="00D35057"/>
    <w:rsid w:val="00D35D13"/>
    <w:rsid w:val="00D372FC"/>
    <w:rsid w:val="00D377D7"/>
    <w:rsid w:val="00D40074"/>
    <w:rsid w:val="00D424A2"/>
    <w:rsid w:val="00D45B49"/>
    <w:rsid w:val="00D45D97"/>
    <w:rsid w:val="00D4671D"/>
    <w:rsid w:val="00D549C9"/>
    <w:rsid w:val="00D54CD6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0EF0"/>
    <w:rsid w:val="00E31876"/>
    <w:rsid w:val="00E31D40"/>
    <w:rsid w:val="00E32D51"/>
    <w:rsid w:val="00E33C8B"/>
    <w:rsid w:val="00E41094"/>
    <w:rsid w:val="00E415DF"/>
    <w:rsid w:val="00E43D52"/>
    <w:rsid w:val="00E459BA"/>
    <w:rsid w:val="00E45E71"/>
    <w:rsid w:val="00E46413"/>
    <w:rsid w:val="00E5013C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EE25FF"/>
    <w:rsid w:val="00F004AB"/>
    <w:rsid w:val="00F00B89"/>
    <w:rsid w:val="00F01B21"/>
    <w:rsid w:val="00F02605"/>
    <w:rsid w:val="00F02F04"/>
    <w:rsid w:val="00F0397E"/>
    <w:rsid w:val="00F047D1"/>
    <w:rsid w:val="00F05333"/>
    <w:rsid w:val="00F070AA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203"/>
    <w:rsid w:val="00F64920"/>
    <w:rsid w:val="00F6543D"/>
    <w:rsid w:val="00F67BAE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967FB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F0786"/>
    <w:rsid w:val="00FF5D0A"/>
    <w:rsid w:val="0CAF7032"/>
    <w:rsid w:val="10BBA6A4"/>
    <w:rsid w:val="19685342"/>
    <w:rsid w:val="419ABA45"/>
    <w:rsid w:val="7202EE22"/>
    <w:rsid w:val="7CC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DBE77"/>
  <w15:docId w15:val="{C15E0A61-3E11-4682-92FD-D9B1C8D4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is_lui\Downloads\lokal-eigenerklaerung-eignung-dienstleistungen-es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941D59AC584DDEB30238645E2C3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D96A81-69BF-41BD-A89B-9F75AA1A1934}"/>
      </w:docPartPr>
      <w:docPartBody>
        <w:p w:rsidR="00211569" w:rsidRDefault="00211569">
          <w:pPr>
            <w:pStyle w:val="47941D59AC584DDEB30238645E2C3C5B"/>
          </w:pPr>
          <w:r w:rsidRPr="003622E0">
            <w:rPr>
              <w:rStyle w:val="Textodelmarcadordeposicin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B0"/>
    <w:rsid w:val="000270BC"/>
    <w:rsid w:val="000A1B73"/>
    <w:rsid w:val="00211569"/>
    <w:rsid w:val="00330CFF"/>
    <w:rsid w:val="00465B0E"/>
    <w:rsid w:val="004A727E"/>
    <w:rsid w:val="00833BA2"/>
    <w:rsid w:val="00F73087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32CCC4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47941D59AC584DDEB30238645E2C3C5B">
    <w:name w:val="47941D59AC584DDEB30238645E2C3C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96B24D1D04564894570BD4988409D1" ma:contentTypeVersion="10" ma:contentTypeDescription="Crear nuevo documento." ma:contentTypeScope="" ma:versionID="f8ff3aa1a6a21e2e3d22e2ec16d0c342">
  <xsd:schema xmlns:xsd="http://www.w3.org/2001/XMLSchema" xmlns:xs="http://www.w3.org/2001/XMLSchema" xmlns:p="http://schemas.microsoft.com/office/2006/metadata/properties" xmlns:ns2="e57f01af-f0c8-45e2-ab97-57da88b1c712" xmlns:ns3="a05cbd9a-acc7-47ee-87aa-bbd0f8fb7954" targetNamespace="http://schemas.microsoft.com/office/2006/metadata/properties" ma:root="true" ma:fieldsID="3f79a911fa283a19a55541f0867d5b31" ns2:_="" ns3:_="">
    <xsd:import namespace="e57f01af-f0c8-45e2-ab97-57da88b1c712"/>
    <xsd:import namespace="a05cbd9a-acc7-47ee-87aa-bbd0f8fb79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f01af-f0c8-45e2-ab97-57da88b1c7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cbd9a-acc7-47ee-87aa-bbd0f8fb79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f9821-fb74-49bb-85e9-8b2f8087b8c4}" ma:internalName="TaxCatchAll" ma:showField="CatchAllData" ma:web="a05cbd9a-acc7-47ee-87aa-bbd0f8fb79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5cbd9a-acc7-47ee-87aa-bbd0f8fb7954" xsi:nil="true"/>
    <lcf76f155ced4ddcb4097134ff3c332f xmlns="e57f01af-f0c8-45e2-ab97-57da88b1c7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7E8929-4B47-49B9-9127-6B7708651E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D7FD32-5F41-4565-8174-98253DF67258}"/>
</file>

<file path=customXml/itemProps4.xml><?xml version="1.0" encoding="utf-8"?>
<ds:datastoreItem xmlns:ds="http://schemas.openxmlformats.org/officeDocument/2006/customXml" ds:itemID="{4D417264-1327-4D90-B8A0-0B0C62E158E8}">
  <ds:schemaRefs>
    <ds:schemaRef ds:uri="http://schemas.microsoft.com/office/2006/metadata/properties"/>
    <ds:schemaRef ds:uri="http://schemas.microsoft.com/office/infopath/2007/PartnerControls"/>
    <ds:schemaRef ds:uri="a05cbd9a-acc7-47ee-87aa-bbd0f8fb7954"/>
    <ds:schemaRef ds:uri="e57f01af-f0c8-45e2-ab97-57da88b1c7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lokal-eigenerklaerung-eignung-dienstleistungen-es (1)</Template>
  <TotalTime>0</TotalTime>
  <Pages>7</Pages>
  <Words>1826</Words>
  <Characters>10412</Characters>
  <Application>Microsoft Office Word</Application>
  <DocSecurity>0</DocSecurity>
  <Lines>86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12214</CharactersWithSpaces>
  <SharedDoc>false</SharedDoc>
  <HLinks>
    <vt:vector size="78" baseType="variant">
      <vt:variant>
        <vt:i4>131163</vt:i4>
      </vt:variant>
      <vt:variant>
        <vt:i4>426</vt:i4>
      </vt:variant>
      <vt:variant>
        <vt:i4>0</vt:i4>
      </vt:variant>
      <vt:variant>
        <vt:i4>5</vt:i4>
      </vt:variant>
      <vt:variant>
        <vt:lpwstr>https://eur-lex.europa.eu/legal-content/ES/TXT/?uri=CELEX:02014R0833-20231001</vt:lpwstr>
      </vt:variant>
      <vt:variant>
        <vt:lpwstr/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_Toc204695336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_Toc204695335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_Toc204695334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_Toc204695333</vt:lpwstr>
      </vt:variant>
      <vt:variant>
        <vt:i4>1507388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_Toc204695332</vt:lpwstr>
      </vt:variant>
      <vt:variant>
        <vt:i4>1507388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_Toc204695331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_Toc204695330</vt:lpwstr>
      </vt:variant>
      <vt:variant>
        <vt:i4>1441852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_Toc204695329</vt:lpwstr>
      </vt:variant>
      <vt:variant>
        <vt:i4>1441852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_Toc204695328</vt:lpwstr>
      </vt:variant>
      <vt:variant>
        <vt:i4>1441852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_Toc204695327</vt:lpwstr>
      </vt:variant>
      <vt:variant>
        <vt:i4>1441852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_Toc204695326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_Toc204695325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Solis Montes de Oca, Luis Sergio GIZ MX</dc:creator>
  <cp:keywords/>
  <dc:description>Self-declaration of eligibility for the award
of contracts up to the EU threshold – procedure with competitive tender</dc:description>
  <cp:lastModifiedBy>Carreno Rojano, Adriana GIZ MX</cp:lastModifiedBy>
  <cp:revision>5</cp:revision>
  <cp:lastPrinted>2018-02-16T14:47:00Z</cp:lastPrinted>
  <dcterms:created xsi:type="dcterms:W3CDTF">2026-09-04T19:57:00Z</dcterms:created>
  <dcterms:modified xsi:type="dcterms:W3CDTF">2026-09-23T23:56:00Z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0x010100B396B24D1D04564894570BD4988409D1</vt:lpwstr>
  </property>
  <property fmtid="{D5CDD505-2E9C-101B-9397-08002B2CF9AE}" pid="3" name="MediaServiceImageTags">
    <vt:lpwstr/>
  </property>
</Properties>
</file>