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2F1E1DC0" w:rsidR="00D04E04" w:rsidRPr="00F45F5B" w:rsidRDefault="00D04E04" w:rsidP="0050444F">
      <w:pPr>
        <w:pStyle w:val="berschrift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40879166"/>
      <w:r>
        <w:t xml:space="preserve">Número de </w:t>
      </w:r>
      <w:r w:rsidR="00835219">
        <w:t>transacción</w:t>
      </w:r>
      <w:r>
        <w:t xml:space="preserve">: </w:t>
      </w:r>
      <w:r w:rsidR="0093161D">
        <w:rPr>
          <w:rFonts w:eastAsiaTheme="minorHAnsi"/>
        </w:rPr>
        <w:t>100</w:t>
      </w:r>
      <w:r w:rsidR="00CC094D">
        <w:rPr>
          <w:rFonts w:eastAsiaTheme="minorHAnsi"/>
        </w:rPr>
        <w:t>55472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Inhaltsverzeichnisberschrift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7CFE3101" w14:textId="36B064C1" w:rsidR="00CC094D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40879166" w:history="1">
            <w:r w:rsidR="00CC094D" w:rsidRPr="00270387">
              <w:rPr>
                <w:rStyle w:val="Hyperlink"/>
                <w:noProof/>
              </w:rPr>
              <w:t xml:space="preserve">Número de transacción: </w:t>
            </w:r>
            <w:r w:rsidR="00CC094D" w:rsidRPr="00270387">
              <w:rPr>
                <w:rStyle w:val="Hyperlink"/>
                <w:rFonts w:eastAsiaTheme="minorHAnsi"/>
                <w:noProof/>
              </w:rPr>
              <w:t>10055472</w:t>
            </w:r>
            <w:r w:rsidR="00CC094D">
              <w:rPr>
                <w:noProof/>
                <w:webHidden/>
              </w:rPr>
              <w:tab/>
            </w:r>
            <w:r w:rsidR="00CC094D">
              <w:rPr>
                <w:noProof/>
                <w:webHidden/>
              </w:rPr>
              <w:fldChar w:fldCharType="begin"/>
            </w:r>
            <w:r w:rsidR="00CC094D">
              <w:rPr>
                <w:noProof/>
                <w:webHidden/>
              </w:rPr>
              <w:instrText xml:space="preserve"> PAGEREF _Toc240879166 \h </w:instrText>
            </w:r>
            <w:r w:rsidR="00CC094D">
              <w:rPr>
                <w:noProof/>
                <w:webHidden/>
              </w:rPr>
            </w:r>
            <w:r w:rsidR="00CC094D">
              <w:rPr>
                <w:noProof/>
                <w:webHidden/>
              </w:rPr>
              <w:fldChar w:fldCharType="separate"/>
            </w:r>
            <w:r w:rsidR="00CC094D">
              <w:rPr>
                <w:noProof/>
                <w:webHidden/>
              </w:rPr>
              <w:t>1</w:t>
            </w:r>
            <w:r w:rsidR="00CC094D">
              <w:rPr>
                <w:noProof/>
                <w:webHidden/>
              </w:rPr>
              <w:fldChar w:fldCharType="end"/>
            </w:r>
          </w:hyperlink>
        </w:p>
        <w:p w14:paraId="3EAAE451" w14:textId="72B4F9E5" w:rsidR="00CC094D" w:rsidRDefault="00CC094D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67" w:history="1">
            <w:r w:rsidRPr="00270387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270387">
              <w:rPr>
                <w:rStyle w:val="Hyperlink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05DDB4" w14:textId="75081962" w:rsidR="00CC094D" w:rsidRDefault="00CC094D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68" w:history="1">
            <w:r w:rsidRPr="00270387">
              <w:rPr>
                <w:rStyle w:val="Hyperlink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1719E9" w14:textId="13025BA9" w:rsidR="00CC094D" w:rsidRDefault="00CC094D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69" w:history="1">
            <w:r w:rsidRPr="00270387">
              <w:rPr>
                <w:rStyle w:val="Hyperlink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49B91E" w14:textId="2D29EF54" w:rsidR="00CC094D" w:rsidRDefault="00CC094D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0" w:history="1">
            <w:r w:rsidRPr="00270387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270387">
              <w:rPr>
                <w:rStyle w:val="Hyperlink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4F7396" w14:textId="76B6A776" w:rsidR="00CC094D" w:rsidRDefault="00CC094D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1" w:history="1">
            <w:r w:rsidRPr="00270387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270387">
              <w:rPr>
                <w:rStyle w:val="Hyperlink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22A78" w14:textId="27AFFB38" w:rsidR="00CC094D" w:rsidRDefault="00CC094D">
          <w:pPr>
            <w:pStyle w:val="Verzeichnis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2" w:history="1">
            <w:r w:rsidRPr="00270387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270387">
              <w:rPr>
                <w:rStyle w:val="Hyperlink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41A6F" w14:textId="734997F1" w:rsidR="00CC094D" w:rsidRDefault="00CC094D">
          <w:pPr>
            <w:pStyle w:val="Verzeichnis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3" w:history="1">
            <w:r w:rsidRPr="00270387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270387">
              <w:rPr>
                <w:rStyle w:val="Hyperlink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A6C9D3" w14:textId="4780C212" w:rsidR="00CC094D" w:rsidRDefault="00CC094D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4" w:history="1">
            <w:r w:rsidRPr="00270387">
              <w:rPr>
                <w:rStyle w:val="Hyperlink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9971A8" w14:textId="30F81C1C" w:rsidR="00CC094D" w:rsidRDefault="00CC094D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5" w:history="1">
            <w:r w:rsidRPr="00270387">
              <w:rPr>
                <w:rStyle w:val="Hyperlink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A9F0E0" w14:textId="77C92791" w:rsidR="00CC094D" w:rsidRDefault="00CC094D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6" w:history="1">
            <w:r w:rsidRPr="00270387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270387">
              <w:rPr>
                <w:rStyle w:val="Hyperlink"/>
                <w:noProof/>
              </w:rPr>
              <w:t>Sanciones de la UE a Rusia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AC014" w14:textId="4384F8B1" w:rsidR="00CC094D" w:rsidRDefault="00CC094D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879177" w:history="1">
            <w:r w:rsidRPr="00270387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270387">
              <w:rPr>
                <w:rStyle w:val="Hyperlink"/>
                <w:noProof/>
              </w:rPr>
              <w:t>Propietarios y propietarias del o de la oferente y personas que lo o la controlan (solo para personas jurídicas)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_Toc240879177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03F79F1A" w:rsidR="00D04E04" w:rsidRPr="00F45F5B" w:rsidRDefault="00D04E04" w:rsidP="002C7ED9">
          <w:pPr>
            <w:pStyle w:val="Verzeichnis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berschrift1"/>
      </w:pPr>
      <w:bookmarkStart w:id="1" w:name="_Toc240879167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77777777" w:rsidR="00D04E04" w:rsidRPr="00F45F5B" w:rsidRDefault="009866D0" w:rsidP="0050444F">
      <w:pPr>
        <w:pStyle w:val="berschrift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40879168"/>
      <w:r>
        <w:t xml:space="preserve">Información general sobre el candidato o la candidata o sobre la empresa autorizada para representar a un grupo de </w:t>
      </w:r>
      <w:proofErr w:type="gramStart"/>
      <w:r>
        <w:t>candidatos y candidatas</w:t>
      </w:r>
      <w:proofErr w:type="gramEnd"/>
      <w:r>
        <w:t> / oferentes:</w:t>
      </w:r>
      <w:bookmarkEnd w:id="2"/>
      <w:bookmarkEnd w:id="3"/>
    </w:p>
    <w:tbl>
      <w:tblPr>
        <w:tblStyle w:val="Tabellenraster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berschrift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40879169"/>
      <w:r>
        <w:lastRenderedPageBreak/>
        <w:t>Información que deben facilitar las personas jurídicas</w:t>
      </w:r>
      <w:bookmarkEnd w:id="4"/>
    </w:p>
    <w:p w14:paraId="3C4BF980" w14:textId="347E1C0C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 w:rsidR="00CC094D">
        <w:rPr>
          <w:i/>
        </w:rPr>
        <w:t>.</w:t>
      </w:r>
      <w:r>
        <w:rPr>
          <w:i/>
          <w:color w:val="FF0000"/>
        </w:rPr>
        <w:t xml:space="preserve">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Belarús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berschrift1"/>
      </w:pPr>
      <w:bookmarkStart w:id="5" w:name="_Toc240879170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Listenabsatz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Listenabsatz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0AE140B6" w:rsidR="00704989" w:rsidRPr="00003407" w:rsidRDefault="00704989" w:rsidP="00342EC6">
      <w:pPr>
        <w:pStyle w:val="Listenabsatz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Listenabsatz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Listenabsatz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Seitenzahl"/>
          <w:rFonts w:eastAsiaTheme="majorEastAsia"/>
        </w:rPr>
      </w:pPr>
      <w:r>
        <w:rPr>
          <w:rStyle w:val="Seitenzahl"/>
        </w:rPr>
        <w:t xml:space="preserve">Además, el </w:t>
      </w:r>
      <w:r>
        <w:t>candidato o la candidata</w:t>
      </w:r>
      <w:r>
        <w:rPr>
          <w:rStyle w:val="Seitenzahl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Seitenzahl"/>
          <w:rFonts w:eastAsiaTheme="majorEastAsia"/>
          <w:b/>
          <w:bCs/>
        </w:rPr>
      </w:pPr>
      <w:r>
        <w:rPr>
          <w:rStyle w:val="Seitenzahl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Seitenzahl"/>
          <w:rFonts w:eastAsiaTheme="majorEastAsia"/>
        </w:rPr>
      </w:pPr>
      <w:r>
        <w:rPr>
          <w:rStyle w:val="Seitenzahl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berschrift1"/>
      </w:pPr>
      <w:bookmarkStart w:id="43" w:name="_Toc240879171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berschrift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40879172"/>
      <w:r>
        <w:t>Cifras clave de la empresa</w:t>
      </w:r>
      <w:bookmarkEnd w:id="44"/>
    </w:p>
    <w:p w14:paraId="4F808D35" w14:textId="41927F7F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sdt>
        <w:sdtPr>
          <w:rPr>
            <w:rFonts w:cs="Arial"/>
            <w:color w:val="A6A6A6" w:themeColor="background1" w:themeShade="A6"/>
            <w:szCs w:val="22"/>
          </w:rPr>
          <w:id w:val="319243227"/>
          <w:placeholder>
            <w:docPart w:val="47941D59AC584DDEB30238645E2C3C5B"/>
          </w:placeholder>
          <w:dropDownList>
            <w:listItem w:value="select an element"/>
            <w:listItem w:displayText="toda la empresa" w:value="of the entire company"/>
            <w:listItem w:displayText="sector de actividad pertinente" w:value="relevant business area"/>
          </w:dropDownList>
        </w:sdtPr>
        <w:sdtEndPr/>
        <w:sdtContent>
          <w:r w:rsidR="008636EB">
            <w:rPr>
              <w:rFonts w:cs="Arial"/>
              <w:color w:val="A6A6A6" w:themeColor="background1" w:themeShade="A6"/>
              <w:szCs w:val="22"/>
            </w:rPr>
            <w:t>toda la empresa</w:t>
          </w:r>
        </w:sdtContent>
      </w:sdt>
      <w:r>
        <w:rPr>
          <w:color w:val="000000" w:themeColor="text1"/>
        </w:rPr>
        <w:t xml:space="preserve"> ascendió al menos a un monto de </w:t>
      </w:r>
      <w:r w:rsidR="008636EB" w:rsidRPr="008636EB">
        <w:rPr>
          <w:b/>
          <w:i/>
        </w:rPr>
        <w:t>$1,500,000.00 MXN</w:t>
      </w:r>
      <w:r w:rsidRPr="008636EB">
        <w:t xml:space="preserve"> </w:t>
      </w:r>
      <w:r>
        <w:rPr>
          <w:color w:val="000000" w:themeColor="text1"/>
        </w:rPr>
        <w:t xml:space="preserve">netos </w:t>
      </w:r>
      <w:r>
        <w:rPr>
          <w:rStyle w:val="Platzhaltertext"/>
        </w:rPr>
        <w:t>en</w:t>
      </w:r>
      <w:r>
        <w:rPr>
          <w:color w:val="000000" w:themeColor="text1"/>
        </w:rPr>
        <w:t xml:space="preserve"> promedio (por año) </w:t>
      </w:r>
      <w:bookmarkStart w:id="45" w:name="_Hlk154593265"/>
      <w:r>
        <w:rPr>
          <w:color w:val="000000" w:themeColor="text1"/>
        </w:rPr>
        <w:t>en los tres últimos ejercicios fiscales</w:t>
      </w:r>
      <w:bookmarkEnd w:id="45"/>
      <w:r>
        <w:rPr>
          <w:color w:val="000000" w:themeColor="text1"/>
        </w:rPr>
        <w:t>?</w:t>
      </w:r>
    </w:p>
    <w:p w14:paraId="11B613E8" w14:textId="77777777" w:rsidR="00EC4CB5" w:rsidRDefault="00C6136A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6F45CEFB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al menos </w:t>
      </w:r>
      <w:r w:rsidR="008636EB">
        <w:rPr>
          <w:rFonts w:asciiTheme="minorHAnsi" w:hAnsiTheme="minorHAnsi" w:cstheme="minorHAnsi"/>
        </w:rPr>
        <w:t>5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199C2ADB" w14:textId="77777777" w:rsidR="005D18E7" w:rsidRPr="00444FBE" w:rsidRDefault="00C6136A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berschrift3"/>
        <w:numPr>
          <w:ilvl w:val="0"/>
          <w:numId w:val="36"/>
        </w:numPr>
        <w:jc w:val="both"/>
      </w:pPr>
      <w:bookmarkStart w:id="46" w:name="_Toc240879173"/>
      <w:r>
        <w:t>Aptitud técnica</w:t>
      </w:r>
      <w:bookmarkEnd w:id="46"/>
    </w:p>
    <w:p w14:paraId="7A78847B" w14:textId="77777777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berschrift3"/>
        <w:numPr>
          <w:ilvl w:val="0"/>
          <w:numId w:val="0"/>
        </w:numPr>
        <w:spacing w:after="240"/>
        <w:ind w:left="720" w:hanging="720"/>
        <w:jc w:val="both"/>
      </w:pPr>
      <w:bookmarkStart w:id="47" w:name="_Toc240879174"/>
      <w:r>
        <w:t>Referencias: requisitos mínimos</w:t>
      </w:r>
      <w:bookmarkEnd w:id="47"/>
    </w:p>
    <w:p w14:paraId="0DE0FEF0" w14:textId="1329866A" w:rsidR="00074A24" w:rsidRPr="00F45F5B" w:rsidRDefault="00074A24" w:rsidP="00342EC6">
      <w:pPr>
        <w:pStyle w:val="Textkrper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>En la valoración técnica únicamente se tendrán en cuenta los proyectos de referencia con un volumen contractual mínimo de</w:t>
      </w:r>
      <w:r>
        <w:rPr>
          <w:color w:val="000000" w:themeColor="text1"/>
        </w:rPr>
        <w:t xml:space="preserve"> </w:t>
      </w:r>
      <w:r w:rsidR="00F463EB" w:rsidRPr="00F463EB">
        <w:rPr>
          <w:bCs w:val="0"/>
        </w:rPr>
        <w:t>$900,000.00 MXN</w:t>
      </w:r>
      <w:r>
        <w:rPr>
          <w:color w:val="000000" w:themeColor="text1"/>
        </w:rPr>
        <w:t>.</w:t>
      </w:r>
    </w:p>
    <w:p w14:paraId="0BA0FC95" w14:textId="5BFE637C" w:rsidR="00074A24" w:rsidRPr="00F45F5B" w:rsidRDefault="00074A24" w:rsidP="00342EC6">
      <w:pPr>
        <w:pStyle w:val="Textkrper"/>
        <w:jc w:val="both"/>
        <w:rPr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Como mínimo </w:t>
      </w:r>
      <w:r w:rsidR="00F463EB">
        <w:rPr>
          <w:b w:val="0"/>
        </w:rPr>
        <w:t>2</w:t>
      </w:r>
      <w:r>
        <w:rPr>
          <w:b w:val="0"/>
          <w:color w:val="000000" w:themeColor="text1"/>
        </w:rPr>
        <w:t xml:space="preserve"> proyecto(s) de referencia en el ámbito de </w:t>
      </w:r>
      <w:r w:rsidR="00F463EB">
        <w:rPr>
          <w:b w:val="0"/>
        </w:rPr>
        <w:t>Servicios de comunicación en temas relacionados a cambio climático, medio ambiente.</w:t>
      </w:r>
    </w:p>
    <w:p w14:paraId="3A0686DE" w14:textId="5C2786E2" w:rsidR="00074A24" w:rsidRPr="00F45F5B" w:rsidRDefault="00074A24" w:rsidP="00342EC6">
      <w:pPr>
        <w:pStyle w:val="Textkrper"/>
        <w:spacing w:after="240"/>
        <w:jc w:val="both"/>
        <w:rPr>
          <w:b w:val="0"/>
          <w:szCs w:val="22"/>
        </w:rPr>
      </w:pPr>
      <w:r>
        <w:rPr>
          <w:b w:val="0"/>
          <w:color w:val="000000" w:themeColor="text1"/>
        </w:rPr>
        <w:t xml:space="preserve">y al menos </w:t>
      </w:r>
      <w:r w:rsidR="00F463EB">
        <w:rPr>
          <w:b w:val="0"/>
        </w:rPr>
        <w:t>1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proyecto(s) de referencia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in der Region / im Land 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>
        <w:rPr>
          <w:b w:val="0"/>
        </w:rPr>
        <w:t>en la región / en el país</w:t>
      </w:r>
      <w:r w:rsidRPr="00F45F5B">
        <w:rPr>
          <w:b w:val="0"/>
        </w:rPr>
        <w:fldChar w:fldCharType="end"/>
      </w:r>
      <w:r>
        <w:rPr>
          <w:b w:val="0"/>
          <w:color w:val="000000" w:themeColor="text1"/>
        </w:rPr>
        <w:t xml:space="preserve"> </w:t>
      </w:r>
      <w:r w:rsidR="00F463EB">
        <w:rPr>
          <w:b w:val="0"/>
        </w:rPr>
        <w:t>México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40879175"/>
      <w:r>
        <w:rPr>
          <w:rStyle w:val="berschrift3Zchn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Funotenzeichen"/>
                <w:b/>
              </w:rPr>
              <w:t xml:space="preserve"> </w:t>
            </w:r>
            <w:r w:rsidRPr="00F45F5B">
              <w:rPr>
                <w:rStyle w:val="Funotenzeichen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48068202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 w:rsidR="00F463EB">
              <w:rPr>
                <w:b/>
                <w:i/>
                <w:color w:val="FF0000"/>
              </w:rPr>
              <w:t>MXN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n-GB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80DDA" w14:textId="77777777" w:rsidR="00C6136A" w:rsidRDefault="00C6136A" w:rsidP="00A637D0">
      <w:r>
        <w:separator/>
      </w:r>
    </w:p>
  </w:endnote>
  <w:endnote w:type="continuationSeparator" w:id="0">
    <w:p w14:paraId="5E58DA53" w14:textId="77777777" w:rsidR="00C6136A" w:rsidRDefault="00C6136A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</w:rPr>
            <w:t xml:space="preserve">Página </w:t>
          </w:r>
          <w:r w:rsidRPr="00D80F0E">
            <w:rPr>
              <w:rStyle w:val="Seitenzahl"/>
              <w:sz w:val="18"/>
            </w:rPr>
            <w:fldChar w:fldCharType="begin"/>
          </w:r>
          <w:r w:rsidRPr="00D80F0E">
            <w:rPr>
              <w:rStyle w:val="Seitenzahl"/>
              <w:sz w:val="18"/>
            </w:rPr>
            <w:instrText xml:space="preserve"> PAGE  </w:instrText>
          </w:r>
          <w:r w:rsidRPr="00D80F0E">
            <w:rPr>
              <w:rStyle w:val="Seitenzahl"/>
              <w:sz w:val="18"/>
            </w:rPr>
            <w:fldChar w:fldCharType="separate"/>
          </w:r>
          <w:r w:rsidR="005A67BF" w:rsidRPr="00D80F0E">
            <w:rPr>
              <w:rStyle w:val="Seitenzahl"/>
              <w:sz w:val="18"/>
            </w:rPr>
            <w:t>8</w:t>
          </w:r>
          <w:r w:rsidRPr="00D80F0E">
            <w:rPr>
              <w:rStyle w:val="Seitenzahl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</w:rPr>
            <w:t xml:space="preserve">Página </w:t>
          </w:r>
          <w:r>
            <w:rPr>
              <w:rStyle w:val="Seitenzahl"/>
              <w:sz w:val="18"/>
            </w:rPr>
            <w:fldChar w:fldCharType="begin"/>
          </w:r>
          <w:r>
            <w:rPr>
              <w:rStyle w:val="Seitenzahl"/>
              <w:sz w:val="18"/>
            </w:rPr>
            <w:instrText xml:space="preserve"> PAGE  </w:instrText>
          </w:r>
          <w:r>
            <w:rPr>
              <w:rStyle w:val="Seitenzahl"/>
              <w:sz w:val="18"/>
            </w:rPr>
            <w:fldChar w:fldCharType="separate"/>
          </w:r>
          <w:r>
            <w:rPr>
              <w:rStyle w:val="Seitenzahl"/>
              <w:sz w:val="18"/>
            </w:rPr>
            <w:t>2</w:t>
          </w:r>
          <w:r>
            <w:rPr>
              <w:rStyle w:val="Seitenzahl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Seitenzahl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Seitenzahl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28A3D" w14:textId="77777777" w:rsidR="00C6136A" w:rsidRDefault="00C6136A" w:rsidP="00A637D0">
      <w:r>
        <w:separator/>
      </w:r>
    </w:p>
  </w:footnote>
  <w:footnote w:type="continuationSeparator" w:id="0">
    <w:p w14:paraId="1F612609" w14:textId="77777777" w:rsidR="00C6136A" w:rsidRDefault="00C6136A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Funotentext"/>
      </w:pPr>
      <w:r>
        <w:rPr>
          <w:rStyle w:val="Funotenzeichen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C6136A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Kopfzeile"/>
      <w:rPr>
        <w:sz w:val="2"/>
        <w:szCs w:val="2"/>
      </w:rPr>
    </w:pPr>
  </w:p>
  <w:p w14:paraId="36A14BE9" w14:textId="77777777" w:rsidR="00F01B21" w:rsidRPr="002F4523" w:rsidRDefault="00F01B21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Kopfzeile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11A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56F34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636EB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3161D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36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094D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364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463E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rsid w:val="00C8518A"/>
    <w:rPr>
      <w:rFonts w:ascii="Arial" w:eastAsiaTheme="majorEastAsia" w:hAnsi="Arial" w:cstheme="majorBidi"/>
      <w:b/>
      <w:bCs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berarbeitung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Standard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Standard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941D59AC584DDEB30238645E2C3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96A81-69BF-41BD-A89B-9F75AA1A1934}"/>
      </w:docPartPr>
      <w:docPartBody>
        <w:p w:rsidR="00211569" w:rsidRDefault="00211569">
          <w:pPr>
            <w:pStyle w:val="47941D59AC584DDEB30238645E2C3C5B"/>
          </w:pPr>
          <w:r w:rsidRPr="003622E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0"/>
    <w:rsid w:val="000A1B73"/>
    <w:rsid w:val="00211569"/>
    <w:rsid w:val="00330CFF"/>
    <w:rsid w:val="00465B0E"/>
    <w:rsid w:val="00656F34"/>
    <w:rsid w:val="00C40B65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32CCC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7941D59AC584DDEB30238645E2C3C5B">
    <w:name w:val="47941D59AC584DDEB30238645E2C3C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c4d0f2-3c7a-4a5e-bc77-a096cf665c55" xsi:nil="true"/>
    <lcf76f155ced4ddcb4097134ff3c332f xmlns="05f2932c-1cb9-47e6-90cc-f8d9341d735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38B2789BD4C34DB922EF159AC4DA8D" ma:contentTypeVersion="13" ma:contentTypeDescription="Ein neues Dokument erstellen." ma:contentTypeScope="" ma:versionID="9fa2972313d03244c014db456582529d">
  <xsd:schema xmlns:xsd="http://www.w3.org/2001/XMLSchema" xmlns:xs="http://www.w3.org/2001/XMLSchema" xmlns:p="http://schemas.microsoft.com/office/2006/metadata/properties" xmlns:ns2="05f2932c-1cb9-47e6-90cc-f8d9341d7357" xmlns:ns3="1ec4d0f2-3c7a-4a5e-bc77-a096cf665c55" targetNamespace="http://schemas.microsoft.com/office/2006/metadata/properties" ma:root="true" ma:fieldsID="1bf1faa737e8bf2672acce3674749362" ns2:_="" ns3:_="">
    <xsd:import namespace="05f2932c-1cb9-47e6-90cc-f8d9341d7357"/>
    <xsd:import namespace="1ec4d0f2-3c7a-4a5e-bc77-a096cf665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2932c-1cb9-47e6-90cc-f8d9341d7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4d0f2-3c7a-4a5e-bc77-a096cf665c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e06cbc-7e1f-4c12-9f8b-af2df4b3bd13}" ma:internalName="TaxCatchAll" ma:showField="CatchAllData" ma:web="1ec4d0f2-3c7a-4a5e-bc77-a096cf665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1ec4d0f2-3c7a-4a5e-bc77-a096cf665c55"/>
    <ds:schemaRef ds:uri="05f2932c-1cb9-47e6-90cc-f8d9341d7357"/>
  </ds:schemaRefs>
</ds:datastoreItem>
</file>

<file path=customXml/itemProps4.xml><?xml version="1.0" encoding="utf-8"?>
<ds:datastoreItem xmlns:ds="http://schemas.openxmlformats.org/officeDocument/2006/customXml" ds:itemID="{FBC6CB4E-1324-444B-9845-A21420702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2932c-1cb9-47e6-90cc-f8d9341d7357"/>
    <ds:schemaRef ds:uri="1ec4d0f2-3c7a-4a5e-bc77-a096cf665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1813</Words>
  <Characters>10340</Characters>
  <Application>Microsoft Office Word</Application>
  <DocSecurity>0</DocSecurity>
  <Lines>86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12129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Solis Montes de Oca, Luis Sergio GIZ MX</cp:lastModifiedBy>
  <cp:revision>16</cp:revision>
  <cp:lastPrinted>2018-02-16T14:47:00Z</cp:lastPrinted>
  <dcterms:created xsi:type="dcterms:W3CDTF">2026-07-09T20:10:00Z</dcterms:created>
  <dcterms:modified xsi:type="dcterms:W3CDTF">2026-09-21T16:39:00Z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0x010100F638B2789BD4C34DB922EF159AC4DA8D</vt:lpwstr>
  </property>
  <property fmtid="{D5CDD505-2E9C-101B-9397-08002B2CF9AE}" pid="3" name="MediaServiceImageTags">
    <vt:lpwstr/>
  </property>
</Properties>
</file>