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57B8" w14:textId="23E60224" w:rsidR="00FA290E" w:rsidRPr="004F2B6C" w:rsidRDefault="00FA290E" w:rsidP="00FA290E">
      <w:pPr>
        <w:spacing w:after="200" w:line="276" w:lineRule="auto"/>
        <w:jc w:val="center"/>
        <w:rPr>
          <w:b/>
          <w:bCs/>
        </w:rPr>
      </w:pPr>
      <w:r w:rsidRPr="004F2B6C">
        <w:rPr>
          <w:b/>
          <w:bCs/>
        </w:rPr>
        <w:t>Declaración de intereses</w:t>
      </w:r>
    </w:p>
    <w:p w14:paraId="34F76968" w14:textId="09686F5A" w:rsidR="00FA290E" w:rsidRPr="004F2B6C" w:rsidRDefault="00FA290E" w:rsidP="00B72A68">
      <w:pPr>
        <w:spacing w:after="200" w:line="276" w:lineRule="auto"/>
        <w:jc w:val="right"/>
      </w:pPr>
      <w:r w:rsidRPr="004F2B6C">
        <w:t>Ciuda</w:t>
      </w:r>
      <w:r w:rsidR="005E758F" w:rsidRPr="004F2B6C">
        <w:t>d</w:t>
      </w:r>
      <w:r w:rsidR="000D1FED" w:rsidRPr="004F2B6C">
        <w:t>: __________________________</w:t>
      </w:r>
    </w:p>
    <w:p w14:paraId="7C0DF18D" w14:textId="77777777" w:rsidR="00F31736" w:rsidRPr="004F2B6C" w:rsidRDefault="00F31736" w:rsidP="002C3B55">
      <w:pPr>
        <w:spacing w:after="200" w:line="276" w:lineRule="auto"/>
      </w:pPr>
    </w:p>
    <w:p w14:paraId="566A845F" w14:textId="77FF1AC4" w:rsidR="00B72A68" w:rsidRPr="00B72A68" w:rsidRDefault="00FA290E" w:rsidP="002C3B55">
      <w:pPr>
        <w:spacing w:after="200" w:line="276" w:lineRule="auto"/>
      </w:pPr>
      <w:r w:rsidRPr="00B72A68">
        <w:t>Deutsche Gesell</w:t>
      </w:r>
      <w:r w:rsidR="004F2B6C">
        <w:t>sc</w:t>
      </w:r>
      <w:r w:rsidRPr="00B72A68">
        <w:t xml:space="preserve">haft für </w:t>
      </w:r>
      <w:r w:rsidR="00B72A68" w:rsidRPr="00B72A68">
        <w:t>I</w:t>
      </w:r>
      <w:r w:rsidRPr="00B72A68">
        <w:t xml:space="preserve">nternationale </w:t>
      </w:r>
      <w:r w:rsidR="00B72A68" w:rsidRPr="00B72A68">
        <w:t>Z</w:t>
      </w:r>
      <w:r w:rsidRPr="00B72A68">
        <w:t xml:space="preserve">usammenarbeit </w:t>
      </w:r>
      <w:r w:rsidR="00B72A68" w:rsidRPr="00B72A68">
        <w:t xml:space="preserve">(GIZ) </w:t>
      </w:r>
      <w:r w:rsidRPr="00B72A68">
        <w:t>Gm</w:t>
      </w:r>
      <w:r w:rsidR="00B72A68">
        <w:t>bH</w:t>
      </w:r>
      <w:r w:rsidR="00886508" w:rsidRPr="00B72A68">
        <w:t>,</w:t>
      </w:r>
    </w:p>
    <w:p w14:paraId="7239B124" w14:textId="77777777" w:rsidR="00B72A68" w:rsidRDefault="00B72A68" w:rsidP="002C3B55">
      <w:pPr>
        <w:spacing w:after="200" w:line="276" w:lineRule="auto"/>
      </w:pPr>
    </w:p>
    <w:p w14:paraId="185B6F2C" w14:textId="26FC84BF" w:rsidR="00C73D59" w:rsidRPr="00886508" w:rsidRDefault="00B72A68" w:rsidP="002C3B55">
      <w:pPr>
        <w:spacing w:after="200" w:line="276" w:lineRule="auto"/>
        <w:rPr>
          <w:lang w:val="es-ES"/>
        </w:rPr>
      </w:pPr>
      <w:r>
        <w:rPr>
          <w:lang w:val="es-ES"/>
        </w:rPr>
        <w:t>P</w:t>
      </w:r>
      <w:r w:rsidR="00FA290E" w:rsidRPr="00FA290E">
        <w:rPr>
          <w:lang w:val="es-ES"/>
        </w:rPr>
        <w:t xml:space="preserve">or medio de la </w:t>
      </w:r>
      <w:r w:rsidR="00AA58F1" w:rsidRPr="00FA290E">
        <w:rPr>
          <w:lang w:val="es-ES"/>
        </w:rPr>
        <w:t>presente,</w:t>
      </w:r>
      <w:r w:rsidR="00FA290E" w:rsidRPr="00FA290E">
        <w:rPr>
          <w:lang w:val="es-ES"/>
        </w:rPr>
        <w:t xml:space="preserve"> </w:t>
      </w:r>
      <w:r>
        <w:rPr>
          <w:lang w:val="es-ES"/>
        </w:rPr>
        <w:t>siendo hoy DD /MM/AAAA</w:t>
      </w:r>
      <w:r w:rsidR="00BD60BE">
        <w:rPr>
          <w:lang w:val="es-ES"/>
        </w:rPr>
        <w:t xml:space="preserve">, </w:t>
      </w:r>
      <w:r w:rsidR="00FA290E" w:rsidRPr="00FA290E">
        <w:rPr>
          <w:lang w:val="es-ES"/>
        </w:rPr>
        <w:t xml:space="preserve">declaramos que: </w:t>
      </w:r>
    </w:p>
    <w:p w14:paraId="428C692F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23BDA1EF" w14:textId="5E47D162" w:rsidR="00C73D59" w:rsidRDefault="00B72A68" w:rsidP="00B72A68">
      <w:pPr>
        <w:spacing w:after="200" w:line="276" w:lineRule="auto"/>
        <w:jc w:val="both"/>
        <w:rPr>
          <w:lang w:val="es-ES"/>
        </w:rPr>
      </w:pPr>
      <w:r w:rsidRPr="5A2F6EFE">
        <w:rPr>
          <w:lang w:val="es-ES"/>
        </w:rPr>
        <w:t>Como representante legal de la</w:t>
      </w:r>
      <w:r w:rsidR="00FA290E" w:rsidRPr="5A2F6EFE">
        <w:rPr>
          <w:lang w:val="es-ES"/>
        </w:rPr>
        <w:t xml:space="preserve"> empresa ______________________________ </w:t>
      </w:r>
      <w:r w:rsidRPr="5A2F6EFE">
        <w:rPr>
          <w:lang w:val="es-ES"/>
        </w:rPr>
        <w:t>con RFC</w:t>
      </w:r>
      <w:r w:rsidR="00FA290E" w:rsidRPr="5A2F6EFE">
        <w:rPr>
          <w:lang w:val="es-ES"/>
        </w:rPr>
        <w:t>__________________</w:t>
      </w:r>
      <w:r w:rsidRPr="5A2F6EFE">
        <w:rPr>
          <w:lang w:val="es-ES"/>
        </w:rPr>
        <w:t xml:space="preserve">, </w:t>
      </w:r>
      <w:r w:rsidR="00FA290E" w:rsidRPr="5A2F6EFE">
        <w:rPr>
          <w:lang w:val="es-ES"/>
        </w:rPr>
        <w:t>declaro que</w:t>
      </w:r>
      <w:r w:rsidR="01969395" w:rsidRPr="5A2F6EFE">
        <w:rPr>
          <w:lang w:val="es-ES"/>
        </w:rPr>
        <w:t xml:space="preserve"> actualmente</w:t>
      </w:r>
      <w:r w:rsidR="00FA290E" w:rsidRPr="5A2F6EFE">
        <w:rPr>
          <w:lang w:val="es-ES"/>
        </w:rPr>
        <w:t xml:space="preserve"> </w:t>
      </w:r>
      <w:r w:rsidRPr="5A2F6EFE">
        <w:rPr>
          <w:lang w:val="es-ES"/>
        </w:rPr>
        <w:t xml:space="preserve">en la empresa y sus miembros </w:t>
      </w:r>
      <w:r w:rsidR="00FA290E" w:rsidRPr="5A2F6EFE">
        <w:rPr>
          <w:b/>
          <w:bCs/>
          <w:u w:val="single"/>
          <w:lang w:val="es-ES"/>
        </w:rPr>
        <w:t xml:space="preserve">no </w:t>
      </w:r>
      <w:r w:rsidRPr="5A2F6EFE">
        <w:rPr>
          <w:b/>
          <w:bCs/>
          <w:u w:val="single"/>
          <w:lang w:val="es-ES"/>
        </w:rPr>
        <w:t xml:space="preserve">existe </w:t>
      </w:r>
      <w:r w:rsidR="00FA290E" w:rsidRPr="5A2F6EFE">
        <w:rPr>
          <w:b/>
          <w:bCs/>
          <w:u w:val="single"/>
          <w:lang w:val="es-ES"/>
        </w:rPr>
        <w:t>ninguna</w:t>
      </w:r>
      <w:r w:rsidR="00FA290E" w:rsidRPr="5A2F6EFE">
        <w:rPr>
          <w:lang w:val="es-ES"/>
        </w:rPr>
        <w:t xml:space="preserve"> relación de parentesco </w:t>
      </w:r>
      <w:r w:rsidRPr="5A2F6EFE">
        <w:rPr>
          <w:lang w:val="es-ES"/>
        </w:rPr>
        <w:t xml:space="preserve">o interés </w:t>
      </w:r>
      <w:r w:rsidR="00FA290E" w:rsidRPr="5A2F6EFE">
        <w:rPr>
          <w:lang w:val="es-ES"/>
        </w:rPr>
        <w:t xml:space="preserve">con ningún/a </w:t>
      </w:r>
      <w:r w:rsidRPr="5A2F6EFE">
        <w:rPr>
          <w:lang w:val="es-ES"/>
        </w:rPr>
        <w:t>colaborador</w:t>
      </w:r>
      <w:r w:rsidR="00FA290E" w:rsidRPr="5A2F6EFE">
        <w:rPr>
          <w:lang w:val="es-ES"/>
        </w:rPr>
        <w:t>/a de la GIZ</w:t>
      </w:r>
      <w:r w:rsidR="161BC72F" w:rsidRPr="5A2F6EFE">
        <w:rPr>
          <w:lang w:val="es-ES"/>
        </w:rPr>
        <w:t xml:space="preserve"> ni la ha existido en el periodo de 12 meses atrás.</w:t>
      </w:r>
    </w:p>
    <w:p w14:paraId="62A2A402" w14:textId="77777777" w:rsidR="00C73D59" w:rsidRDefault="00C73D59" w:rsidP="002C3B55">
      <w:pPr>
        <w:spacing w:after="200" w:line="276" w:lineRule="auto"/>
        <w:rPr>
          <w:lang w:val="es-ES"/>
        </w:rPr>
      </w:pPr>
    </w:p>
    <w:p w14:paraId="65E9ACD5" w14:textId="0A4B6AB7" w:rsidR="00F31736" w:rsidRDefault="00B72A68" w:rsidP="00B72A68">
      <w:pPr>
        <w:spacing w:after="200" w:line="276" w:lineRule="auto"/>
        <w:jc w:val="both"/>
        <w:rPr>
          <w:lang w:val="es-ES"/>
        </w:rPr>
      </w:pPr>
      <w:r w:rsidRPr="4EEEF816">
        <w:rPr>
          <w:lang w:val="es-ES"/>
        </w:rPr>
        <w:t>Como representante legal de la empresa _</w:t>
      </w:r>
      <w:r w:rsidR="00FA290E" w:rsidRPr="4EEEF816">
        <w:rPr>
          <w:lang w:val="es-ES"/>
        </w:rPr>
        <w:t>____________________</w:t>
      </w:r>
      <w:r w:rsidRPr="4EEEF816">
        <w:rPr>
          <w:lang w:val="es-ES"/>
        </w:rPr>
        <w:t xml:space="preserve"> con RFC</w:t>
      </w:r>
      <w:r w:rsidR="00FA290E" w:rsidRPr="4EEEF816">
        <w:rPr>
          <w:lang w:val="es-ES"/>
        </w:rPr>
        <w:t xml:space="preserve">_____________, </w:t>
      </w:r>
      <w:r w:rsidR="00FA290E" w:rsidRPr="4EEEF816">
        <w:rPr>
          <w:b/>
          <w:bCs/>
          <w:lang w:val="es-ES"/>
        </w:rPr>
        <w:t xml:space="preserve">declaro </w:t>
      </w:r>
      <w:r w:rsidRPr="4EEEF816">
        <w:rPr>
          <w:b/>
          <w:bCs/>
          <w:lang w:val="es-ES"/>
        </w:rPr>
        <w:t xml:space="preserve">que </w:t>
      </w:r>
      <w:r w:rsidR="1104A9F1" w:rsidRPr="4EEEF816">
        <w:rPr>
          <w:b/>
          <w:bCs/>
          <w:lang w:val="es-ES"/>
        </w:rPr>
        <w:t xml:space="preserve">actualmente / en el periodo de 12 meses atrás, </w:t>
      </w:r>
      <w:r w:rsidRPr="4EEEF816">
        <w:rPr>
          <w:b/>
          <w:bCs/>
          <w:lang w:val="es-ES"/>
        </w:rPr>
        <w:t>existe</w:t>
      </w:r>
      <w:r w:rsidR="4BB75754" w:rsidRPr="4EEEF816">
        <w:rPr>
          <w:b/>
          <w:bCs/>
          <w:lang w:val="es-ES"/>
        </w:rPr>
        <w:t xml:space="preserve"> / ha existido</w:t>
      </w:r>
      <w:r w:rsidRPr="4EEEF816">
        <w:rPr>
          <w:b/>
          <w:bCs/>
          <w:lang w:val="es-ES"/>
        </w:rPr>
        <w:t xml:space="preserve"> </w:t>
      </w:r>
      <w:r w:rsidR="00FA290E" w:rsidRPr="4EEEF816">
        <w:rPr>
          <w:b/>
          <w:bCs/>
          <w:lang w:val="es-ES"/>
        </w:rPr>
        <w:t>una relación</w:t>
      </w:r>
      <w:r w:rsidR="00FA290E" w:rsidRPr="4EEEF816">
        <w:rPr>
          <w:lang w:val="es-ES"/>
        </w:rPr>
        <w:t xml:space="preserve"> de parentesco </w:t>
      </w:r>
      <w:r w:rsidRPr="4EEEF816">
        <w:rPr>
          <w:lang w:val="es-ES"/>
        </w:rPr>
        <w:t xml:space="preserve">/ interés </w:t>
      </w:r>
      <w:r w:rsidR="00FA290E" w:rsidRPr="4EEEF816">
        <w:rPr>
          <w:lang w:val="es-ES"/>
        </w:rPr>
        <w:t xml:space="preserve">con el/la funcionario/a de la GIZ, (colocar nombre del/a funcionario/a de GIZ______________________), al ser (colocar el </w:t>
      </w:r>
      <w:r w:rsidR="00EC0B23" w:rsidRPr="4EEEF816">
        <w:rPr>
          <w:lang w:val="es-ES"/>
        </w:rPr>
        <w:t>parentesco</w:t>
      </w:r>
      <w:r w:rsidRPr="4EEEF816">
        <w:rPr>
          <w:lang w:val="es-ES"/>
        </w:rPr>
        <w:t xml:space="preserve">/ </w:t>
      </w:r>
      <w:r w:rsidR="34575770" w:rsidRPr="4EEEF816">
        <w:rPr>
          <w:lang w:val="es-ES"/>
        </w:rPr>
        <w:t>relación) _</w:t>
      </w:r>
      <w:r w:rsidR="00FA290E" w:rsidRPr="4EEEF816">
        <w:rPr>
          <w:lang w:val="es-ES"/>
        </w:rPr>
        <w:t>____________________.</w:t>
      </w:r>
    </w:p>
    <w:p w14:paraId="69524FD1" w14:textId="77777777" w:rsidR="00F31736" w:rsidRDefault="00F31736" w:rsidP="00F31736">
      <w:pPr>
        <w:spacing w:line="276" w:lineRule="auto"/>
        <w:rPr>
          <w:lang w:val="es-ES"/>
        </w:rPr>
      </w:pPr>
    </w:p>
    <w:p w14:paraId="3A486CE4" w14:textId="2A0D2CED" w:rsidR="00F31736" w:rsidRDefault="00F31736" w:rsidP="00F31736">
      <w:pPr>
        <w:spacing w:line="276" w:lineRule="auto"/>
        <w:rPr>
          <w:lang w:val="es-ES"/>
        </w:rPr>
      </w:pPr>
    </w:p>
    <w:p w14:paraId="6C5F39B0" w14:textId="77777777" w:rsidR="00F31736" w:rsidRDefault="00F31736" w:rsidP="00F31736">
      <w:pPr>
        <w:spacing w:line="276" w:lineRule="auto"/>
        <w:rPr>
          <w:lang w:val="es-ES"/>
        </w:rPr>
      </w:pPr>
    </w:p>
    <w:p w14:paraId="380EFF24" w14:textId="3FA02535" w:rsidR="00F31736" w:rsidRPr="000B76E0" w:rsidRDefault="00F3583C" w:rsidP="76FBF9B6">
      <w:pPr>
        <w:spacing w:line="276" w:lineRule="auto"/>
        <w:jc w:val="both"/>
        <w:rPr>
          <w:sz w:val="18"/>
          <w:szCs w:val="18"/>
          <w:lang w:val="es-MX"/>
        </w:rPr>
      </w:pPr>
      <w:r w:rsidRPr="000B76E0">
        <w:rPr>
          <w:lang w:val="es-MX"/>
        </w:rPr>
        <w:t xml:space="preserve">De igual forma </w:t>
      </w:r>
      <w:r w:rsidR="00B72A68" w:rsidRPr="000B76E0">
        <w:rPr>
          <w:lang w:val="es-MX"/>
        </w:rPr>
        <w:t>hacemos de conocimiento</w:t>
      </w:r>
      <w:r w:rsidRPr="000B76E0">
        <w:rPr>
          <w:lang w:val="es-MX"/>
        </w:rPr>
        <w:t>, que nos encontramos particip</w:t>
      </w:r>
      <w:r w:rsidR="0064160E" w:rsidRPr="000B76E0">
        <w:rPr>
          <w:lang w:val="es-MX"/>
        </w:rPr>
        <w:t>ando para el n</w:t>
      </w:r>
      <w:r w:rsidR="00796AF3" w:rsidRPr="000B76E0">
        <w:rPr>
          <w:lang w:val="es-MX"/>
        </w:rPr>
        <w:t xml:space="preserve">umero de proceso de licitación: </w:t>
      </w:r>
      <w:r w:rsidR="00596741">
        <w:rPr>
          <w:lang w:val="es-MX"/>
        </w:rPr>
        <w:t>10053509</w:t>
      </w:r>
    </w:p>
    <w:p w14:paraId="0AAEAA47" w14:textId="77777777" w:rsidR="00F3583C" w:rsidRDefault="00F3583C" w:rsidP="00F31736">
      <w:pPr>
        <w:spacing w:line="276" w:lineRule="auto"/>
        <w:rPr>
          <w:sz w:val="18"/>
          <w:szCs w:val="18"/>
          <w:lang w:val="es-ES"/>
        </w:rPr>
      </w:pPr>
    </w:p>
    <w:p w14:paraId="14203F1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0C04DD8B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5D6FAF15" w14:textId="77777777" w:rsidR="0064160E" w:rsidRDefault="0064160E" w:rsidP="00F31736">
      <w:pPr>
        <w:spacing w:line="276" w:lineRule="auto"/>
        <w:rPr>
          <w:sz w:val="18"/>
          <w:szCs w:val="18"/>
          <w:lang w:val="es-ES"/>
        </w:rPr>
      </w:pPr>
    </w:p>
    <w:p w14:paraId="34C79978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40E53AEC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1A5275EE" w14:textId="77777777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00F44040" w14:textId="29E1CF4C" w:rsidR="0096418B" w:rsidRDefault="0096418B" w:rsidP="00F31736">
      <w:pPr>
        <w:spacing w:line="276" w:lineRule="auto"/>
        <w:rPr>
          <w:sz w:val="18"/>
          <w:szCs w:val="18"/>
          <w:lang w:val="es-ES"/>
        </w:rPr>
      </w:pPr>
    </w:p>
    <w:p w14:paraId="56DA6402" w14:textId="133B92EC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6F801450" w14:textId="1F984430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F7CBA7C" w14:textId="5F0AE0BD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3F5CAD9E" w14:textId="617D6302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224C310D" w14:textId="77777777" w:rsidR="00886508" w:rsidRDefault="00886508" w:rsidP="00F31736">
      <w:pPr>
        <w:spacing w:line="276" w:lineRule="auto"/>
        <w:rPr>
          <w:sz w:val="18"/>
          <w:szCs w:val="18"/>
          <w:lang w:val="es-ES"/>
        </w:rPr>
      </w:pPr>
    </w:p>
    <w:p w14:paraId="589D31FB" w14:textId="09611A61" w:rsidR="0064160E" w:rsidRPr="0096418B" w:rsidRDefault="006416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Firma:_______________________</w:t>
      </w:r>
    </w:p>
    <w:p w14:paraId="76478E5B" w14:textId="314B3FFE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</w:t>
      </w:r>
      <w:r w:rsidR="00F31736" w:rsidRPr="0096418B">
        <w:rPr>
          <w:b/>
          <w:bCs/>
          <w:lang w:val="es-ES"/>
        </w:rPr>
        <w:t xml:space="preserve"> de quien </w:t>
      </w:r>
      <w:r w:rsidR="00B72A68">
        <w:rPr>
          <w:b/>
          <w:bCs/>
          <w:lang w:val="es-ES"/>
        </w:rPr>
        <w:t>llena el formato</w:t>
      </w:r>
      <w:r w:rsidR="0064160E" w:rsidRPr="0096418B">
        <w:rPr>
          <w:b/>
          <w:bCs/>
          <w:lang w:val="es-ES"/>
        </w:rPr>
        <w:t>:_____________________</w:t>
      </w:r>
    </w:p>
    <w:p w14:paraId="0A346586" w14:textId="7A33D26C" w:rsidR="00F31736" w:rsidRPr="0096418B" w:rsidRDefault="00FA290E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Cargo</w:t>
      </w:r>
      <w:r w:rsidR="0064160E" w:rsidRPr="0096418B">
        <w:rPr>
          <w:b/>
          <w:bCs/>
          <w:lang w:val="es-ES"/>
        </w:rPr>
        <w:t>:_________________________</w:t>
      </w:r>
    </w:p>
    <w:p w14:paraId="50A82F47" w14:textId="49E79E71" w:rsidR="00F31736" w:rsidRPr="0096418B" w:rsidRDefault="00F31736" w:rsidP="00F31736">
      <w:pPr>
        <w:spacing w:line="276" w:lineRule="auto"/>
        <w:rPr>
          <w:b/>
          <w:bCs/>
          <w:lang w:val="es-ES"/>
        </w:rPr>
      </w:pPr>
      <w:r w:rsidRPr="0096418B">
        <w:rPr>
          <w:b/>
          <w:bCs/>
          <w:lang w:val="es-ES"/>
        </w:rPr>
        <w:t>Nombre de la e</w:t>
      </w:r>
      <w:r w:rsidR="00FA290E" w:rsidRPr="0096418B">
        <w:rPr>
          <w:b/>
          <w:bCs/>
          <w:lang w:val="es-ES"/>
        </w:rPr>
        <w:t>mpresa</w:t>
      </w:r>
      <w:r w:rsidR="0064160E" w:rsidRPr="0096418B">
        <w:rPr>
          <w:b/>
          <w:bCs/>
          <w:lang w:val="es-ES"/>
        </w:rPr>
        <w:t>:____________________</w:t>
      </w:r>
    </w:p>
    <w:p w14:paraId="6325F3D5" w14:textId="49E1D00E" w:rsidR="002C3B55" w:rsidRPr="0096418B" w:rsidRDefault="00B72A68" w:rsidP="00F31736">
      <w:pPr>
        <w:spacing w:line="276" w:lineRule="auto"/>
        <w:rPr>
          <w:rStyle w:val="Nmerodepgina"/>
          <w:b/>
          <w:bCs/>
          <w:lang w:val="es-ES"/>
        </w:rPr>
      </w:pPr>
      <w:r>
        <w:rPr>
          <w:b/>
          <w:bCs/>
          <w:lang w:val="es-ES"/>
        </w:rPr>
        <w:t>RFC</w:t>
      </w:r>
      <w:r w:rsidR="0064160E" w:rsidRPr="0096418B">
        <w:rPr>
          <w:b/>
          <w:bCs/>
          <w:lang w:val="es-ES"/>
        </w:rPr>
        <w:t>:____________________________</w:t>
      </w:r>
    </w:p>
    <w:sectPr w:rsidR="002C3B55" w:rsidRPr="0096418B" w:rsidSect="00BB0816">
      <w:headerReference w:type="default" r:id="rId11"/>
      <w:footerReference w:type="default" r:id="rId12"/>
      <w:pgSz w:w="11906" w:h="16838" w:code="9"/>
      <w:pgMar w:top="1418" w:right="1418" w:bottom="1276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EFFAB" w14:textId="77777777" w:rsidR="00125178" w:rsidRDefault="00125178" w:rsidP="00A637D0">
      <w:r>
        <w:separator/>
      </w:r>
    </w:p>
  </w:endnote>
  <w:endnote w:type="continuationSeparator" w:id="0">
    <w:p w14:paraId="65AA5882" w14:textId="77777777" w:rsidR="00125178" w:rsidRDefault="00125178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E02C" w14:textId="393955B0" w:rsidR="00625191" w:rsidRPr="00014EDB" w:rsidRDefault="4EEEF816" w:rsidP="00165E31">
    <w:pPr>
      <w:pStyle w:val="Piedepgina"/>
      <w:rPr>
        <w:sz w:val="18"/>
        <w:szCs w:val="18"/>
        <w:lang w:val="es-ES"/>
      </w:rPr>
    </w:pPr>
    <w:r w:rsidRPr="4EEEF816">
      <w:rPr>
        <w:sz w:val="18"/>
        <w:szCs w:val="18"/>
        <w:lang w:val="es-ES"/>
      </w:rPr>
      <w:t>Fecha: mayo 2024</w:t>
    </w:r>
    <w:r w:rsidR="008E6A01" w:rsidRPr="000B76E0">
      <w:rPr>
        <w:lang w:val="es-MX"/>
      </w:rPr>
      <w:tab/>
    </w:r>
    <w:r w:rsidRPr="4EEEF816">
      <w:rPr>
        <w:sz w:val="18"/>
        <w:szCs w:val="18"/>
        <w:lang w:val="es-ES"/>
      </w:rPr>
      <w:t>Elaborado por: GIZ Agencia México</w:t>
    </w:r>
    <w:r w:rsidR="008E6A01" w:rsidRPr="000B76E0">
      <w:rPr>
        <w:lang w:val="es-MX"/>
      </w:rPr>
      <w:tab/>
    </w:r>
    <w:r w:rsidRPr="4EEEF816">
      <w:rPr>
        <w:sz w:val="18"/>
        <w:szCs w:val="18"/>
        <w:lang w:val="es-ES"/>
      </w:rPr>
      <w:t>Página:1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74525" w14:textId="77777777" w:rsidR="00125178" w:rsidRDefault="00125178" w:rsidP="00A637D0">
      <w:r>
        <w:separator/>
      </w:r>
    </w:p>
  </w:footnote>
  <w:footnote w:type="continuationSeparator" w:id="0">
    <w:p w14:paraId="5EAC96DA" w14:textId="77777777" w:rsidR="00125178" w:rsidRDefault="00125178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1D7416A5" w14:textId="77777777" w:rsidTr="00625191">
      <w:tc>
        <w:tcPr>
          <w:tcW w:w="3497" w:type="pct"/>
        </w:tcPr>
        <w:p w14:paraId="3E886A3E" w14:textId="3C6C218F" w:rsidR="00625191" w:rsidRPr="003F6EC9" w:rsidRDefault="000B76E0" w:rsidP="00625191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720"/>
            <w:rPr>
              <w:sz w:val="22"/>
              <w:szCs w:val="22"/>
            </w:rPr>
          </w:pPr>
          <w:r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12608FAA" w14:textId="77777777" w:rsidR="00625191" w:rsidRDefault="003020B0" w:rsidP="004F703A">
          <w:pPr>
            <w:pStyle w:val="Encabezado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  <w:r>
            <w:rPr>
              <w:noProof/>
            </w:rPr>
            <w:drawing>
              <wp:inline distT="0" distB="0" distL="0" distR="0" wp14:anchorId="19D0F6AA" wp14:editId="0093876B">
                <wp:extent cx="898525" cy="899795"/>
                <wp:effectExtent l="19050" t="0" r="0" b="0"/>
                <wp:docPr id="4" name="Grafik 2" descr="gizlogo-standard-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rgb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8525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958007" w14:textId="77777777" w:rsidR="00625191" w:rsidRPr="00165E31" w:rsidRDefault="00625191" w:rsidP="00165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918058">
    <w:abstractNumId w:val="9"/>
  </w:num>
  <w:num w:numId="2" w16cid:durableId="1725980748">
    <w:abstractNumId w:val="8"/>
  </w:num>
  <w:num w:numId="3" w16cid:durableId="362875165">
    <w:abstractNumId w:val="7"/>
  </w:num>
  <w:num w:numId="4" w16cid:durableId="1553879351">
    <w:abstractNumId w:val="6"/>
  </w:num>
  <w:num w:numId="5" w16cid:durableId="2006201651">
    <w:abstractNumId w:val="5"/>
  </w:num>
  <w:num w:numId="6" w16cid:durableId="1859586163">
    <w:abstractNumId w:val="4"/>
  </w:num>
  <w:num w:numId="7" w16cid:durableId="1402675480">
    <w:abstractNumId w:val="3"/>
  </w:num>
  <w:num w:numId="8" w16cid:durableId="1621767506">
    <w:abstractNumId w:val="2"/>
  </w:num>
  <w:num w:numId="9" w16cid:durableId="1781531269">
    <w:abstractNumId w:val="1"/>
  </w:num>
  <w:num w:numId="10" w16cid:durableId="18333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6B"/>
    <w:rsid w:val="00014EDB"/>
    <w:rsid w:val="000A5C66"/>
    <w:rsid w:val="000B76E0"/>
    <w:rsid w:val="000D1FED"/>
    <w:rsid w:val="000F1C7E"/>
    <w:rsid w:val="001130BA"/>
    <w:rsid w:val="00125178"/>
    <w:rsid w:val="00165E31"/>
    <w:rsid w:val="00190868"/>
    <w:rsid w:val="001C07C7"/>
    <w:rsid w:val="00205815"/>
    <w:rsid w:val="00250B71"/>
    <w:rsid w:val="002532B6"/>
    <w:rsid w:val="002732CC"/>
    <w:rsid w:val="002C318A"/>
    <w:rsid w:val="002C3B55"/>
    <w:rsid w:val="002F1FCB"/>
    <w:rsid w:val="003020B0"/>
    <w:rsid w:val="0031433A"/>
    <w:rsid w:val="003306FA"/>
    <w:rsid w:val="00333EFE"/>
    <w:rsid w:val="003F6EC9"/>
    <w:rsid w:val="00425EA7"/>
    <w:rsid w:val="004262AA"/>
    <w:rsid w:val="00463EC1"/>
    <w:rsid w:val="00466305"/>
    <w:rsid w:val="004666E2"/>
    <w:rsid w:val="0047152C"/>
    <w:rsid w:val="0049307C"/>
    <w:rsid w:val="004A727E"/>
    <w:rsid w:val="004E11DA"/>
    <w:rsid w:val="004F2B6C"/>
    <w:rsid w:val="004F703A"/>
    <w:rsid w:val="0057765E"/>
    <w:rsid w:val="00596741"/>
    <w:rsid w:val="005D500F"/>
    <w:rsid w:val="005E758F"/>
    <w:rsid w:val="00613B92"/>
    <w:rsid w:val="00625191"/>
    <w:rsid w:val="0064160E"/>
    <w:rsid w:val="00681135"/>
    <w:rsid w:val="006A0A6B"/>
    <w:rsid w:val="006E2E2F"/>
    <w:rsid w:val="006F643B"/>
    <w:rsid w:val="00722877"/>
    <w:rsid w:val="00752AC5"/>
    <w:rsid w:val="00796AF3"/>
    <w:rsid w:val="007B14B5"/>
    <w:rsid w:val="007C5BB6"/>
    <w:rsid w:val="007D00C0"/>
    <w:rsid w:val="007D626A"/>
    <w:rsid w:val="0080118B"/>
    <w:rsid w:val="00803B63"/>
    <w:rsid w:val="00824179"/>
    <w:rsid w:val="00847F0B"/>
    <w:rsid w:val="00856CFA"/>
    <w:rsid w:val="00880B21"/>
    <w:rsid w:val="00881F06"/>
    <w:rsid w:val="00886508"/>
    <w:rsid w:val="008C00BE"/>
    <w:rsid w:val="008E6A01"/>
    <w:rsid w:val="00930AA1"/>
    <w:rsid w:val="0096418B"/>
    <w:rsid w:val="009A13D5"/>
    <w:rsid w:val="009B0BA2"/>
    <w:rsid w:val="009C1904"/>
    <w:rsid w:val="009E4E08"/>
    <w:rsid w:val="009E7E71"/>
    <w:rsid w:val="00A13972"/>
    <w:rsid w:val="00A421AC"/>
    <w:rsid w:val="00A47E4A"/>
    <w:rsid w:val="00A637D0"/>
    <w:rsid w:val="00A745C8"/>
    <w:rsid w:val="00AA0BB3"/>
    <w:rsid w:val="00AA58F1"/>
    <w:rsid w:val="00AC0E75"/>
    <w:rsid w:val="00AE131F"/>
    <w:rsid w:val="00AE6941"/>
    <w:rsid w:val="00AF3A59"/>
    <w:rsid w:val="00B105A8"/>
    <w:rsid w:val="00B57F80"/>
    <w:rsid w:val="00B72A68"/>
    <w:rsid w:val="00B86CC5"/>
    <w:rsid w:val="00B92073"/>
    <w:rsid w:val="00B969D6"/>
    <w:rsid w:val="00BA06E5"/>
    <w:rsid w:val="00BB0816"/>
    <w:rsid w:val="00BB78D7"/>
    <w:rsid w:val="00BD246C"/>
    <w:rsid w:val="00BD60BE"/>
    <w:rsid w:val="00BE7569"/>
    <w:rsid w:val="00C1422E"/>
    <w:rsid w:val="00C33501"/>
    <w:rsid w:val="00C54E2D"/>
    <w:rsid w:val="00C73D59"/>
    <w:rsid w:val="00C76E1E"/>
    <w:rsid w:val="00D2054F"/>
    <w:rsid w:val="00D84A45"/>
    <w:rsid w:val="00D9471B"/>
    <w:rsid w:val="00DD0F41"/>
    <w:rsid w:val="00DD592E"/>
    <w:rsid w:val="00DE6D89"/>
    <w:rsid w:val="00DF6E8E"/>
    <w:rsid w:val="00E00A39"/>
    <w:rsid w:val="00E41B16"/>
    <w:rsid w:val="00E46413"/>
    <w:rsid w:val="00E534D5"/>
    <w:rsid w:val="00E56E2E"/>
    <w:rsid w:val="00E62B79"/>
    <w:rsid w:val="00E9115F"/>
    <w:rsid w:val="00EC0B23"/>
    <w:rsid w:val="00ED67E0"/>
    <w:rsid w:val="00F31736"/>
    <w:rsid w:val="00F3583C"/>
    <w:rsid w:val="00F4563B"/>
    <w:rsid w:val="00FA290E"/>
    <w:rsid w:val="00FB59C7"/>
    <w:rsid w:val="00FC3812"/>
    <w:rsid w:val="00FD0CDF"/>
    <w:rsid w:val="00FF5A03"/>
    <w:rsid w:val="01969395"/>
    <w:rsid w:val="0CFEFB2E"/>
    <w:rsid w:val="1104A9F1"/>
    <w:rsid w:val="161BC72F"/>
    <w:rsid w:val="34575770"/>
    <w:rsid w:val="393F15E0"/>
    <w:rsid w:val="39F5833B"/>
    <w:rsid w:val="3FD7E77D"/>
    <w:rsid w:val="4BB75754"/>
    <w:rsid w:val="4EEEF816"/>
    <w:rsid w:val="5A2F6EFE"/>
    <w:rsid w:val="76FBF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4EB5"/>
  <w15:docId w15:val="{4AAE0F83-1A12-4FBB-95E8-B4E25C20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9D6"/>
    <w:pPr>
      <w:spacing w:after="0" w:line="240" w:lineRule="auto"/>
    </w:pPr>
    <w:rPr>
      <w:rFonts w:ascii="Arial" w:hAnsi="Arial"/>
    </w:rPr>
  </w:style>
  <w:style w:type="paragraph" w:styleId="Ttulo1">
    <w:name w:val="heading 1"/>
    <w:aliases w:val="1. Überschrift"/>
    <w:basedOn w:val="Normal"/>
    <w:next w:val="Normal"/>
    <w:link w:val="Ttulo1Car"/>
    <w:autoRedefine/>
    <w:uiPriority w:val="1"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Ttulo2">
    <w:name w:val="heading 2"/>
    <w:aliases w:val="2. Überschrift"/>
    <w:basedOn w:val="Normal"/>
    <w:next w:val="Normal"/>
    <w:link w:val="Ttulo2Car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tulo3">
    <w:name w:val="heading 3"/>
    <w:aliases w:val="3. Überschrift"/>
    <w:basedOn w:val="Normal"/>
    <w:next w:val="Normal"/>
    <w:link w:val="Ttulo3Car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A637D0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4"/>
    <w:rsid w:val="00DE6D89"/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semiHidden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Ttulo1Car">
    <w:name w:val="Título 1 Car"/>
    <w:aliases w:val="1. Überschrift Car"/>
    <w:basedOn w:val="Fuentedeprrafopredeter"/>
    <w:link w:val="Ttulo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Sinespaciado">
    <w:name w:val="No Spacing"/>
    <w:basedOn w:val="Normal"/>
    <w:uiPriority w:val="4"/>
    <w:semiHidden/>
    <w:unhideWhenUsed/>
    <w:rsid w:val="000F1C7E"/>
  </w:style>
  <w:style w:type="table" w:styleId="Tablaconcuadrcula">
    <w:name w:val="Table Grid"/>
    <w:basedOn w:val="Tablanormal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gizonline.sharepoint.com/sites/common_content/Office%20Templates/GIZ-Allgemein/vorlage-giz-logo-ro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96B24D1D04564894570BD4988409D1" ma:contentTypeVersion="10" ma:contentTypeDescription="Crear nuevo documento." ma:contentTypeScope="" ma:versionID="f8ff3aa1a6a21e2e3d22e2ec16d0c342">
  <xsd:schema xmlns:xsd="http://www.w3.org/2001/XMLSchema" xmlns:xs="http://www.w3.org/2001/XMLSchema" xmlns:p="http://schemas.microsoft.com/office/2006/metadata/properties" xmlns:ns2="e57f01af-f0c8-45e2-ab97-57da88b1c712" xmlns:ns3="a05cbd9a-acc7-47ee-87aa-bbd0f8fb7954" targetNamespace="http://schemas.microsoft.com/office/2006/metadata/properties" ma:root="true" ma:fieldsID="3f79a911fa283a19a55541f0867d5b31" ns2:_="" ns3:_="">
    <xsd:import namespace="e57f01af-f0c8-45e2-ab97-57da88b1c712"/>
    <xsd:import namespace="a05cbd9a-acc7-47ee-87aa-bbd0f8fb79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f01af-f0c8-45e2-ab97-57da88b1c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cbd9a-acc7-47ee-87aa-bbd0f8fb79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f9821-fb74-49bb-85e9-8b2f8087b8c4}" ma:internalName="TaxCatchAll" ma:showField="CatchAllData" ma:web="a05cbd9a-acc7-47ee-87aa-bbd0f8fb79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7f01af-f0c8-45e2-ab97-57da88b1c712">
      <Terms xmlns="http://schemas.microsoft.com/office/infopath/2007/PartnerControls"/>
    </lcf76f155ced4ddcb4097134ff3c332f>
    <TaxCatchAll xmlns="a05cbd9a-acc7-47ee-87aa-bbd0f8fb795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7A3E4-8B52-4422-9D07-9C30C34D3168}"/>
</file>

<file path=customXml/itemProps2.xml><?xml version="1.0" encoding="utf-8"?>
<ds:datastoreItem xmlns:ds="http://schemas.openxmlformats.org/officeDocument/2006/customXml" ds:itemID="{1D116B1C-7F4F-4BAA-B825-ED7DCB17E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6F604-CE01-44C7-9C3B-142C9B7BED28}">
  <ds:schemaRefs>
    <ds:schemaRef ds:uri="http://schemas.microsoft.com/office/2006/metadata/properties"/>
    <ds:schemaRef ds:uri="http://schemas.microsoft.com/office/infopath/2007/PartnerControls"/>
    <ds:schemaRef ds:uri="e57f01af-f0c8-45e2-ab97-57da88b1c712"/>
    <ds:schemaRef ds:uri="a05cbd9a-acc7-47ee-87aa-bbd0f8fb7954"/>
  </ds:schemaRefs>
</ds:datastoreItem>
</file>

<file path=customXml/itemProps4.xml><?xml version="1.0" encoding="utf-8"?>
<ds:datastoreItem xmlns:ds="http://schemas.openxmlformats.org/officeDocument/2006/customXml" ds:itemID="{73404766-176E-46DD-AB38-85018AF53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vorlage-giz-logo-rot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>GIZ GmbH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mit rotem GIZ-Logo, Januar 2011</dc:title>
  <dc:subject/>
  <dc:creator>Laura Acosta</dc:creator>
  <cp:keywords/>
  <dc:description/>
  <cp:lastModifiedBy>Carreno Rojano, Adriana GIZ MX</cp:lastModifiedBy>
  <cp:revision>15</cp:revision>
  <cp:lastPrinted>2023-02-07T17:49:00Z</cp:lastPrinted>
  <dcterms:created xsi:type="dcterms:W3CDTF">2023-10-03T16:57:00Z</dcterms:created>
  <dcterms:modified xsi:type="dcterms:W3CDTF">2026-09-23T22:06:00Z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0x010100B396B24D1D04564894570BD4988409D1</vt:lpwstr>
  </property>
  <property fmtid="{D5CDD505-2E9C-101B-9397-08002B2CF9AE}" pid="3" name="MediaServiceImageTags">
    <vt:lpwstr/>
  </property>
</Properties>
</file>