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78A6A8E0" w:rsidR="00D04E04" w:rsidRPr="00F45F5B" w:rsidRDefault="00D04E04" w:rsidP="0050444F">
      <w:pPr>
        <w:pStyle w:val="berschrift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2459142"/>
      <w:r>
        <w:t xml:space="preserve">Número de </w:t>
      </w:r>
      <w:r w:rsidR="00835219">
        <w:t>transacción</w:t>
      </w:r>
      <w:r>
        <w:t xml:space="preserve">: </w:t>
      </w:r>
      <w:r w:rsidR="007E68C6">
        <w:rPr>
          <w:rFonts w:eastAsiaTheme="minorHAnsi"/>
        </w:rPr>
        <w:t>10055474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Inhaltsverzeichnisberschrift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38C92DE1" w14:textId="5A3E62E4" w:rsidR="002D673B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2459142" w:history="1">
            <w:r w:rsidR="002D673B" w:rsidRPr="008D1FB6">
              <w:rPr>
                <w:rStyle w:val="Hyperlink"/>
                <w:noProof/>
              </w:rPr>
              <w:t xml:space="preserve">Número de transacción: </w:t>
            </w:r>
            <w:r w:rsidR="002D673B" w:rsidRPr="008D1FB6">
              <w:rPr>
                <w:rStyle w:val="Hyperlink"/>
                <w:rFonts w:eastAsiaTheme="minorHAnsi"/>
                <w:noProof/>
              </w:rPr>
              <w:t>10055474</w:t>
            </w:r>
            <w:r w:rsidR="002D673B">
              <w:rPr>
                <w:noProof/>
                <w:webHidden/>
              </w:rPr>
              <w:tab/>
            </w:r>
            <w:r w:rsidR="002D673B">
              <w:rPr>
                <w:noProof/>
                <w:webHidden/>
              </w:rPr>
              <w:fldChar w:fldCharType="begin"/>
            </w:r>
            <w:r w:rsidR="002D673B">
              <w:rPr>
                <w:noProof/>
                <w:webHidden/>
              </w:rPr>
              <w:instrText xml:space="preserve"> PAGEREF _Toc242459142 \h </w:instrText>
            </w:r>
            <w:r w:rsidR="002D673B">
              <w:rPr>
                <w:noProof/>
                <w:webHidden/>
              </w:rPr>
            </w:r>
            <w:r w:rsidR="002D673B">
              <w:rPr>
                <w:noProof/>
                <w:webHidden/>
              </w:rPr>
              <w:fldChar w:fldCharType="separate"/>
            </w:r>
            <w:r w:rsidR="002D673B">
              <w:rPr>
                <w:noProof/>
                <w:webHidden/>
              </w:rPr>
              <w:t>1</w:t>
            </w:r>
            <w:r w:rsidR="002D673B">
              <w:rPr>
                <w:noProof/>
                <w:webHidden/>
              </w:rPr>
              <w:fldChar w:fldCharType="end"/>
            </w:r>
          </w:hyperlink>
        </w:p>
        <w:p w14:paraId="18F1D36D" w14:textId="7FCB5966" w:rsidR="002D673B" w:rsidRDefault="002D673B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3" w:history="1">
            <w:r w:rsidRPr="008D1FB6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D1FB6">
              <w:rPr>
                <w:rStyle w:val="Hyperlink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8C967" w14:textId="04188C98" w:rsidR="002D673B" w:rsidRDefault="002D673B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4" w:history="1">
            <w:r w:rsidRPr="008D1FB6">
              <w:rPr>
                <w:rStyle w:val="Hyperlink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32EDC" w14:textId="0621D855" w:rsidR="002D673B" w:rsidRDefault="002D673B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5" w:history="1">
            <w:r w:rsidRPr="008D1FB6">
              <w:rPr>
                <w:rStyle w:val="Hyperlink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9A1D7" w14:textId="2D0BB35D" w:rsidR="002D673B" w:rsidRDefault="002D673B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6" w:history="1">
            <w:r w:rsidRPr="008D1FB6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D1FB6">
              <w:rPr>
                <w:rStyle w:val="Hyperlink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26881" w14:textId="7AD309E4" w:rsidR="002D673B" w:rsidRDefault="002D673B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7" w:history="1">
            <w:r w:rsidRPr="008D1FB6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D1FB6">
              <w:rPr>
                <w:rStyle w:val="Hyperlink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00DEE" w14:textId="6E2C289F" w:rsidR="002D673B" w:rsidRDefault="002D673B">
          <w:pPr>
            <w:pStyle w:val="Verzeichnis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8" w:history="1">
            <w:r w:rsidRPr="008D1FB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D1FB6">
              <w:rPr>
                <w:rStyle w:val="Hyperlink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340F8" w14:textId="5F041C7A" w:rsidR="002D673B" w:rsidRDefault="002D673B">
          <w:pPr>
            <w:pStyle w:val="Verzeichnis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49" w:history="1">
            <w:r w:rsidRPr="008D1FB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D1FB6">
              <w:rPr>
                <w:rStyle w:val="Hyperlink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05E4E" w14:textId="1C9EDDB2" w:rsidR="002D673B" w:rsidRDefault="002D673B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50" w:history="1">
            <w:r w:rsidRPr="008D1FB6">
              <w:rPr>
                <w:rStyle w:val="Hyperlink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ECBF9" w14:textId="792AD1B7" w:rsidR="002D673B" w:rsidRDefault="002D673B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59151" w:history="1">
            <w:r w:rsidRPr="008D1FB6">
              <w:rPr>
                <w:rStyle w:val="Hyperlink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_Toc242459151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2E93F031" w:rsidR="00D04E04" w:rsidRPr="00F45F5B" w:rsidRDefault="00D04E04" w:rsidP="002C7ED9">
          <w:pPr>
            <w:pStyle w:val="Verzeichnis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berschrift1"/>
      </w:pPr>
      <w:bookmarkStart w:id="1" w:name="_Toc242459143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berschrift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42459144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ellenraster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berschrift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42459145"/>
      <w:r>
        <w:t>Información que deben facilitar las personas jurídicas</w:t>
      </w:r>
      <w:bookmarkEnd w:id="4"/>
    </w:p>
    <w:p w14:paraId="3C4BF980" w14:textId="2841C584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B104F7" w:rsidRPr="00B104F7">
        <w:rPr>
          <w:i/>
        </w:rPr>
        <w:t>.</w:t>
      </w:r>
      <w:r>
        <w:rPr>
          <w:i/>
          <w:color w:val="FF0000"/>
        </w:rPr>
        <w:t xml:space="preserve">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lastRenderedPageBreak/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berschrift1"/>
      </w:pPr>
      <w:bookmarkStart w:id="5" w:name="_Toc242459146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Listenabsatz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E432D18" w:rsidR="00704989" w:rsidRPr="00003407" w:rsidRDefault="00704989" w:rsidP="00342EC6">
      <w:pPr>
        <w:pStyle w:val="Listenabsatz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Listenabsatz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Seitenzahl"/>
          <w:rFonts w:eastAsiaTheme="majorEastAsia"/>
        </w:rPr>
      </w:pPr>
      <w:r>
        <w:rPr>
          <w:rStyle w:val="Seitenzahl"/>
        </w:rPr>
        <w:t xml:space="preserve">Además, el </w:t>
      </w:r>
      <w:r>
        <w:t>candidato o la candidata</w:t>
      </w:r>
      <w:r>
        <w:rPr>
          <w:rStyle w:val="Seitenzahl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Seitenzahl"/>
          <w:rFonts w:eastAsiaTheme="majorEastAsia"/>
          <w:b/>
          <w:bCs/>
        </w:rPr>
      </w:pPr>
      <w:r>
        <w:rPr>
          <w:rStyle w:val="Seitenzahl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Seitenzahl"/>
          <w:rFonts w:eastAsiaTheme="majorEastAsia"/>
        </w:rPr>
      </w:pPr>
      <w:r>
        <w:rPr>
          <w:rStyle w:val="Seitenzahl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berschrift1"/>
      </w:pPr>
      <w:bookmarkStart w:id="43" w:name="_Toc242459147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berschrift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42459148"/>
      <w:r>
        <w:t>Cifras clave de la empresa</w:t>
      </w:r>
      <w:bookmarkEnd w:id="44"/>
    </w:p>
    <w:p w14:paraId="4F808D35" w14:textId="56A082B6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B104F7">
            <w:rPr>
              <w:rFonts w:cs="Arial"/>
              <w:color w:val="A6A6A6" w:themeColor="background1" w:themeShade="A6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monto de </w:t>
      </w:r>
      <w:r w:rsidR="00B104F7" w:rsidRPr="00C139CC">
        <w:rPr>
          <w:b/>
          <w:i/>
        </w:rPr>
        <w:t>$</w:t>
      </w:r>
      <w:r w:rsidR="00C139CC" w:rsidRPr="00C139CC">
        <w:rPr>
          <w:b/>
          <w:i/>
        </w:rPr>
        <w:t>850,000.00 MXN</w:t>
      </w:r>
      <w:r w:rsidRPr="00C139CC">
        <w:t xml:space="preserve"> </w:t>
      </w:r>
      <w:r>
        <w:rPr>
          <w:color w:val="000000" w:themeColor="text1"/>
        </w:rPr>
        <w:t xml:space="preserve">netos </w:t>
      </w:r>
      <w:r>
        <w:rPr>
          <w:rStyle w:val="Platzhaltertext"/>
        </w:rPr>
        <w:t>en</w:t>
      </w:r>
      <w:r>
        <w:rPr>
          <w:color w:val="000000" w:themeColor="text1"/>
        </w:rPr>
        <w:t xml:space="preserve"> promedio 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C63EB9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70D76CBB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C139CC">
        <w:rPr>
          <w:rFonts w:asciiTheme="minorHAnsi" w:hAnsiTheme="minorHAnsi" w:cstheme="minorHAnsi"/>
        </w:rPr>
        <w:t>4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C63EB9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berschrift3"/>
        <w:numPr>
          <w:ilvl w:val="0"/>
          <w:numId w:val="36"/>
        </w:numPr>
        <w:jc w:val="both"/>
      </w:pPr>
      <w:bookmarkStart w:id="46" w:name="_Toc242459149"/>
      <w:r>
        <w:t>Aptitud técnica</w:t>
      </w:r>
      <w:bookmarkEnd w:id="46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berschrift3"/>
        <w:numPr>
          <w:ilvl w:val="0"/>
          <w:numId w:val="0"/>
        </w:numPr>
        <w:spacing w:after="240"/>
        <w:ind w:left="720" w:hanging="720"/>
        <w:jc w:val="both"/>
      </w:pPr>
      <w:bookmarkStart w:id="47" w:name="_Toc242459150"/>
      <w:r>
        <w:t>Referencias: requisitos mínimos</w:t>
      </w:r>
      <w:bookmarkEnd w:id="47"/>
    </w:p>
    <w:p w14:paraId="0DE0FEF0" w14:textId="3FF4E0C4" w:rsidR="00074A24" w:rsidRPr="00F45F5B" w:rsidRDefault="00074A24" w:rsidP="00342EC6">
      <w:pPr>
        <w:pStyle w:val="Textkrper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C139CC" w:rsidRPr="00114184">
        <w:rPr>
          <w:i/>
        </w:rPr>
        <w:t>$</w:t>
      </w:r>
      <w:r w:rsidR="00114184" w:rsidRPr="00114184">
        <w:rPr>
          <w:i/>
        </w:rPr>
        <w:t>400,000.00 MXN</w:t>
      </w:r>
    </w:p>
    <w:p w14:paraId="0BA0FC95" w14:textId="70FAC26A" w:rsidR="00074A24" w:rsidRPr="00F45F5B" w:rsidRDefault="00074A24" w:rsidP="00342EC6">
      <w:pPr>
        <w:pStyle w:val="Textkrper"/>
        <w:jc w:val="both"/>
        <w:rPr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Como mínimo </w:t>
      </w:r>
      <w:r w:rsidR="00114184">
        <w:rPr>
          <w:b w:val="0"/>
          <w:color w:val="000000" w:themeColor="text1"/>
        </w:rPr>
        <w:t>3</w:t>
      </w:r>
      <w:r>
        <w:rPr>
          <w:b w:val="0"/>
          <w:color w:val="000000" w:themeColor="text1"/>
        </w:rPr>
        <w:t xml:space="preserve"> proyecto(s) de referencia en el ámbito de </w:t>
      </w:r>
      <w:r w:rsidR="00114184">
        <w:rPr>
          <w:b w:val="0"/>
        </w:rPr>
        <w:t>Articulación y acompañ</w:t>
      </w:r>
      <w:r w:rsidR="00875234">
        <w:rPr>
          <w:b w:val="0"/>
        </w:rPr>
        <w:t xml:space="preserve">amiento a actores del ecosistema e innovación climática. </w:t>
      </w:r>
    </w:p>
    <w:p w14:paraId="3A0686DE" w14:textId="7F374D44" w:rsidR="00074A24" w:rsidRPr="00F45F5B" w:rsidRDefault="00074A24" w:rsidP="00342EC6">
      <w:pPr>
        <w:pStyle w:val="Textkrper"/>
        <w:spacing w:after="240"/>
        <w:jc w:val="both"/>
        <w:rPr>
          <w:b w:val="0"/>
          <w:szCs w:val="22"/>
        </w:rPr>
      </w:pPr>
      <w:r>
        <w:rPr>
          <w:b w:val="0"/>
          <w:color w:val="000000" w:themeColor="text1"/>
        </w:rPr>
        <w:t xml:space="preserve">y al menos </w:t>
      </w:r>
      <w:r w:rsidR="00875234">
        <w:rPr>
          <w:b w:val="0"/>
        </w:rPr>
        <w:t>1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proyecto(s) de referencia </w:t>
      </w:r>
      <w:r w:rsidR="00875234">
        <w:rPr>
          <w:b w:val="0"/>
        </w:rPr>
        <w:t>en la región Latino América y el Caribe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42459151"/>
      <w:r>
        <w:rPr>
          <w:rStyle w:val="berschrift3Zchn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Funotenzeichen"/>
                <w:b/>
              </w:rPr>
              <w:t xml:space="preserve"> </w:t>
            </w:r>
            <w:r w:rsidRPr="00F45F5B">
              <w:rPr>
                <w:rStyle w:val="Funotenzeichen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0E92F3A1" w14:textId="77DC73F0" w:rsidR="00A761C8" w:rsidRDefault="00A761C8">
      <w:pPr>
        <w:rPr>
          <w:rFonts w:asciiTheme="majorHAnsi" w:hAnsiTheme="majorHAnsi"/>
        </w:rPr>
      </w:pPr>
    </w:p>
    <w:p w14:paraId="1CF21DF4" w14:textId="77777777" w:rsidR="00FB460F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BD467" w14:textId="77777777" w:rsidR="00C63EB9" w:rsidRDefault="00C63EB9" w:rsidP="00A637D0">
      <w:r>
        <w:separator/>
      </w:r>
    </w:p>
  </w:endnote>
  <w:endnote w:type="continuationSeparator" w:id="0">
    <w:p w14:paraId="01FA0CDC" w14:textId="77777777" w:rsidR="00C63EB9" w:rsidRDefault="00C63EB9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</w:rPr>
            <w:t xml:space="preserve">Página </w:t>
          </w:r>
          <w:r w:rsidRPr="00D80F0E">
            <w:rPr>
              <w:rStyle w:val="Seitenzahl"/>
              <w:sz w:val="18"/>
            </w:rPr>
            <w:fldChar w:fldCharType="begin"/>
          </w:r>
          <w:r w:rsidRPr="00D80F0E">
            <w:rPr>
              <w:rStyle w:val="Seitenzahl"/>
              <w:sz w:val="18"/>
            </w:rPr>
            <w:instrText xml:space="preserve"> PAGE  </w:instrText>
          </w:r>
          <w:r w:rsidRPr="00D80F0E">
            <w:rPr>
              <w:rStyle w:val="Seitenzahl"/>
              <w:sz w:val="18"/>
            </w:rPr>
            <w:fldChar w:fldCharType="separate"/>
          </w:r>
          <w:r w:rsidR="005A67BF" w:rsidRPr="00D80F0E">
            <w:rPr>
              <w:rStyle w:val="Seitenzahl"/>
              <w:sz w:val="18"/>
            </w:rPr>
            <w:t>8</w:t>
          </w:r>
          <w:r w:rsidRPr="00D80F0E">
            <w:rPr>
              <w:rStyle w:val="Seitenzahl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</w:rPr>
            <w:t xml:space="preserve">Página </w:t>
          </w:r>
          <w:r>
            <w:rPr>
              <w:rStyle w:val="Seitenzahl"/>
              <w:sz w:val="18"/>
            </w:rPr>
            <w:fldChar w:fldCharType="begin"/>
          </w:r>
          <w:r>
            <w:rPr>
              <w:rStyle w:val="Seitenzahl"/>
              <w:sz w:val="18"/>
            </w:rPr>
            <w:instrText xml:space="preserve"> PAGE  </w:instrText>
          </w:r>
          <w:r>
            <w:rPr>
              <w:rStyle w:val="Seitenzahl"/>
              <w:sz w:val="18"/>
            </w:rPr>
            <w:fldChar w:fldCharType="separate"/>
          </w:r>
          <w:r>
            <w:rPr>
              <w:rStyle w:val="Seitenzahl"/>
              <w:sz w:val="18"/>
            </w:rPr>
            <w:t>2</w:t>
          </w:r>
          <w:r>
            <w:rPr>
              <w:rStyle w:val="Seitenzahl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Seitenzahl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Seitenzahl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5EC0" w14:textId="77777777" w:rsidR="00C63EB9" w:rsidRDefault="00C63EB9" w:rsidP="00A637D0">
      <w:r>
        <w:separator/>
      </w:r>
    </w:p>
  </w:footnote>
  <w:footnote w:type="continuationSeparator" w:id="0">
    <w:p w14:paraId="7B0D3C5F" w14:textId="77777777" w:rsidR="00C63EB9" w:rsidRDefault="00C63EB9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Funotentext"/>
      </w:pPr>
      <w:r>
        <w:rPr>
          <w:rStyle w:val="Funotenzeichen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C63EB9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Kopfzeile"/>
      <w:rPr>
        <w:sz w:val="2"/>
        <w:szCs w:val="2"/>
      </w:rPr>
    </w:pPr>
  </w:p>
  <w:p w14:paraId="36A14BE9" w14:textId="77777777" w:rsidR="00F01B21" w:rsidRPr="002F4523" w:rsidRDefault="00F01B21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Kopfzeile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18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D673B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13FC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E68C6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5234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04F7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39CC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3EB9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rsid w:val="00C8518A"/>
    <w:rPr>
      <w:rFonts w:ascii="Arial" w:eastAsiaTheme="majorEastAsia" w:hAnsi="Arial" w:cstheme="majorBidi"/>
      <w:b/>
      <w:bCs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berarbeitung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Standard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Standard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A1B73"/>
    <w:rsid w:val="00211569"/>
    <w:rsid w:val="00330CFF"/>
    <w:rsid w:val="003413FC"/>
    <w:rsid w:val="00465B0E"/>
    <w:rsid w:val="008F053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c4d0f2-3c7a-4a5e-bc77-a096cf665c55" xsi:nil="true"/>
    <lcf76f155ced4ddcb4097134ff3c332f xmlns="05f2932c-1cb9-47e6-90cc-f8d9341d735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38B2789BD4C34DB922EF159AC4DA8D" ma:contentTypeVersion="13" ma:contentTypeDescription="Ein neues Dokument erstellen." ma:contentTypeScope="" ma:versionID="9fa2972313d03244c014db456582529d">
  <xsd:schema xmlns:xsd="http://www.w3.org/2001/XMLSchema" xmlns:xs="http://www.w3.org/2001/XMLSchema" xmlns:p="http://schemas.microsoft.com/office/2006/metadata/properties" xmlns:ns2="05f2932c-1cb9-47e6-90cc-f8d9341d7357" xmlns:ns3="1ec4d0f2-3c7a-4a5e-bc77-a096cf665c55" targetNamespace="http://schemas.microsoft.com/office/2006/metadata/properties" ma:root="true" ma:fieldsID="1bf1faa737e8bf2672acce3674749362" ns2:_="" ns3:_="">
    <xsd:import namespace="05f2932c-1cb9-47e6-90cc-f8d9341d7357"/>
    <xsd:import namespace="1ec4d0f2-3c7a-4a5e-bc77-a096cf665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2932c-1cb9-47e6-90cc-f8d9341d7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d0f2-3c7a-4a5e-bc77-a096cf665c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e06cbc-7e1f-4c12-9f8b-af2df4b3bd13}" ma:internalName="TaxCatchAll" ma:showField="CatchAllData" ma:web="1ec4d0f2-3c7a-4a5e-bc77-a096cf665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ec4d0f2-3c7a-4a5e-bc77-a096cf665c55"/>
    <ds:schemaRef ds:uri="05f2932c-1cb9-47e6-90cc-f8d9341d7357"/>
  </ds:schemaRefs>
</ds:datastoreItem>
</file>

<file path=customXml/itemProps4.xml><?xml version="1.0" encoding="utf-8"?>
<ds:datastoreItem xmlns:ds="http://schemas.openxmlformats.org/officeDocument/2006/customXml" ds:itemID="{5FC819FC-B0C0-4611-A5D6-25736DC8A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2932c-1cb9-47e6-90cc-f8d9341d7357"/>
    <ds:schemaRef ds:uri="1ec4d0f2-3c7a-4a5e-bc77-a096cf665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1772</Words>
  <Characters>10101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11850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Solis Montes de Oca, Luis Sergio GIZ MX</cp:lastModifiedBy>
  <cp:revision>16</cp:revision>
  <cp:lastPrinted>2018-02-16T14:47:00Z</cp:lastPrinted>
  <dcterms:created xsi:type="dcterms:W3CDTF">2026-07-09T20:10:00Z</dcterms:created>
  <dcterms:modified xsi:type="dcterms:W3CDTF">2026-10-09T23:25:00Z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0x010100F638B2789BD4C34DB922EF159AC4DA8D</vt:lpwstr>
  </property>
  <property fmtid="{D5CDD505-2E9C-101B-9397-08002B2CF9AE}" pid="3" name="MediaServiceImageTags">
    <vt:lpwstr/>
  </property>
</Properties>
</file>