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7B31426F" w:rsidR="00D04E04" w:rsidRPr="00F45F5B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  <w:rPr>
          <w:rFonts w:eastAsiaTheme="minorHAnsi"/>
        </w:rPr>
      </w:pPr>
      <w:bookmarkStart w:id="0" w:name="_Toc204695325"/>
      <w:r>
        <w:t xml:space="preserve">Número de </w:t>
      </w:r>
      <w:r w:rsidR="00835219">
        <w:t>transacción</w:t>
      </w:r>
      <w:r>
        <w:t xml:space="preserve">: </w:t>
      </w:r>
      <w:r w:rsidRPr="00F45F5B">
        <w:rPr>
          <w:rFonts w:eastAsiaTheme="minorHAnsi"/>
        </w:rPr>
        <w:fldChar w:fldCharType="begin" w:fldLock="1">
          <w:ffData>
            <w:name w:val="Nachricht"/>
            <w:enabled/>
            <w:calcOnExit/>
            <w:textInput/>
          </w:ffData>
        </w:fldChar>
      </w:r>
      <w:r w:rsidRPr="00F45F5B">
        <w:rPr>
          <w:rFonts w:eastAsiaTheme="minorHAnsi"/>
        </w:rPr>
        <w:instrText xml:space="preserve"> FORMTEXT </w:instrText>
      </w:r>
      <w:r w:rsidRPr="00F45F5B">
        <w:rPr>
          <w:rFonts w:eastAsiaTheme="minorHAnsi"/>
        </w:rPr>
      </w:r>
      <w:r w:rsidRPr="00F45F5B">
        <w:rPr>
          <w:rFonts w:eastAsiaTheme="minorHAnsi"/>
        </w:rPr>
        <w:fldChar w:fldCharType="separate"/>
      </w:r>
      <w:r w:rsidR="00685A00" w:rsidRPr="00685A00">
        <w:t xml:space="preserve"> </w:t>
      </w:r>
      <w:r w:rsidR="00AD0360">
        <w:rPr>
          <w:rFonts w:eastAsiaTheme="minorHAnsi"/>
        </w:rPr>
        <w:t>10059591</w:t>
      </w:r>
      <w:bookmarkEnd w:id="0"/>
      <w:r w:rsidRPr="00F45F5B">
        <w:rPr>
          <w:rFonts w:eastAsiaTheme="minorHAnsi"/>
          <w:b w:val="0"/>
        </w:rPr>
        <w:fldChar w:fldCharType="end"/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74BB3A9F" w14:textId="77777777" w:rsidR="00DE34A9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04695325" w:history="1">
            <w:r w:rsidR="00DE34A9" w:rsidRPr="00983758">
              <w:rPr>
                <w:rStyle w:val="Hipervnculo"/>
                <w:noProof/>
              </w:rPr>
              <w:t>Número de contrato:      </w:t>
            </w:r>
            <w:r w:rsidR="00DE34A9">
              <w:rPr>
                <w:noProof/>
                <w:webHidden/>
              </w:rPr>
              <w:tab/>
            </w:r>
            <w:r w:rsidR="00DE34A9">
              <w:rPr>
                <w:noProof/>
                <w:webHidden/>
              </w:rPr>
              <w:fldChar w:fldCharType="begin"/>
            </w:r>
            <w:r w:rsidR="00DE34A9">
              <w:rPr>
                <w:noProof/>
                <w:webHidden/>
              </w:rPr>
              <w:instrText xml:space="preserve"> PAGEREF _Toc204695325 \h </w:instrText>
            </w:r>
            <w:r w:rsidR="00DE34A9">
              <w:rPr>
                <w:noProof/>
                <w:webHidden/>
              </w:rPr>
            </w:r>
            <w:r w:rsidR="00DE34A9">
              <w:rPr>
                <w:noProof/>
                <w:webHidden/>
              </w:rPr>
              <w:fldChar w:fldCharType="separate"/>
            </w:r>
            <w:r w:rsidR="00DE34A9">
              <w:rPr>
                <w:noProof/>
                <w:webHidden/>
              </w:rPr>
              <w:t>1</w:t>
            </w:r>
            <w:r w:rsidR="00DE34A9">
              <w:rPr>
                <w:noProof/>
                <w:webHidden/>
              </w:rPr>
              <w:fldChar w:fldCharType="end"/>
            </w:r>
          </w:hyperlink>
        </w:p>
        <w:p w14:paraId="4DC4DAE0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6" w:history="1">
            <w:r w:rsidRPr="00983758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0D999F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7" w:history="1">
            <w:r w:rsidRPr="00983758">
              <w:rPr>
                <w:rStyle w:val="Hipervnculo"/>
                <w:noProof/>
              </w:rPr>
              <w:t>Información general sobre el candidato o la candidata o sobre la empresa autorizada para representar a un grupo de candidatos y candidatas / oferentes: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CB1EDC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8" w:history="1">
            <w:r w:rsidRPr="00983758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BBD4E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29" w:history="1">
            <w:r w:rsidRPr="00983758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A3BF1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0" w:history="1">
            <w:r w:rsidRPr="00983758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A67E4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1" w:history="1">
            <w:r w:rsidRPr="00983758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A0596A" w14:textId="77777777" w:rsidR="00DE34A9" w:rsidRDefault="00DE34A9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2" w:history="1">
            <w:r w:rsidRPr="00983758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930B35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3" w:history="1">
            <w:r w:rsidRPr="00983758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219F9D" w14:textId="77777777" w:rsidR="00DE34A9" w:rsidRDefault="00DE34A9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4" w:history="1">
            <w:r w:rsidRPr="00983758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4F5B8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5" w:history="1">
            <w:r w:rsidRPr="00983758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Sanciones de la UE a Rusia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8369B6" w14:textId="77777777" w:rsidR="00DE34A9" w:rsidRDefault="00DE34A9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04695336" w:history="1">
            <w:r w:rsidRPr="00983758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de-DE"/>
                <w14:ligatures w14:val="standardContextual"/>
              </w:rPr>
              <w:tab/>
            </w:r>
            <w:r w:rsidRPr="00983758">
              <w:rPr>
                <w:rStyle w:val="Hipervnculo"/>
                <w:noProof/>
              </w:rPr>
              <w:t>Propietarios y propietarias del o de la oferente y personas que lo o la controlan (solo para personas jurídicas)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_Toc204695336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77777777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04695326"/>
      <w:r w:rsidRPr="004B64A8">
        <w:t>Información clave</w:t>
      </w:r>
      <w:bookmarkEnd w:id="1"/>
    </w:p>
    <w:p w14:paraId="20D5AD04" w14:textId="77777777" w:rsidR="00D04E04" w:rsidRPr="00F45F5B" w:rsidRDefault="00D04E04" w:rsidP="00342EC6">
      <w:pPr>
        <w:spacing w:after="60"/>
        <w:jc w:val="both"/>
        <w:rPr>
          <w:rFonts w:cs="Arial"/>
          <w:b/>
        </w:rPr>
      </w:pPr>
      <w:r>
        <w:rPr>
          <w:b/>
        </w:rPr>
        <w:t>Por la presente, declaro / declaramos lo siguiente:</w:t>
      </w:r>
    </w:p>
    <w:p w14:paraId="405B29FA" w14:textId="77777777" w:rsidR="00D04E04" w:rsidRPr="00F45F5B" w:rsidRDefault="009866D0" w:rsidP="0050444F">
      <w:pPr>
        <w:pStyle w:val="Ttulo3"/>
        <w:numPr>
          <w:ilvl w:val="0"/>
          <w:numId w:val="0"/>
        </w:numPr>
        <w:spacing w:before="0" w:after="120"/>
        <w:ind w:right="142"/>
        <w:jc w:val="both"/>
      </w:pPr>
      <w:bookmarkStart w:id="2" w:name="_Toc29219558"/>
      <w:bookmarkStart w:id="3" w:name="_Toc204695327"/>
      <w:r>
        <w:t xml:space="preserve">Información general sobre el candidato o la candidata o sobre la empresa autorizada para representar a un grupo de </w:t>
      </w:r>
      <w:proofErr w:type="gramStart"/>
      <w:r>
        <w:t>candidatos y candidatas</w:t>
      </w:r>
      <w:proofErr w:type="gramEnd"/>
      <w:r>
        <w:t> / oferentes:</w:t>
      </w:r>
      <w:bookmarkEnd w:id="2"/>
      <w:bookmarkEnd w:id="3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4" w:name="_Toc204695328"/>
      <w:r>
        <w:lastRenderedPageBreak/>
        <w:t>Información que deben facilitar las personas jurídicas</w:t>
      </w:r>
      <w:bookmarkEnd w:id="4"/>
    </w:p>
    <w:p w14:paraId="3C4BF980" w14:textId="5BE3B50F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 xml:space="preserve">meses de antigüedad </w:t>
      </w:r>
      <w:r>
        <w:rPr>
          <w:i/>
          <w:color w:val="FF0000"/>
        </w:rPr>
        <w:t xml:space="preserve">(se adaptará en función de las circunstancias locales). </w:t>
      </w:r>
      <w:r>
        <w:rPr>
          <w:i/>
        </w:rPr>
        <w:t xml:space="preserve">En el caso de grupos de </w:t>
      </w:r>
      <w:proofErr w:type="gramStart"/>
      <w:r>
        <w:rPr>
          <w:i/>
        </w:rPr>
        <w:t>candidatos y candidatas</w:t>
      </w:r>
      <w:proofErr w:type="gramEnd"/>
      <w:r>
        <w:rPr>
          <w:i/>
        </w:rPr>
        <w:t>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>
              <w:rPr>
                <w:b/>
              </w:rPr>
              <w:t>Belarús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5" w:name="_Toc204695329"/>
      <w:r w:rsidRPr="004B64A8">
        <w:t>Motivos de exclusión</w:t>
      </w:r>
      <w:bookmarkEnd w:id="5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6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7" w:name="_Hlk180662197"/>
      <w:r>
        <w:rPr>
          <w:b/>
          <w:color w:val="000000" w:themeColor="text1"/>
        </w:rPr>
        <w:t>Motivos de exclusión obligatoria</w:t>
      </w:r>
    </w:p>
    <w:bookmarkEnd w:id="7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50A14B9A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r>
        <w:rPr>
          <w:b/>
          <w:color w:val="000000" w:themeColor="text1"/>
        </w:rPr>
        <w:t>Motivos de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8" w:name="p1557"/>
      <w:bookmarkStart w:id="9" w:name="p1558"/>
      <w:bookmarkStart w:id="10" w:name="p1559"/>
      <w:bookmarkStart w:id="11" w:name="p1560"/>
      <w:bookmarkStart w:id="12" w:name="p1561"/>
      <w:bookmarkStart w:id="13" w:name="p1562"/>
      <w:bookmarkStart w:id="14" w:name="p1563"/>
      <w:bookmarkStart w:id="15" w:name="p1564"/>
      <w:bookmarkStart w:id="16" w:name="p1565"/>
      <w:bookmarkStart w:id="17" w:name="p1566"/>
      <w:bookmarkStart w:id="18" w:name="p1567"/>
      <w:bookmarkStart w:id="19" w:name="p1568"/>
      <w:bookmarkStart w:id="20" w:name="p1569"/>
      <w:bookmarkStart w:id="21" w:name="p1570"/>
      <w:bookmarkStart w:id="22" w:name="p1538"/>
      <w:bookmarkStart w:id="23" w:name="p1539"/>
      <w:bookmarkStart w:id="24" w:name="p1540"/>
      <w:bookmarkStart w:id="25" w:name="p1541"/>
      <w:bookmarkStart w:id="26" w:name="p1542"/>
      <w:bookmarkStart w:id="27" w:name="p1543"/>
      <w:bookmarkStart w:id="28" w:name="p1544"/>
      <w:bookmarkStart w:id="29" w:name="p1545"/>
      <w:bookmarkStart w:id="30" w:name="p1546"/>
      <w:bookmarkStart w:id="31" w:name="p1547"/>
      <w:bookmarkStart w:id="32" w:name="p1548"/>
      <w:bookmarkStart w:id="33" w:name="p1549"/>
      <w:bookmarkStart w:id="34" w:name="p1550"/>
      <w:bookmarkStart w:id="35" w:name="p1551"/>
      <w:bookmarkStart w:id="36" w:name="p1552"/>
      <w:bookmarkStart w:id="37" w:name="p1553"/>
      <w:bookmarkStart w:id="38" w:name="p1554"/>
      <w:bookmarkStart w:id="39" w:name="p1555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40" w:name="p1573"/>
      <w:bookmarkStart w:id="41" w:name="p1574"/>
      <w:bookmarkStart w:id="42" w:name="p1575"/>
      <w:bookmarkEnd w:id="40"/>
      <w:bookmarkEnd w:id="41"/>
      <w:bookmarkEnd w:id="42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</w:t>
      </w:r>
      <w:proofErr w:type="spellStart"/>
      <w:r>
        <w:t>GmbH</w:t>
      </w:r>
      <w:proofErr w:type="spellEnd"/>
      <w:r>
        <w:t xml:space="preserve">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Ttulo1"/>
      </w:pPr>
      <w:bookmarkStart w:id="43" w:name="_Toc204695330"/>
      <w:bookmarkEnd w:id="6"/>
      <w:r w:rsidRPr="00C8518A">
        <w:t>Capacidad económica y financiera: requisitos mínimos</w:t>
      </w:r>
      <w:bookmarkEnd w:id="43"/>
    </w:p>
    <w:p w14:paraId="289DF9B0" w14:textId="77777777" w:rsidR="007D416C" w:rsidRPr="004371E7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4" w:name="_Toc204695331"/>
      <w:r>
        <w:t>Cifras clave de la empresa</w:t>
      </w:r>
      <w:bookmarkEnd w:id="44"/>
    </w:p>
    <w:p w14:paraId="4F808D35" w14:textId="5D118CCC" w:rsidR="00DE3C1A" w:rsidRPr="00F45F5B" w:rsidRDefault="00074A24" w:rsidP="00A63C12">
      <w:pPr>
        <w:spacing w:before="100" w:beforeAutospacing="1" w:after="240"/>
        <w:ind w:left="426"/>
        <w:jc w:val="both"/>
        <w:rPr>
          <w:rFonts w:cs="Arial"/>
          <w:bCs/>
          <w:color w:val="000000" w:themeColor="text1"/>
          <w:szCs w:val="22"/>
        </w:rPr>
      </w:pPr>
      <w:r>
        <w:rPr>
          <w:color w:val="000000" w:themeColor="text1"/>
        </w:rPr>
        <w:t xml:space="preserve">¿Su facturación en </w:t>
      </w:r>
      <w:sdt>
        <w:sdtPr>
          <w:rPr>
            <w:rFonts w:cs="Arial"/>
            <w:color w:val="A6A6A6" w:themeColor="background1" w:themeShade="A6"/>
            <w:szCs w:val="22"/>
          </w:rPr>
          <w:id w:val="319243227"/>
          <w:placeholder>
            <w:docPart w:val="47941D59AC584DDEB30238645E2C3C5B"/>
          </w:placeholder>
          <w:dropDownList>
            <w:listItem w:value="select an element"/>
            <w:listItem w:displayText="toda la empresa" w:value="of the entire company"/>
            <w:listItem w:displayText="sector de actividad pertinente" w:value="relevant business area"/>
          </w:dropDownList>
        </w:sdtPr>
        <w:sdtEndPr/>
        <w:sdtContent>
          <w:r w:rsidR="006227C2">
            <w:rPr>
              <w:rFonts w:cs="Arial"/>
              <w:color w:val="A6A6A6" w:themeColor="background1" w:themeShade="A6"/>
              <w:szCs w:val="22"/>
            </w:rPr>
            <w:t>toda la empresa</w:t>
          </w:r>
        </w:sdtContent>
      </w:sdt>
      <w:r>
        <w:rPr>
          <w:color w:val="000000" w:themeColor="text1"/>
        </w:rPr>
        <w:t xml:space="preserve"> ascendió al menos a un monto de</w:t>
      </w:r>
      <w:r w:rsidR="006227C2">
        <w:rPr>
          <w:color w:val="000000" w:themeColor="text1"/>
        </w:rPr>
        <w:t xml:space="preserve"> MXN</w:t>
      </w:r>
      <w:r>
        <w:rPr>
          <w:b/>
          <w:i/>
          <w:color w:val="FF0000"/>
        </w:rPr>
        <w:t xml:space="preserve"> </w:t>
      </w:r>
      <w:r w:rsidRPr="00F45F5B">
        <w:rPr>
          <w:rFonts w:cs="Arial"/>
        </w:rPr>
        <w:fldChar w:fldCharType="begin" w:fldLock="1">
          <w:ffData>
            <w:name w:val=""/>
            <w:enabled/>
            <w:calcOnExit w:val="0"/>
            <w:textInput>
              <w:default w:val="xxxxxxxx"/>
            </w:textInput>
          </w:ffData>
        </w:fldChar>
      </w:r>
      <w:r w:rsidRPr="00F45F5B">
        <w:rPr>
          <w:rFonts w:cs="Arial"/>
        </w:rPr>
        <w:instrText xml:space="preserve"> FORMTEXT </w:instrText>
      </w:r>
      <w:r w:rsidRPr="00F45F5B">
        <w:rPr>
          <w:rFonts w:cs="Arial"/>
        </w:rPr>
      </w:r>
      <w:r w:rsidRPr="00F45F5B">
        <w:rPr>
          <w:rFonts w:cs="Arial"/>
        </w:rPr>
        <w:fldChar w:fldCharType="separate"/>
      </w:r>
      <w:r w:rsidR="006227C2">
        <w:t>$</w:t>
      </w:r>
      <w:r w:rsidR="00E04CE3">
        <w:t>60</w:t>
      </w:r>
      <w:r w:rsidR="006227C2">
        <w:t>0,000.00</w:t>
      </w:r>
      <w:r w:rsidRPr="00F45F5B">
        <w:rPr>
          <w:rFonts w:cs="Arial"/>
        </w:rPr>
        <w:fldChar w:fldCharType="end"/>
      </w:r>
      <w:r>
        <w:t xml:space="preserve"> </w:t>
      </w:r>
      <w:r>
        <w:rPr>
          <w:color w:val="000000" w:themeColor="text1"/>
        </w:rPr>
        <w:t xml:space="preserve">netos </w:t>
      </w:r>
      <w:r>
        <w:rPr>
          <w:rStyle w:val="Textodelmarcadordeposicin"/>
        </w:rPr>
        <w:t>en</w:t>
      </w:r>
      <w:r>
        <w:rPr>
          <w:color w:val="000000" w:themeColor="text1"/>
        </w:rPr>
        <w:t xml:space="preserve"> promedio (por año) </w:t>
      </w:r>
      <w:bookmarkStart w:id="45" w:name="_Hlk154593265"/>
      <w:r>
        <w:rPr>
          <w:color w:val="000000" w:themeColor="text1"/>
        </w:rPr>
        <w:t>en los tres últimos ejercicios fiscales</w:t>
      </w:r>
      <w:bookmarkEnd w:id="45"/>
      <w:r>
        <w:rPr>
          <w:color w:val="000000" w:themeColor="text1"/>
        </w:rPr>
        <w:t>?</w:t>
      </w:r>
    </w:p>
    <w:p w14:paraId="11B613E8" w14:textId="77777777" w:rsidR="00EC4CB5" w:rsidRDefault="005A69EA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/>
          <w:color w:val="000000" w:themeColor="text1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1682308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585612">
            <w:rPr>
              <w:rFonts w:ascii="Segoe UI Symbol" w:eastAsia="MS Gothic" w:hAnsi="Segoe UI Symbol" w:cs="Segoe UI Symbol"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126631B" w14:textId="77777777" w:rsidR="00EC4CB5" w:rsidRDefault="00EC4CB5">
      <w:pPr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br w:type="page"/>
      </w:r>
    </w:p>
    <w:p w14:paraId="08B4C2A7" w14:textId="690A0F48" w:rsidR="00DE3C1A" w:rsidRPr="00444FBE" w:rsidRDefault="00833BFE" w:rsidP="00A63C12">
      <w:pPr>
        <w:spacing w:before="100" w:beforeAutospacing="1" w:after="240"/>
        <w:ind w:left="426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r>
        <w:rPr>
          <w:rFonts w:asciiTheme="minorHAnsi" w:hAnsiTheme="minorHAnsi"/>
          <w:color w:val="000000" w:themeColor="text1"/>
        </w:rPr>
        <w:lastRenderedPageBreak/>
        <w:t xml:space="preserve">¿El número promedio de </w:t>
      </w:r>
      <w:proofErr w:type="gramStart"/>
      <w:r>
        <w:rPr>
          <w:rFonts w:asciiTheme="minorHAnsi" w:hAnsiTheme="minorHAnsi"/>
          <w:color w:val="000000" w:themeColor="text1"/>
        </w:rPr>
        <w:t>empleados y empleadas</w:t>
      </w:r>
      <w:proofErr w:type="gramEnd"/>
      <w:r>
        <w:rPr>
          <w:rFonts w:asciiTheme="minorHAnsi" w:hAnsiTheme="minorHAnsi"/>
          <w:color w:val="000000" w:themeColor="text1"/>
        </w:rPr>
        <w:t xml:space="preserve"> y </w:t>
      </w:r>
      <w:proofErr w:type="gramStart"/>
      <w:r>
        <w:rPr>
          <w:rFonts w:asciiTheme="minorHAnsi" w:hAnsiTheme="minorHAnsi"/>
          <w:color w:val="000000" w:themeColor="text1"/>
        </w:rPr>
        <w:t>directivos y directivas</w:t>
      </w:r>
      <w:proofErr w:type="gramEnd"/>
      <w:r>
        <w:rPr>
          <w:rFonts w:asciiTheme="minorHAnsi" w:hAnsiTheme="minorHAnsi"/>
          <w:color w:val="000000" w:themeColor="text1"/>
        </w:rPr>
        <w:t xml:space="preserve"> en los tres últimos años naturales ha sido de al menos </w:t>
      </w:r>
      <w:r w:rsidR="00E04CE3" w:rsidRPr="00E04CE3">
        <w:rPr>
          <w:rFonts w:asciiTheme="minorHAnsi" w:hAnsiTheme="minorHAnsi" w:cstheme="minorHAnsi"/>
          <w:b/>
          <w:bCs/>
        </w:rPr>
        <w:t>4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  <w:b/>
          <w:color w:val="000000" w:themeColor="text1"/>
        </w:rPr>
        <w:t>personas</w:t>
      </w:r>
      <w:r>
        <w:rPr>
          <w:rFonts w:asciiTheme="minorHAnsi" w:hAnsiTheme="minorHAnsi"/>
          <w:color w:val="000000" w:themeColor="text1"/>
        </w:rPr>
        <w:t>?</w:t>
      </w:r>
    </w:p>
    <w:p w14:paraId="199C2ADB" w14:textId="77777777" w:rsidR="005D18E7" w:rsidRPr="00444FBE" w:rsidRDefault="005A69EA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Ttulo3"/>
        <w:numPr>
          <w:ilvl w:val="0"/>
          <w:numId w:val="36"/>
        </w:numPr>
        <w:jc w:val="both"/>
      </w:pPr>
      <w:bookmarkStart w:id="46" w:name="_Toc204695332"/>
      <w:r>
        <w:t>Aptitud técnica</w:t>
      </w:r>
      <w:bookmarkEnd w:id="46"/>
    </w:p>
    <w:p w14:paraId="7A78847B" w14:textId="0CBDD760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</w:t>
      </w:r>
      <w:r w:rsidR="005855E4">
        <w:rPr>
          <w:i/>
          <w:color w:val="000000" w:themeColor="text1"/>
          <w:highlight w:val="yellow"/>
          <w:u w:val="single"/>
        </w:rPr>
        <w:t xml:space="preserve"> 1</w:t>
      </w:r>
      <w:r w:rsidRPr="002A0033">
        <w:rPr>
          <w:i/>
          <w:color w:val="000000" w:themeColor="text1"/>
          <w:highlight w:val="yellow"/>
          <w:u w:val="single"/>
        </w:rPr>
        <w:t>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7" w:name="_Toc204695333"/>
      <w:r>
        <w:t>Referencias: requisitos mínimos</w:t>
      </w:r>
      <w:bookmarkEnd w:id="47"/>
    </w:p>
    <w:p w14:paraId="0DE0FEF0" w14:textId="0A4623A6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>En la valoración técnica únicamente se tendrán en cuenta los proyectos de referencia con un volumen contractual mínimo de</w:t>
      </w:r>
      <w:r w:rsidR="006227C2">
        <w:rPr>
          <w:b w:val="0"/>
          <w:color w:val="000000" w:themeColor="text1"/>
        </w:rPr>
        <w:t xml:space="preserve"> MXN</w:t>
      </w:r>
      <w:r>
        <w:rPr>
          <w:color w:val="000000" w:themeColor="text1"/>
        </w:rPr>
        <w:t xml:space="preserve">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xxxx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6227C2">
        <w:rPr>
          <w:b w:val="0"/>
        </w:rPr>
        <w:t>$3</w:t>
      </w:r>
      <w:r w:rsidR="005855E4">
        <w:rPr>
          <w:b w:val="0"/>
        </w:rPr>
        <w:t>5</w:t>
      </w:r>
      <w:r w:rsidR="006227C2">
        <w:rPr>
          <w:b w:val="0"/>
        </w:rPr>
        <w:t>0,000.00</w:t>
      </w:r>
      <w:r w:rsidRPr="00F45F5B">
        <w:rPr>
          <w:b w:val="0"/>
        </w:rPr>
        <w:fldChar w:fldCharType="end"/>
      </w:r>
      <w:r>
        <w:rPr>
          <w:color w:val="000000" w:themeColor="text1"/>
        </w:rPr>
        <w:t>.</w:t>
      </w:r>
    </w:p>
    <w:p w14:paraId="3A0686DE" w14:textId="1821D2B3" w:rsidR="00074A24" w:rsidRPr="00F45F5B" w:rsidRDefault="00074A24" w:rsidP="00C8552F">
      <w:pPr>
        <w:pStyle w:val="Textoindependiente"/>
        <w:jc w:val="both"/>
        <w:rPr>
          <w:b w:val="0"/>
          <w:szCs w:val="22"/>
        </w:rPr>
      </w:pPr>
      <w:r>
        <w:rPr>
          <w:b w:val="0"/>
          <w:color w:val="000000" w:themeColor="text1"/>
        </w:rPr>
        <w:t xml:space="preserve">Como mínimo </w:t>
      </w:r>
      <w:r w:rsidR="00C8552F">
        <w:rPr>
          <w:b w:val="0"/>
          <w:color w:val="000000" w:themeColor="text1"/>
        </w:rPr>
        <w:t>2</w:t>
      </w:r>
      <w:r>
        <w:rPr>
          <w:b w:val="0"/>
          <w:color w:val="000000" w:themeColor="text1"/>
        </w:rPr>
        <w:t xml:space="preserve"> proyecto(s) de referencia en el ámbito de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C8552F" w:rsidRPr="00C8552F">
        <w:rPr>
          <w:bCs w:val="0"/>
        </w:rPr>
        <w:t>Programas de capacitación para profesionistas (gobierno, empresas)</w:t>
      </w:r>
      <w:r w:rsidRPr="00F45F5B">
        <w:rPr>
          <w:b w:val="0"/>
        </w:rPr>
        <w:fldChar w:fldCharType="end"/>
      </w:r>
      <w:r w:rsidR="00C8552F"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y al menos </w:t>
      </w:r>
      <w:r w:rsidR="00C8552F">
        <w:rPr>
          <w:b w:val="0"/>
        </w:rPr>
        <w:t>2</w:t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proyecto(s) de referencia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in der Region / im Land "/>
            </w:textInput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>
        <w:rPr>
          <w:b w:val="0"/>
        </w:rPr>
        <w:t>en la región / en el país</w:t>
      </w:r>
      <w:r w:rsidRPr="00F45F5B">
        <w:rPr>
          <w:b w:val="0"/>
        </w:rPr>
        <w:fldChar w:fldCharType="end"/>
      </w:r>
      <w:r>
        <w:rPr>
          <w:b w:val="0"/>
          <w:color w:val="000000" w:themeColor="text1"/>
        </w:rPr>
        <w:t xml:space="preserve"> </w:t>
      </w:r>
      <w:r w:rsidRPr="00F45F5B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F45F5B">
        <w:rPr>
          <w:b w:val="0"/>
        </w:rPr>
        <w:instrText xml:space="preserve"> FORMTEXT </w:instrText>
      </w:r>
      <w:r w:rsidRPr="00F45F5B">
        <w:rPr>
          <w:b w:val="0"/>
        </w:rPr>
      </w:r>
      <w:r w:rsidRPr="00F45F5B">
        <w:rPr>
          <w:b w:val="0"/>
        </w:rPr>
        <w:fldChar w:fldCharType="separate"/>
      </w:r>
      <w:r w:rsidR="006227C2">
        <w:rPr>
          <w:b w:val="0"/>
        </w:rPr>
        <w:t>México</w:t>
      </w:r>
      <w:r w:rsidRPr="00F45F5B">
        <w:rPr>
          <w:b w:val="0"/>
        </w:rPr>
        <w:fldChar w:fldCharType="end"/>
      </w:r>
      <w:r>
        <w:rPr>
          <w:b w:val="0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6F36F3B0" w14:textId="77777777" w:rsidR="00C8552F" w:rsidRDefault="00C8552F" w:rsidP="00342EC6">
      <w:pPr>
        <w:spacing w:before="40" w:after="240"/>
        <w:ind w:right="-284"/>
        <w:jc w:val="both"/>
        <w:rPr>
          <w:b/>
          <w:color w:val="000000" w:themeColor="text1"/>
        </w:rPr>
      </w:pPr>
    </w:p>
    <w:p w14:paraId="2770C8F8" w14:textId="649CD226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8" w:name="_Toc204695334"/>
      <w:r>
        <w:rPr>
          <w:rStyle w:val="Ttulo3Car"/>
        </w:rPr>
        <w:lastRenderedPageBreak/>
        <w:t>Sinopsis de los proyectos de referencia</w:t>
      </w:r>
      <w:bookmarkEnd w:id="48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p w14:paraId="29EBA69E" w14:textId="77777777" w:rsidR="001A0915" w:rsidRPr="001A0915" w:rsidRDefault="001A0915" w:rsidP="00342EC6">
      <w:pPr>
        <w:spacing w:before="100" w:beforeAutospacing="1" w:after="100" w:line="288" w:lineRule="auto"/>
        <w:ind w:right="28"/>
        <w:jc w:val="both"/>
        <w:rPr>
          <w:rFonts w:cs="Arial"/>
          <w:bCs/>
          <w:i/>
          <w:color w:val="000000" w:themeColor="text1"/>
          <w:szCs w:val="22"/>
        </w:rPr>
      </w:pP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310DD5DA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Pr="00685A00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MX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71801" w14:textId="77777777" w:rsidR="005A69EA" w:rsidRDefault="005A69EA" w:rsidP="00A637D0">
      <w:r>
        <w:separator/>
      </w:r>
    </w:p>
  </w:endnote>
  <w:endnote w:type="continuationSeparator" w:id="0">
    <w:p w14:paraId="5049BD19" w14:textId="77777777" w:rsidR="005A69EA" w:rsidRDefault="005A69EA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7B4D" w14:textId="77777777" w:rsidR="005A69EA" w:rsidRDefault="005A69EA" w:rsidP="00A637D0">
      <w:r>
        <w:separator/>
      </w:r>
    </w:p>
  </w:footnote>
  <w:footnote w:type="continuationSeparator" w:id="0">
    <w:p w14:paraId="640C5CB3" w14:textId="77777777" w:rsidR="005A69EA" w:rsidRDefault="005A69EA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5A69EA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1888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0D0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27E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463A"/>
    <w:rsid w:val="005466D7"/>
    <w:rsid w:val="005520E1"/>
    <w:rsid w:val="005527D7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5E4"/>
    <w:rsid w:val="00585612"/>
    <w:rsid w:val="005875AF"/>
    <w:rsid w:val="005944E4"/>
    <w:rsid w:val="00594C7E"/>
    <w:rsid w:val="00596C8D"/>
    <w:rsid w:val="005A05F7"/>
    <w:rsid w:val="005A67BF"/>
    <w:rsid w:val="005A69EA"/>
    <w:rsid w:val="005B1F9D"/>
    <w:rsid w:val="005B31F9"/>
    <w:rsid w:val="005B3D97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27C2"/>
    <w:rsid w:val="00625191"/>
    <w:rsid w:val="006254E4"/>
    <w:rsid w:val="0062669F"/>
    <w:rsid w:val="00627B07"/>
    <w:rsid w:val="0063015C"/>
    <w:rsid w:val="00634EB6"/>
    <w:rsid w:val="00635566"/>
    <w:rsid w:val="00640E1F"/>
    <w:rsid w:val="00641269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A00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0DDE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5446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2AFA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9F6A1B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66B14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0360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3669"/>
    <w:rsid w:val="00C83B6F"/>
    <w:rsid w:val="00C8518A"/>
    <w:rsid w:val="00C85249"/>
    <w:rsid w:val="00C8552F"/>
    <w:rsid w:val="00C90971"/>
    <w:rsid w:val="00C91A29"/>
    <w:rsid w:val="00C957DB"/>
    <w:rsid w:val="00C95835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4CE3"/>
    <w:rsid w:val="00E054F2"/>
    <w:rsid w:val="00E1053E"/>
    <w:rsid w:val="00E13AB2"/>
    <w:rsid w:val="00E1488A"/>
    <w:rsid w:val="00E158B5"/>
    <w:rsid w:val="00E160FB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is_lui\Downloads\lokal-eigenerklaerung-eignung-dienstleistungen-es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941D59AC584DDEB30238645E2C3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D96A81-69BF-41BD-A89B-9F75AA1A1934}"/>
      </w:docPartPr>
      <w:docPartBody>
        <w:p w:rsidR="00211569" w:rsidRDefault="00211569">
          <w:pPr>
            <w:pStyle w:val="47941D59AC584DDEB30238645E2C3C5B"/>
          </w:pPr>
          <w:r w:rsidRPr="003622E0">
            <w:rPr>
              <w:rStyle w:val="Textodelmarcadordeposicin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7B0"/>
    <w:rsid w:val="000A1B73"/>
    <w:rsid w:val="00211569"/>
    <w:rsid w:val="0025399E"/>
    <w:rsid w:val="00330CFF"/>
    <w:rsid w:val="004470D0"/>
    <w:rsid w:val="00465B0E"/>
    <w:rsid w:val="004A727E"/>
    <w:rsid w:val="00833BA2"/>
    <w:rsid w:val="00C43BD4"/>
    <w:rsid w:val="00E160FB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32CCC4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47941D59AC584DDEB30238645E2C3C5B">
    <w:name w:val="47941D59AC584DDEB30238645E2C3C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05cbd9a-acc7-47ee-87aa-bbd0f8fb7954" xsi:nil="true"/>
    <lcf76f155ced4ddcb4097134ff3c332f xmlns="e57f01af-f0c8-45e2-ab97-57da88b1c71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96B24D1D04564894570BD4988409D1" ma:contentTypeVersion="10" ma:contentTypeDescription="Ein neues Dokument erstellen." ma:contentTypeScope="" ma:versionID="ca2bc22dba02e27415630c3d7e83f45f">
  <xsd:schema xmlns:xsd="http://www.w3.org/2001/XMLSchema" xmlns:xs="http://www.w3.org/2001/XMLSchema" xmlns:p="http://schemas.microsoft.com/office/2006/metadata/properties" xmlns:ns2="e57f01af-f0c8-45e2-ab97-57da88b1c712" xmlns:ns3="a05cbd9a-acc7-47ee-87aa-bbd0f8fb7954" targetNamespace="http://schemas.microsoft.com/office/2006/metadata/properties" ma:root="true" ma:fieldsID="229dd912c3f2430d4ace16216c0917d6" ns2:_="" ns3:_="">
    <xsd:import namespace="e57f01af-f0c8-45e2-ab97-57da88b1c712"/>
    <xsd:import namespace="a05cbd9a-acc7-47ee-87aa-bbd0f8fb79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f01af-f0c8-45e2-ab97-57da88b1c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cbd9a-acc7-47ee-87aa-bbd0f8fb795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f9821-fb74-49bb-85e9-8b2f8087b8c4}" ma:internalName="TaxCatchAll" ma:showField="CatchAllData" ma:web="a05cbd9a-acc7-47ee-87aa-bbd0f8fb79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13edd6a2-389d-456c-b9d2-312f47ed56f0"/>
    <ds:schemaRef ds:uri="b85cb9c9-720e-45ac-9556-7a96f882f786"/>
  </ds:schemaRefs>
</ds:datastoreItem>
</file>

<file path=customXml/itemProps4.xml><?xml version="1.0" encoding="utf-8"?>
<ds:datastoreItem xmlns:ds="http://schemas.openxmlformats.org/officeDocument/2006/customXml" ds:itemID="{42D8D2B2-1DEF-4945-8191-62FB111B1E3A}"/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1824</Words>
  <Characters>10400</Characters>
  <Application>Microsoft Office Word</Application>
  <DocSecurity>0</DocSecurity>
  <Lines>86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12200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Carreno Rojano, Adriana GIZ MX</cp:lastModifiedBy>
  <cp:revision>12</cp:revision>
  <cp:lastPrinted>2018-02-16T14:47:00Z</cp:lastPrinted>
  <dcterms:created xsi:type="dcterms:W3CDTF">2026-09-04T19:57:00Z</dcterms:created>
  <dcterms:modified xsi:type="dcterms:W3CDTF">2026-10-12T15:17:00Z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0x010100B396B24D1D04564894570BD4988409D1</vt:lpwstr>
  </property>
  <property fmtid="{D5CDD505-2E9C-101B-9397-08002B2CF9AE}" pid="3" name="MediaServiceImageTags">
    <vt:lpwstr/>
  </property>
</Properties>
</file>