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r w:rsidRPr="004F2B6C">
        <w:rPr>
          <w:b/>
          <w:bCs/>
        </w:rPr>
        <w:t>Declaración de intereses</w:t>
      </w:r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2CB0B42C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</w:t>
      </w:r>
      <w:r w:rsidR="00FA290E" w:rsidRPr="00FA290E">
        <w:rPr>
          <w:lang w:val="es-ES"/>
        </w:rPr>
        <w:t xml:space="preserve"> empresa ______________________________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>
        <w:rPr>
          <w:lang w:val="es-ES"/>
        </w:rPr>
        <w:t xml:space="preserve">en la empresa y sus miembros </w:t>
      </w:r>
      <w:r w:rsidR="00FA290E" w:rsidRPr="00EC0B23">
        <w:rPr>
          <w:b/>
          <w:bCs/>
          <w:u w:val="single"/>
          <w:lang w:val="es-ES"/>
        </w:rPr>
        <w:t xml:space="preserve">no </w:t>
      </w:r>
      <w:r>
        <w:rPr>
          <w:b/>
          <w:bCs/>
          <w:u w:val="single"/>
          <w:lang w:val="es-ES"/>
        </w:rPr>
        <w:t xml:space="preserve">existe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4BF27ED5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 empresa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r>
        <w:rPr>
          <w:b/>
          <w:bCs/>
          <w:lang w:val="es-ES"/>
        </w:rPr>
        <w:t xml:space="preserve">que 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>/ relación</w:t>
      </w:r>
      <w:r w:rsidR="00EC0B23" w:rsidRPr="00FA290E">
        <w:rPr>
          <w:lang w:val="es-ES"/>
        </w:rPr>
        <w:t>)_</w:t>
      </w:r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1F95C0D3" w:rsidR="00F31736" w:rsidRDefault="00F3583C" w:rsidP="00B72A68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B72A68">
        <w:rPr>
          <w:lang w:val="es-ES"/>
        </w:rPr>
        <w:t>hacemos de conocimiento</w:t>
      </w:r>
      <w:r>
        <w:rPr>
          <w:lang w:val="es-ES"/>
        </w:rPr>
        <w:t>, que nos encontramos particip</w:t>
      </w:r>
      <w:r w:rsidR="0064160E">
        <w:rPr>
          <w:lang w:val="es-ES"/>
        </w:rPr>
        <w:t>ando para el n</w:t>
      </w:r>
      <w:r w:rsidR="00796AF3">
        <w:rPr>
          <w:lang w:val="es-ES"/>
        </w:rPr>
        <w:t>umero de proceso de licitación: ________________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Firma:_______________________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>llena el formato</w:t>
      </w:r>
      <w:r w:rsidR="0064160E" w:rsidRPr="0096418B">
        <w:rPr>
          <w:b/>
          <w:bCs/>
          <w:lang w:val="es-ES"/>
        </w:rPr>
        <w:t>:_____________________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 de la 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08B5" w14:textId="77777777" w:rsidR="006B6DBE" w:rsidRDefault="006B6DBE" w:rsidP="00A637D0">
      <w:r>
        <w:separator/>
      </w:r>
    </w:p>
  </w:endnote>
  <w:endnote w:type="continuationSeparator" w:id="0">
    <w:p w14:paraId="2A8FD120" w14:textId="77777777" w:rsidR="006B6DBE" w:rsidRDefault="006B6DBE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5D5D8B1C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80118B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3F797" w14:textId="77777777" w:rsidR="006B6DBE" w:rsidRDefault="006B6DBE" w:rsidP="00A637D0">
      <w:r>
        <w:separator/>
      </w:r>
    </w:p>
  </w:footnote>
  <w:footnote w:type="continuationSeparator" w:id="0">
    <w:p w14:paraId="55FA74BB" w14:textId="77777777" w:rsidR="006B6DBE" w:rsidRDefault="006B6DBE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732331EE" w:rsidR="00625191" w:rsidRPr="003F6EC9" w:rsidRDefault="00485C18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CONFIDENTIAL 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77FED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85C18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B6DBE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9190B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1303"/>
    <w:rsid w:val="00ED67E0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9bed4-0753-485d-b8dc-54ad16702e00">
      <Terms xmlns="http://schemas.microsoft.com/office/infopath/2007/PartnerControls"/>
    </lcf76f155ced4ddcb4097134ff3c332f>
    <TaxCatchAll xmlns="541d6d06-c461-4d8f-b7b1-e2bb6b5cf1b5" xsi:nil="true"/>
  </documentManagement>
</p:properties>
</file>

<file path=customXml/itemProps1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FF85B7-002B-4CB1-857D-A14A91AC346C}"/>
</file>

<file path=customXml/itemProps3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64bf496b-4406-493c-8317-590f7a675c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8</cp:revision>
  <cp:lastPrinted>2023-02-07T17:49:00Z</cp:lastPrinted>
  <dcterms:created xsi:type="dcterms:W3CDTF">2023-10-03T16:57:00Z</dcterms:created>
  <dcterms:modified xsi:type="dcterms:W3CDTF">2026-05-28T20:49:00Z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</Properties>
</file>